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AA5E7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AA5E7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A5E7F" w:rsidRPr="00AA5E7F">
        <w:rPr>
          <w:rFonts w:ascii="Arial Narrow" w:hAnsi="Arial Narrow" w:cs="Arial"/>
          <w:bCs/>
          <w:i w:val="0"/>
          <w:sz w:val="22"/>
          <w:szCs w:val="24"/>
        </w:rPr>
        <w:t>6</w:t>
      </w:r>
      <w:r w:rsidR="007666D6" w:rsidRPr="00AA5E7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A5E7F" w:rsidTr="00467CA2">
        <w:tc>
          <w:tcPr>
            <w:tcW w:w="2800" w:type="dxa"/>
            <w:shd w:val="clear" w:color="auto" w:fill="auto"/>
          </w:tcPr>
          <w:p w:rsidR="00D520D3" w:rsidRPr="00AA5E7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A5E7F">
              <w:rPr>
                <w:rFonts w:ascii="Arial Narrow" w:hAnsi="Arial Narrow" w:cs="Arial"/>
                <w:b/>
                <w:szCs w:val="24"/>
              </w:rPr>
              <w:t>Podmiot</w:t>
            </w:r>
            <w:r w:rsidRPr="00AA5E7F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A5E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AA5E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A5E7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A5E7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AA5E7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AA5E7F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AA5E7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A5E7F" w:rsidTr="00467CA2">
        <w:tc>
          <w:tcPr>
            <w:tcW w:w="2800" w:type="dxa"/>
            <w:shd w:val="clear" w:color="auto" w:fill="auto"/>
          </w:tcPr>
          <w:p w:rsidR="00D520D3" w:rsidRPr="00AA5E7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A5E7F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A5E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AA5E7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A5E7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A5E7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AA5E7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AA5E7F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AA5E7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AA5E7F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AA5E7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A5E7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AA5E7F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AA5E7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AA5E7F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AA5E7F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AA5E7F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A5E7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A5E7F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AA5E7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AA5E7F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AA5E7F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AA5E7F">
        <w:rPr>
          <w:rFonts w:ascii="Arial Narrow" w:hAnsi="Arial Narrow" w:cs="Arial"/>
          <w:szCs w:val="24"/>
        </w:rPr>
        <w:t xml:space="preserve"> ustawy </w:t>
      </w:r>
      <w:r w:rsidR="00EF3368" w:rsidRPr="00AA5E7F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65665D" w:rsidRPr="00AA5E7F">
        <w:rPr>
          <w:rFonts w:ascii="Arial Narrow" w:hAnsi="Arial Narrow" w:cs="Arial"/>
          <w:szCs w:val="24"/>
        </w:rPr>
        <w:t>(t.j. Dz. U. z 2024 poz. 1320)</w:t>
      </w:r>
      <w:r w:rsidR="00E27ABB" w:rsidRPr="00AA5E7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AA5E7F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AA5E7F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AA5E7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AA5E7F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AA5E7F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A5E7F" w:rsidTr="00467CA2">
        <w:tc>
          <w:tcPr>
            <w:tcW w:w="2269" w:type="dxa"/>
            <w:shd w:val="clear" w:color="auto" w:fill="auto"/>
          </w:tcPr>
          <w:p w:rsidR="00D520D3" w:rsidRPr="00AA5E7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A5E7F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A5E7F" w:rsidRDefault="0065665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AA5E7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mieszanin azot/tlen i azotu ciekłego z dzierżawą zbiornika azot/tlen 6000 kg i odgazowywacza na azot ciekły</w:t>
            </w:r>
            <w:r w:rsidR="00D520D3" w:rsidRPr="00AA5E7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65665D" w:rsidRPr="00AA5E7F" w:rsidTr="00256A59">
        <w:tc>
          <w:tcPr>
            <w:tcW w:w="2269" w:type="dxa"/>
            <w:shd w:val="clear" w:color="auto" w:fill="auto"/>
          </w:tcPr>
          <w:p w:rsidR="0065665D" w:rsidRPr="00AA5E7F" w:rsidRDefault="0065665D" w:rsidP="00256A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A5E7F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665D" w:rsidRPr="00AA5E7F" w:rsidRDefault="0065665D" w:rsidP="00256A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AA5E7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167/2024</w:t>
            </w:r>
          </w:p>
        </w:tc>
      </w:tr>
    </w:tbl>
    <w:p w:rsidR="00DC652A" w:rsidRPr="00AA5E7F" w:rsidRDefault="0065665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A5E7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AA5E7F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AA5E7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A5E7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A5E7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AA5E7F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AA5E7F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AA5E7F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AA5E7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AA5E7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A5E7F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AA5E7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A5E7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A5E7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AA5E7F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AA5E7F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AA5E7F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AA5E7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AA5E7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AA5E7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A5E7F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AA5E7F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AA5E7F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AA5E7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AA5E7F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AA5E7F">
        <w:rPr>
          <w:rFonts w:ascii="Arial Narrow" w:eastAsia="Times New Roman" w:hAnsi="Arial Narrow" w:cs="Arial"/>
          <w:szCs w:val="24"/>
          <w:lang w:eastAsia="pl-PL"/>
        </w:rPr>
        <w:t>dostę</w:t>
      </w:r>
      <w:r w:rsidRPr="00AA5E7F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AA5E7F">
        <w:rPr>
          <w:rFonts w:ascii="Arial Narrow" w:eastAsia="Times New Roman" w:hAnsi="Arial Narrow" w:cs="Arial"/>
          <w:szCs w:val="24"/>
          <w:lang w:eastAsia="pl-PL"/>
        </w:rPr>
        <w:t>ni</w:t>
      </w:r>
      <w:r w:rsidRPr="00AA5E7F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AA5E7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AA5E7F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AA5E7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AA5E7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AA5E7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A5E7F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A5E7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AA5E7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AA5E7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A5E7F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AA5E7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A5E7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AA5E7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A5E7F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AA5E7F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AA5E7F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AA5E7F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AA5E7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A5E7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AA5E7F" w:rsidTr="00467CA2">
        <w:tc>
          <w:tcPr>
            <w:tcW w:w="2660" w:type="dxa"/>
            <w:shd w:val="clear" w:color="auto" w:fill="auto"/>
          </w:tcPr>
          <w:p w:rsidR="00D520D3" w:rsidRPr="00AA5E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AA5E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AA5E7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AA5E7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A5E7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AA5E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AA5E7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AA5E7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AA5E7F" w:rsidRDefault="00D520D3" w:rsidP="0065665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A5E7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65665D" w:rsidRPr="00AA5E7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A5E7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AA5E7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AA5E7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AA5E7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AA5E7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66B" w:rsidRDefault="006C366B" w:rsidP="00025386">
      <w:pPr>
        <w:spacing w:after="0" w:line="240" w:lineRule="auto"/>
      </w:pPr>
      <w:r>
        <w:separator/>
      </w:r>
    </w:p>
  </w:endnote>
  <w:endnote w:type="continuationSeparator" w:id="0">
    <w:p w:rsidR="006C366B" w:rsidRDefault="006C36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65D" w:rsidRDefault="0065665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50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50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65D" w:rsidRDefault="006566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66B" w:rsidRDefault="006C366B" w:rsidP="00025386">
      <w:pPr>
        <w:spacing w:after="0" w:line="240" w:lineRule="auto"/>
      </w:pPr>
      <w:r>
        <w:separator/>
      </w:r>
    </w:p>
  </w:footnote>
  <w:footnote w:type="continuationSeparator" w:id="0">
    <w:p w:rsidR="006C366B" w:rsidRDefault="006C36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65D" w:rsidRDefault="006566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65D" w:rsidRDefault="006566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65D" w:rsidRDefault="006566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65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665D"/>
    <w:rsid w:val="00657A47"/>
    <w:rsid w:val="006C366B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650D3"/>
    <w:rsid w:val="00A56A6F"/>
    <w:rsid w:val="00A87380"/>
    <w:rsid w:val="00AA5E7F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2025-01-02T10:53:00Z</cp:lastPrinted>
  <dcterms:created xsi:type="dcterms:W3CDTF">2025-01-02T10:53:00Z</dcterms:created>
  <dcterms:modified xsi:type="dcterms:W3CDTF">2025-01-02T10:53:00Z</dcterms:modified>
</cp:coreProperties>
</file>