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DF109" w14:textId="77777777" w:rsidR="00CF7835" w:rsidRPr="005F393D" w:rsidRDefault="00776887" w:rsidP="005F393D">
      <w:pPr>
        <w:spacing w:after="600" w:line="276" w:lineRule="auto"/>
        <w:jc w:val="right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>KRAKÓW</w:t>
      </w:r>
      <w:r w:rsidR="00CF7835" w:rsidRPr="005F393D">
        <w:rPr>
          <w:rFonts w:ascii="Tahoma" w:hAnsi="Tahoma" w:cs="Tahoma"/>
          <w:sz w:val="22"/>
          <w:szCs w:val="22"/>
        </w:rPr>
        <w:t xml:space="preserve"> dnia: </w:t>
      </w:r>
      <w:r w:rsidRPr="005F393D">
        <w:rPr>
          <w:rFonts w:ascii="Tahoma" w:hAnsi="Tahoma" w:cs="Tahoma"/>
          <w:sz w:val="22"/>
          <w:szCs w:val="22"/>
        </w:rPr>
        <w:t>2025-01-07</w:t>
      </w:r>
    </w:p>
    <w:p w14:paraId="71D4DD41" w14:textId="77777777" w:rsidR="00CF7835" w:rsidRPr="005F393D" w:rsidRDefault="00776887" w:rsidP="005F393D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5F393D">
        <w:rPr>
          <w:rFonts w:ascii="Tahoma" w:hAnsi="Tahoma" w:cs="Tahoma"/>
          <w:b/>
          <w:bCs/>
          <w:sz w:val="22"/>
          <w:szCs w:val="22"/>
        </w:rPr>
        <w:t>Politechnika Krakowska im. Tadeusza Kościuszki</w:t>
      </w:r>
    </w:p>
    <w:p w14:paraId="0E38F18A" w14:textId="77777777" w:rsidR="00CF7835" w:rsidRPr="005F393D" w:rsidRDefault="00776887" w:rsidP="005F393D">
      <w:pPr>
        <w:spacing w:line="276" w:lineRule="auto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>ul. Warszawska 24</w:t>
      </w:r>
      <w:r w:rsidR="00CF7835" w:rsidRPr="005F393D">
        <w:rPr>
          <w:rFonts w:ascii="Tahoma" w:hAnsi="Tahoma" w:cs="Tahoma"/>
          <w:sz w:val="22"/>
          <w:szCs w:val="22"/>
        </w:rPr>
        <w:t xml:space="preserve"> </w:t>
      </w:r>
      <w:r w:rsidRPr="005F393D">
        <w:rPr>
          <w:rFonts w:ascii="Tahoma" w:hAnsi="Tahoma" w:cs="Tahoma"/>
          <w:sz w:val="22"/>
          <w:szCs w:val="22"/>
        </w:rPr>
        <w:t>W-9/110,</w:t>
      </w:r>
    </w:p>
    <w:p w14:paraId="5A7E15FC" w14:textId="0BAEB21D" w:rsidR="00CF7835" w:rsidRPr="005F393D" w:rsidRDefault="00776887" w:rsidP="005F393D">
      <w:pPr>
        <w:spacing w:line="276" w:lineRule="auto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>31-155</w:t>
      </w:r>
      <w:r w:rsidR="00CF7835" w:rsidRPr="005F393D">
        <w:rPr>
          <w:rFonts w:ascii="Tahoma" w:hAnsi="Tahoma" w:cs="Tahoma"/>
          <w:sz w:val="22"/>
          <w:szCs w:val="22"/>
        </w:rPr>
        <w:t xml:space="preserve"> </w:t>
      </w:r>
      <w:r w:rsidRPr="005F393D">
        <w:rPr>
          <w:rFonts w:ascii="Tahoma" w:hAnsi="Tahoma" w:cs="Tahoma"/>
          <w:sz w:val="22"/>
          <w:szCs w:val="22"/>
        </w:rPr>
        <w:t>KRAKÓW</w:t>
      </w:r>
    </w:p>
    <w:p w14:paraId="50832F84" w14:textId="77777777" w:rsidR="00EA0FE8" w:rsidRPr="005F393D" w:rsidRDefault="00EA0FE8" w:rsidP="005F393D">
      <w:pPr>
        <w:spacing w:line="276" w:lineRule="auto"/>
        <w:rPr>
          <w:rFonts w:ascii="Tahoma" w:hAnsi="Tahoma" w:cs="Tahoma"/>
          <w:sz w:val="22"/>
          <w:szCs w:val="22"/>
        </w:rPr>
      </w:pPr>
    </w:p>
    <w:p w14:paraId="705F38C0" w14:textId="77777777" w:rsidR="00EA0FE8" w:rsidRPr="005F393D" w:rsidRDefault="00EA0FE8" w:rsidP="005F393D">
      <w:pPr>
        <w:spacing w:line="276" w:lineRule="auto"/>
        <w:rPr>
          <w:rFonts w:ascii="Tahoma" w:hAnsi="Tahoma" w:cs="Tahoma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F393D" w14:paraId="51683E4D" w14:textId="77777777" w:rsidTr="00EA0FE8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1E59D0" w14:textId="77777777" w:rsidR="00CF7835" w:rsidRPr="005F393D" w:rsidRDefault="00CF7835" w:rsidP="005F393D">
            <w:pPr>
              <w:keepNext/>
              <w:spacing w:before="240" w:after="240" w:line="276" w:lineRule="auto"/>
              <w:jc w:val="center"/>
              <w:outlineLvl w:val="0"/>
              <w:rPr>
                <w:rFonts w:ascii="Tahoma" w:hAnsi="Tahoma" w:cs="Tahoma"/>
                <w:b/>
                <w:spacing w:val="60"/>
                <w:kern w:val="28"/>
                <w:sz w:val="22"/>
                <w:szCs w:val="22"/>
              </w:rPr>
            </w:pPr>
            <w:r w:rsidRPr="005F393D">
              <w:rPr>
                <w:rFonts w:ascii="Tahoma" w:hAnsi="Tahoma" w:cs="Tahoma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272B0397" w14:textId="77777777" w:rsidR="00CF7835" w:rsidRPr="005F393D" w:rsidRDefault="00CF7835" w:rsidP="005F393D">
      <w:pPr>
        <w:pStyle w:val="Nagwek"/>
        <w:tabs>
          <w:tab w:val="clear" w:pos="4536"/>
        </w:tabs>
        <w:spacing w:after="360" w:line="276" w:lineRule="auto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ab/>
        <w:t xml:space="preserve"> </w:t>
      </w:r>
    </w:p>
    <w:p w14:paraId="383575BF" w14:textId="77777777" w:rsidR="00CF7835" w:rsidRPr="005F393D" w:rsidRDefault="00CF7835" w:rsidP="005F393D">
      <w:pPr>
        <w:spacing w:after="12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5F393D">
        <w:rPr>
          <w:rFonts w:ascii="Tahoma" w:eastAsia="Calibri" w:hAnsi="Tahoma" w:cs="Tahoma"/>
          <w:sz w:val="22"/>
          <w:szCs w:val="22"/>
          <w:lang w:eastAsia="en-US"/>
        </w:rPr>
        <w:t xml:space="preserve">Dotyczy </w:t>
      </w:r>
      <w:r w:rsidRPr="005F393D">
        <w:rPr>
          <w:rFonts w:ascii="Tahoma" w:hAnsi="Tahoma" w:cs="Tahoma"/>
          <w:sz w:val="22"/>
          <w:szCs w:val="22"/>
        </w:rPr>
        <w:t>postępowania o udzielenie zamówienia publicznego</w:t>
      </w:r>
      <w:r w:rsidRPr="005F393D">
        <w:rPr>
          <w:rFonts w:ascii="Tahoma" w:eastAsia="Calibri" w:hAnsi="Tahoma" w:cs="Tahoma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F393D" w14:paraId="68914871" w14:textId="77777777" w:rsidTr="000C1C6D">
        <w:tc>
          <w:tcPr>
            <w:tcW w:w="2269" w:type="dxa"/>
            <w:shd w:val="clear" w:color="auto" w:fill="auto"/>
          </w:tcPr>
          <w:p w14:paraId="75F2FB92" w14:textId="77777777" w:rsidR="00CF7835" w:rsidRPr="005F393D" w:rsidRDefault="00CF7835" w:rsidP="005F393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AA126B" w14:textId="313A387F" w:rsidR="00CF7835" w:rsidRPr="005F393D" w:rsidRDefault="00776887" w:rsidP="005F393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5F393D">
              <w:rPr>
                <w:rFonts w:ascii="Tahoma" w:hAnsi="Tahoma" w:cs="Tahoma"/>
                <w:bCs/>
                <w:sz w:val="22"/>
                <w:szCs w:val="22"/>
              </w:rPr>
              <w:t>Świadczenie usług z zakresu prywatnej opieki medycznej dla pracowników Politechniki Krakowskiej im. Tadeusza Kościuszki w</w:t>
            </w:r>
            <w:r w:rsidR="005F393D">
              <w:rPr>
                <w:rFonts w:ascii="Tahoma" w:hAnsi="Tahoma" w:cs="Tahoma"/>
                <w:bCs/>
                <w:sz w:val="22"/>
                <w:szCs w:val="22"/>
              </w:rPr>
              <w:t> </w:t>
            </w:r>
            <w:r w:rsidRPr="005F393D">
              <w:rPr>
                <w:rFonts w:ascii="Tahoma" w:hAnsi="Tahoma" w:cs="Tahoma"/>
                <w:bCs/>
                <w:sz w:val="22"/>
                <w:szCs w:val="22"/>
              </w:rPr>
              <w:t>Krakowie.</w:t>
            </w:r>
          </w:p>
        </w:tc>
      </w:tr>
      <w:tr w:rsidR="00776887" w:rsidRPr="005F393D" w14:paraId="63ACE904" w14:textId="77777777" w:rsidTr="008F3992">
        <w:tc>
          <w:tcPr>
            <w:tcW w:w="2269" w:type="dxa"/>
            <w:shd w:val="clear" w:color="auto" w:fill="auto"/>
          </w:tcPr>
          <w:p w14:paraId="28951262" w14:textId="77777777" w:rsidR="00776887" w:rsidRPr="005F393D" w:rsidRDefault="00776887" w:rsidP="005F393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EF12B0" w14:textId="77777777" w:rsidR="00776887" w:rsidRPr="005F393D" w:rsidRDefault="00776887" w:rsidP="005F393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5F393D">
              <w:rPr>
                <w:rFonts w:ascii="Tahoma" w:hAnsi="Tahoma" w:cs="Tahoma"/>
                <w:bCs/>
                <w:sz w:val="22"/>
                <w:szCs w:val="22"/>
              </w:rPr>
              <w:t>KA-2/099/2024</w:t>
            </w:r>
          </w:p>
        </w:tc>
      </w:tr>
    </w:tbl>
    <w:p w14:paraId="7B741AB0" w14:textId="77777777" w:rsidR="00D665F5" w:rsidRPr="005F393D" w:rsidRDefault="00D665F5" w:rsidP="005F393D">
      <w:pPr>
        <w:spacing w:before="480" w:line="276" w:lineRule="auto"/>
        <w:jc w:val="both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>Zamawiający, działając na podstawie art. 22</w:t>
      </w:r>
      <w:r w:rsidR="00601802" w:rsidRPr="005F393D">
        <w:rPr>
          <w:rFonts w:ascii="Tahoma" w:hAnsi="Tahoma" w:cs="Tahoma"/>
          <w:sz w:val="22"/>
          <w:szCs w:val="22"/>
        </w:rPr>
        <w:t>2</w:t>
      </w:r>
      <w:r w:rsidRPr="005F393D">
        <w:rPr>
          <w:rFonts w:ascii="Tahoma" w:hAnsi="Tahoma" w:cs="Tahoma"/>
          <w:sz w:val="22"/>
          <w:szCs w:val="22"/>
        </w:rPr>
        <w:t xml:space="preserve"> ust. 5 </w:t>
      </w:r>
      <w:r w:rsidRPr="005F393D">
        <w:rPr>
          <w:rFonts w:ascii="Tahoma" w:hAnsi="Tahoma" w:cs="Tahoma"/>
          <w:bCs/>
          <w:sz w:val="22"/>
          <w:szCs w:val="22"/>
        </w:rPr>
        <w:t>ustawy z dnia 11 września 2019r. Prawo zamówień publicznych</w:t>
      </w:r>
      <w:r w:rsidRPr="005F393D">
        <w:rPr>
          <w:rFonts w:ascii="Tahoma" w:hAnsi="Tahoma" w:cs="Tahoma"/>
          <w:sz w:val="22"/>
          <w:szCs w:val="22"/>
        </w:rPr>
        <w:t xml:space="preserve"> </w:t>
      </w:r>
      <w:r w:rsidR="00776887" w:rsidRPr="005F393D">
        <w:rPr>
          <w:rFonts w:ascii="Tahoma" w:hAnsi="Tahoma" w:cs="Tahoma"/>
          <w:sz w:val="22"/>
          <w:szCs w:val="22"/>
        </w:rPr>
        <w:t>(t.j. Dz. U. z 2024 poz. 1320)</w:t>
      </w:r>
      <w:r w:rsidR="00490DC0" w:rsidRPr="005F393D">
        <w:rPr>
          <w:rFonts w:ascii="Tahoma" w:hAnsi="Tahoma" w:cs="Tahoma"/>
          <w:sz w:val="22"/>
          <w:szCs w:val="22"/>
        </w:rPr>
        <w:t xml:space="preserve"> </w:t>
      </w:r>
      <w:r w:rsidRPr="005F393D">
        <w:rPr>
          <w:rFonts w:ascii="Tahoma" w:hAnsi="Tahoma" w:cs="Tahoma"/>
          <w:sz w:val="22"/>
          <w:szCs w:val="22"/>
        </w:rPr>
        <w:t>udostępnia</w:t>
      </w:r>
      <w:r w:rsidR="00F95C33" w:rsidRPr="005F393D">
        <w:rPr>
          <w:rFonts w:ascii="Tahoma" w:hAnsi="Tahoma" w:cs="Tahoma"/>
          <w:sz w:val="22"/>
          <w:szCs w:val="22"/>
        </w:rPr>
        <w:t xml:space="preserve"> </w:t>
      </w:r>
      <w:r w:rsidR="004C7E9B" w:rsidRPr="005F393D">
        <w:rPr>
          <w:rFonts w:ascii="Tahoma" w:hAnsi="Tahoma" w:cs="Tahoma"/>
          <w:sz w:val="22"/>
          <w:szCs w:val="22"/>
        </w:rPr>
        <w:t>informacj</w:t>
      </w:r>
      <w:r w:rsidR="00577BC6" w:rsidRPr="005F393D">
        <w:rPr>
          <w:rFonts w:ascii="Tahoma" w:hAnsi="Tahoma" w:cs="Tahoma"/>
          <w:sz w:val="22"/>
          <w:szCs w:val="22"/>
        </w:rPr>
        <w:t>ę</w:t>
      </w:r>
      <w:r w:rsidR="00035488" w:rsidRPr="005F393D">
        <w:rPr>
          <w:rFonts w:ascii="Tahoma" w:hAnsi="Tahoma" w:cs="Tahoma"/>
          <w:sz w:val="22"/>
          <w:szCs w:val="22"/>
        </w:rPr>
        <w:t xml:space="preserve"> z otwarcia ofert</w:t>
      </w:r>
      <w:r w:rsidR="00577BC6" w:rsidRPr="005F393D">
        <w:rPr>
          <w:rFonts w:ascii="Tahoma" w:hAnsi="Tahoma" w:cs="Tahoma"/>
          <w:sz w:val="22"/>
          <w:szCs w:val="22"/>
        </w:rPr>
        <w:t>.</w:t>
      </w:r>
    </w:p>
    <w:p w14:paraId="3030C2C8" w14:textId="77777777" w:rsidR="00A80738" w:rsidRPr="005F393D" w:rsidRDefault="00D665F5" w:rsidP="005F393D">
      <w:pPr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5F393D">
        <w:rPr>
          <w:rFonts w:ascii="Tahoma" w:hAnsi="Tahoma" w:cs="Tahoma"/>
          <w:sz w:val="22"/>
          <w:szCs w:val="22"/>
        </w:rPr>
        <w:t>Podczas otwarcia ofert, mającego miejsce</w:t>
      </w:r>
      <w:r w:rsidR="00FF4AB1" w:rsidRPr="005F393D">
        <w:rPr>
          <w:rFonts w:ascii="Tahoma" w:hAnsi="Tahoma" w:cs="Tahoma"/>
          <w:sz w:val="22"/>
          <w:szCs w:val="22"/>
        </w:rPr>
        <w:t xml:space="preserve"> w dniu </w:t>
      </w:r>
      <w:r w:rsidR="00776887" w:rsidRPr="005F393D">
        <w:rPr>
          <w:rFonts w:ascii="Tahoma" w:hAnsi="Tahoma" w:cs="Tahoma"/>
          <w:sz w:val="22"/>
          <w:szCs w:val="22"/>
        </w:rPr>
        <w:t>07/01/2025</w:t>
      </w:r>
      <w:r w:rsidR="00FF4AB1" w:rsidRPr="005F393D">
        <w:rPr>
          <w:rFonts w:ascii="Tahoma" w:hAnsi="Tahoma" w:cs="Tahoma"/>
          <w:sz w:val="22"/>
          <w:szCs w:val="22"/>
        </w:rPr>
        <w:t xml:space="preserve"> o godz. </w:t>
      </w:r>
      <w:r w:rsidR="00776887" w:rsidRPr="005F393D">
        <w:rPr>
          <w:rFonts w:ascii="Tahoma" w:hAnsi="Tahoma" w:cs="Tahoma"/>
          <w:sz w:val="22"/>
          <w:szCs w:val="22"/>
        </w:rPr>
        <w:t>09:15</w:t>
      </w:r>
      <w:r w:rsidRPr="005F393D">
        <w:rPr>
          <w:rFonts w:ascii="Tahoma" w:hAnsi="Tahoma" w:cs="Tahoma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F393D" w14:paraId="0B0883DA" w14:textId="77777777" w:rsidTr="000C1C6D">
        <w:tc>
          <w:tcPr>
            <w:tcW w:w="1276" w:type="dxa"/>
            <w:shd w:val="clear" w:color="auto" w:fill="F2F2F2"/>
            <w:vAlign w:val="center"/>
          </w:tcPr>
          <w:p w14:paraId="59AD3B69" w14:textId="77777777" w:rsidR="00D665F5" w:rsidRPr="005F393D" w:rsidRDefault="00960CEB" w:rsidP="005F393D">
            <w:pPr>
              <w:spacing w:before="120" w:after="12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O</w:t>
            </w:r>
            <w:r w:rsidR="00D665F5" w:rsidRPr="005F393D">
              <w:rPr>
                <w:rFonts w:ascii="Tahoma" w:hAnsi="Tahoma" w:cs="Tahoma"/>
                <w:sz w:val="22"/>
                <w:szCs w:val="22"/>
              </w:rPr>
              <w:t>fert</w:t>
            </w:r>
            <w:r w:rsidRPr="005F393D">
              <w:rPr>
                <w:rFonts w:ascii="Tahoma" w:hAnsi="Tahoma" w:cs="Tahoma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5CD134B" w14:textId="77777777" w:rsidR="00D665F5" w:rsidRPr="005F393D" w:rsidRDefault="00D665F5" w:rsidP="005F393D">
            <w:pPr>
              <w:spacing w:before="120" w:after="12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Nazwa</w:t>
            </w:r>
            <w:r w:rsidR="003F57CD" w:rsidRPr="005F393D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5F393D">
              <w:rPr>
                <w:rFonts w:ascii="Tahoma" w:hAnsi="Tahoma" w:cs="Tahoma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1016A29" w14:textId="43E78582" w:rsidR="00D665F5" w:rsidRPr="005F393D" w:rsidRDefault="00D665F5" w:rsidP="005F393D">
            <w:pPr>
              <w:spacing w:before="120" w:after="12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 xml:space="preserve">Cena </w:t>
            </w:r>
            <w:r w:rsidR="00186965" w:rsidRPr="005F393D">
              <w:rPr>
                <w:rFonts w:ascii="Tahoma" w:hAnsi="Tahoma" w:cs="Tahoma"/>
                <w:sz w:val="22"/>
                <w:szCs w:val="22"/>
              </w:rPr>
              <w:t xml:space="preserve">pakietu </w:t>
            </w:r>
            <w:r w:rsidR="00162DF3" w:rsidRPr="005F393D">
              <w:rPr>
                <w:rFonts w:ascii="Tahoma" w:hAnsi="Tahoma" w:cs="Tahoma"/>
                <w:sz w:val="22"/>
                <w:szCs w:val="22"/>
              </w:rPr>
              <w:t>Indywidualnego (</w:t>
            </w:r>
            <w:r w:rsidR="00182B54" w:rsidRPr="005F393D">
              <w:rPr>
                <w:rFonts w:ascii="Tahoma" w:hAnsi="Tahoma" w:cs="Tahoma"/>
                <w:sz w:val="22"/>
                <w:szCs w:val="22"/>
              </w:rPr>
              <w:t>P</w:t>
            </w:r>
            <w:r w:rsidR="00162DF3" w:rsidRPr="005F393D">
              <w:rPr>
                <w:rFonts w:ascii="Tahoma" w:hAnsi="Tahoma" w:cs="Tahoma"/>
                <w:sz w:val="22"/>
                <w:szCs w:val="22"/>
              </w:rPr>
              <w:t>racownika)</w:t>
            </w:r>
            <w:r w:rsidR="00182B54" w:rsidRPr="005F393D">
              <w:rPr>
                <w:rFonts w:ascii="Tahoma" w:hAnsi="Tahoma" w:cs="Tahoma"/>
                <w:sz w:val="22"/>
                <w:szCs w:val="22"/>
              </w:rPr>
              <w:t xml:space="preserve"> *</w:t>
            </w:r>
          </w:p>
          <w:p w14:paraId="076A1085" w14:textId="21961ACF" w:rsidR="00182B54" w:rsidRPr="005F393D" w:rsidRDefault="00182B54" w:rsidP="005F393D">
            <w:pPr>
              <w:spacing w:before="120" w:after="12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bCs/>
                <w:sz w:val="22"/>
                <w:szCs w:val="22"/>
              </w:rPr>
              <w:t xml:space="preserve">* </w:t>
            </w:r>
            <w:r w:rsidRPr="005F393D">
              <w:rPr>
                <w:rFonts w:ascii="Tahoma" w:hAnsi="Tahoma" w:cs="Tahoma"/>
                <w:bCs/>
                <w:i/>
                <w:iCs/>
              </w:rPr>
              <w:t>średnia arytmetyczna cen brutto Pakietu Indywidualnego (Pracownik) we wszystkich trzech zakresach świadczeń</w:t>
            </w:r>
          </w:p>
        </w:tc>
      </w:tr>
      <w:tr w:rsidR="00776887" w:rsidRPr="005F393D" w14:paraId="5D1AFA5E" w14:textId="77777777" w:rsidTr="008F3992">
        <w:tc>
          <w:tcPr>
            <w:tcW w:w="1276" w:type="dxa"/>
            <w:shd w:val="clear" w:color="auto" w:fill="auto"/>
            <w:vAlign w:val="center"/>
          </w:tcPr>
          <w:p w14:paraId="60B70B40" w14:textId="77777777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93773E8" w14:textId="48E8ABCC" w:rsidR="00776887" w:rsidRPr="005F393D" w:rsidRDefault="00776887" w:rsidP="005F393D">
            <w:pPr>
              <w:spacing w:before="80" w:after="40"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PZU ZDROWIE S</w:t>
            </w:r>
            <w:r w:rsidR="00500496" w:rsidRPr="005F393D">
              <w:rPr>
                <w:rFonts w:ascii="Tahoma" w:hAnsi="Tahoma" w:cs="Tahoma"/>
                <w:sz w:val="22"/>
                <w:szCs w:val="22"/>
              </w:rPr>
              <w:t>.</w:t>
            </w:r>
            <w:r w:rsidRPr="005F393D">
              <w:rPr>
                <w:rFonts w:ascii="Tahoma" w:hAnsi="Tahoma" w:cs="Tahoma"/>
                <w:sz w:val="22"/>
                <w:szCs w:val="22"/>
              </w:rPr>
              <w:t>A</w:t>
            </w:r>
            <w:r w:rsidR="00500496" w:rsidRPr="005F393D">
              <w:rPr>
                <w:rFonts w:ascii="Tahoma" w:hAnsi="Tahoma" w:cs="Tahoma"/>
                <w:sz w:val="22"/>
                <w:szCs w:val="22"/>
              </w:rPr>
              <w:t>.</w:t>
            </w:r>
          </w:p>
          <w:p w14:paraId="0F668D6F" w14:textId="000D9439" w:rsidR="00776887" w:rsidRPr="005F393D" w:rsidRDefault="00500496" w:rsidP="005F393D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 xml:space="preserve">ul. </w:t>
            </w:r>
            <w:r w:rsidR="00776887" w:rsidRPr="005F393D">
              <w:rPr>
                <w:rFonts w:ascii="Tahoma" w:hAnsi="Tahoma" w:cs="Tahoma"/>
                <w:sz w:val="22"/>
                <w:szCs w:val="22"/>
              </w:rPr>
              <w:t xml:space="preserve">Rondo Ignacego Daszyńskiego 4 </w:t>
            </w:r>
          </w:p>
          <w:p w14:paraId="6C4CA25B" w14:textId="77777777" w:rsidR="00776887" w:rsidRPr="005F393D" w:rsidRDefault="00776887" w:rsidP="005F393D">
            <w:pPr>
              <w:spacing w:after="8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00-843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D5E64" w14:textId="0E57C765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186</w:t>
            </w:r>
            <w:r w:rsidR="00DB1ADF" w:rsidRPr="005F393D">
              <w:rPr>
                <w:rFonts w:ascii="Tahoma" w:hAnsi="Tahoma" w:cs="Tahoma"/>
                <w:sz w:val="22"/>
                <w:szCs w:val="22"/>
              </w:rPr>
              <w:t>,</w:t>
            </w:r>
            <w:r w:rsidRPr="005F393D">
              <w:rPr>
                <w:rFonts w:ascii="Tahoma" w:hAnsi="Tahoma" w:cs="Tahoma"/>
                <w:sz w:val="22"/>
                <w:szCs w:val="22"/>
              </w:rPr>
              <w:t>34 zł</w:t>
            </w:r>
          </w:p>
        </w:tc>
      </w:tr>
      <w:tr w:rsidR="00776887" w:rsidRPr="005F393D" w14:paraId="71C1B127" w14:textId="77777777" w:rsidTr="008F3992">
        <w:tc>
          <w:tcPr>
            <w:tcW w:w="1276" w:type="dxa"/>
            <w:shd w:val="clear" w:color="auto" w:fill="auto"/>
            <w:vAlign w:val="center"/>
          </w:tcPr>
          <w:p w14:paraId="6F03D265" w14:textId="77777777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0AB5C44" w14:textId="77777777" w:rsidR="00776887" w:rsidRPr="005F393D" w:rsidRDefault="00776887" w:rsidP="005F393D">
            <w:pPr>
              <w:spacing w:before="80" w:after="40"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Centrum Medyczne ENEL-MED S.A.</w:t>
            </w:r>
          </w:p>
          <w:p w14:paraId="48FF3BA6" w14:textId="14819070" w:rsidR="00776887" w:rsidRPr="005F393D" w:rsidRDefault="00DB1ADF" w:rsidP="005F393D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 xml:space="preserve">ul. </w:t>
            </w:r>
            <w:r w:rsidR="00776887" w:rsidRPr="005F393D">
              <w:rPr>
                <w:rFonts w:ascii="Tahoma" w:hAnsi="Tahoma" w:cs="Tahoma"/>
                <w:sz w:val="22"/>
                <w:szCs w:val="22"/>
              </w:rPr>
              <w:t xml:space="preserve">Słomińskiego 19/524 </w:t>
            </w:r>
          </w:p>
          <w:p w14:paraId="02A029D3" w14:textId="77777777" w:rsidR="00776887" w:rsidRPr="005F393D" w:rsidRDefault="00776887" w:rsidP="005F393D">
            <w:pPr>
              <w:spacing w:after="8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00-195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12C6A" w14:textId="7499359D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1</w:t>
            </w:r>
            <w:r w:rsidR="004D5D9B">
              <w:rPr>
                <w:rFonts w:ascii="Tahoma" w:hAnsi="Tahoma" w:cs="Tahoma"/>
                <w:sz w:val="22"/>
                <w:szCs w:val="22"/>
              </w:rPr>
              <w:t>20</w:t>
            </w:r>
            <w:r w:rsidR="00DB1ADF" w:rsidRPr="005F393D">
              <w:rPr>
                <w:rFonts w:ascii="Tahoma" w:hAnsi="Tahoma" w:cs="Tahoma"/>
                <w:sz w:val="22"/>
                <w:szCs w:val="22"/>
              </w:rPr>
              <w:t>,</w:t>
            </w:r>
            <w:r w:rsidR="004D5D9B">
              <w:rPr>
                <w:rFonts w:ascii="Tahoma" w:hAnsi="Tahoma" w:cs="Tahoma"/>
                <w:sz w:val="22"/>
                <w:szCs w:val="22"/>
              </w:rPr>
              <w:t>33</w:t>
            </w:r>
            <w:r w:rsidRPr="005F393D">
              <w:rPr>
                <w:rFonts w:ascii="Tahoma" w:hAnsi="Tahoma" w:cs="Tahoma"/>
                <w:sz w:val="22"/>
                <w:szCs w:val="22"/>
              </w:rPr>
              <w:t xml:space="preserve"> zł</w:t>
            </w:r>
          </w:p>
        </w:tc>
      </w:tr>
      <w:tr w:rsidR="00776887" w:rsidRPr="005F393D" w14:paraId="113E5DC2" w14:textId="77777777" w:rsidTr="008F3992">
        <w:tc>
          <w:tcPr>
            <w:tcW w:w="1276" w:type="dxa"/>
            <w:shd w:val="clear" w:color="auto" w:fill="auto"/>
            <w:vAlign w:val="center"/>
          </w:tcPr>
          <w:p w14:paraId="2EB6236C" w14:textId="77777777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C79C2A0" w14:textId="44580EBA" w:rsidR="00776887" w:rsidRPr="005F393D" w:rsidRDefault="00776887" w:rsidP="005F393D">
            <w:pPr>
              <w:spacing w:before="80" w:after="40"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 xml:space="preserve">LUX MED </w:t>
            </w:r>
            <w:r w:rsidR="00162DF3" w:rsidRPr="005F393D">
              <w:rPr>
                <w:rFonts w:ascii="Tahoma" w:hAnsi="Tahoma" w:cs="Tahoma"/>
                <w:sz w:val="22"/>
                <w:szCs w:val="22"/>
              </w:rPr>
              <w:t>Sp. z o.o.</w:t>
            </w:r>
          </w:p>
          <w:p w14:paraId="062C262E" w14:textId="69B02EAC" w:rsidR="00776887" w:rsidRPr="005F393D" w:rsidRDefault="00DB1ADF" w:rsidP="005F393D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u</w:t>
            </w:r>
            <w:r w:rsidR="00500496" w:rsidRPr="005F393D">
              <w:rPr>
                <w:rFonts w:ascii="Tahoma" w:hAnsi="Tahoma" w:cs="Tahoma"/>
                <w:sz w:val="22"/>
                <w:szCs w:val="22"/>
              </w:rPr>
              <w:t>l. Szturmowa 2</w:t>
            </w:r>
          </w:p>
          <w:p w14:paraId="66C17313" w14:textId="77777777" w:rsidR="00776887" w:rsidRPr="005F393D" w:rsidRDefault="00776887" w:rsidP="005F393D">
            <w:pPr>
              <w:spacing w:after="8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87ADE" w14:textId="481F8A72" w:rsidR="00776887" w:rsidRPr="005F393D" w:rsidRDefault="00776887" w:rsidP="005F393D">
            <w:pPr>
              <w:spacing w:before="80" w:after="80"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F393D">
              <w:rPr>
                <w:rFonts w:ascii="Tahoma" w:hAnsi="Tahoma" w:cs="Tahoma"/>
                <w:sz w:val="22"/>
                <w:szCs w:val="22"/>
              </w:rPr>
              <w:t>203</w:t>
            </w:r>
            <w:r w:rsidR="00500496" w:rsidRPr="005F393D">
              <w:rPr>
                <w:rFonts w:ascii="Tahoma" w:hAnsi="Tahoma" w:cs="Tahoma"/>
                <w:sz w:val="22"/>
                <w:szCs w:val="22"/>
              </w:rPr>
              <w:t>,</w:t>
            </w:r>
            <w:r w:rsidRPr="005F393D">
              <w:rPr>
                <w:rFonts w:ascii="Tahoma" w:hAnsi="Tahoma" w:cs="Tahoma"/>
                <w:sz w:val="22"/>
                <w:szCs w:val="22"/>
              </w:rPr>
              <w:t>77 zł</w:t>
            </w:r>
          </w:p>
        </w:tc>
      </w:tr>
    </w:tbl>
    <w:p w14:paraId="609E1D7F" w14:textId="3D5096DE" w:rsidR="00C236D3" w:rsidRDefault="00C236D3" w:rsidP="00365646"/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6893" w14:textId="77777777" w:rsidR="004D5184" w:rsidRDefault="004D5184">
      <w:r>
        <w:separator/>
      </w:r>
    </w:p>
  </w:endnote>
  <w:endnote w:type="continuationSeparator" w:id="0">
    <w:p w14:paraId="587A20CE" w14:textId="77777777" w:rsidR="004D5184" w:rsidRDefault="004D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5A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705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C35C" w14:textId="6A3F536C" w:rsidR="009F189D" w:rsidRPr="00EA0FE8" w:rsidRDefault="009F189D" w:rsidP="00EA0FE8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684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6E17D3" w14:textId="77777777" w:rsidR="009F189D" w:rsidRDefault="009F189D">
    <w:pPr>
      <w:pStyle w:val="Stopka"/>
      <w:tabs>
        <w:tab w:val="clear" w:pos="4536"/>
      </w:tabs>
      <w:jc w:val="center"/>
    </w:pPr>
  </w:p>
  <w:p w14:paraId="1894C6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1AC0" w14:textId="77777777" w:rsidR="004D5184" w:rsidRDefault="004D5184">
      <w:r>
        <w:separator/>
      </w:r>
    </w:p>
  </w:footnote>
  <w:footnote w:type="continuationSeparator" w:id="0">
    <w:p w14:paraId="38132A94" w14:textId="77777777" w:rsidR="004D5184" w:rsidRDefault="004D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77A01" w14:textId="77777777" w:rsidR="00776887" w:rsidRDefault="007768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0E75" w14:textId="77777777" w:rsidR="00776887" w:rsidRDefault="00776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19F37" w14:textId="77777777" w:rsidR="00776887" w:rsidRDefault="007768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9C"/>
    <w:rsid w:val="00007727"/>
    <w:rsid w:val="00017720"/>
    <w:rsid w:val="00035488"/>
    <w:rsid w:val="000C1C6D"/>
    <w:rsid w:val="000D7F25"/>
    <w:rsid w:val="000E00E5"/>
    <w:rsid w:val="001146A4"/>
    <w:rsid w:val="00162DF3"/>
    <w:rsid w:val="00173B20"/>
    <w:rsid w:val="00182B54"/>
    <w:rsid w:val="00186965"/>
    <w:rsid w:val="001C69FF"/>
    <w:rsid w:val="0023318D"/>
    <w:rsid w:val="002D55E9"/>
    <w:rsid w:val="00355C9D"/>
    <w:rsid w:val="00365646"/>
    <w:rsid w:val="003B6B36"/>
    <w:rsid w:val="003D72FD"/>
    <w:rsid w:val="003D76E1"/>
    <w:rsid w:val="003F57CD"/>
    <w:rsid w:val="00423179"/>
    <w:rsid w:val="00490DC0"/>
    <w:rsid w:val="00493F8C"/>
    <w:rsid w:val="004C7E9B"/>
    <w:rsid w:val="004D5184"/>
    <w:rsid w:val="004D5D9B"/>
    <w:rsid w:val="00500496"/>
    <w:rsid w:val="00514BC7"/>
    <w:rsid w:val="00570B9C"/>
    <w:rsid w:val="00577BC6"/>
    <w:rsid w:val="005F393D"/>
    <w:rsid w:val="00601802"/>
    <w:rsid w:val="0069085C"/>
    <w:rsid w:val="006C5581"/>
    <w:rsid w:val="00750141"/>
    <w:rsid w:val="0077688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1ADF"/>
    <w:rsid w:val="00EA0FE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BC997A7"/>
  <w15:chartTrackingRefBased/>
  <w15:docId w15:val="{3B339408-5110-490C-905F-955F1815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82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152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Mazur-Gądek</dc:creator>
  <cp:keywords/>
  <dc:description/>
  <cp:lastModifiedBy>Ewelina Mazur-Gądek</cp:lastModifiedBy>
  <cp:revision>15</cp:revision>
  <dcterms:created xsi:type="dcterms:W3CDTF">2025-01-07T10:39:00Z</dcterms:created>
  <dcterms:modified xsi:type="dcterms:W3CDTF">2025-01-07T11:54:00Z</dcterms:modified>
</cp:coreProperties>
</file>