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095D1C" w14:textId="265ED9B4" w:rsidR="00281DC6" w:rsidRDefault="00281DC6" w:rsidP="00656C93">
      <w:pPr>
        <w:keepNext/>
        <w:jc w:val="right"/>
        <w:outlineLvl w:val="3"/>
        <w:rPr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FF1255">
        <w:rPr>
          <w:bCs/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1FD2A2E9" w14:textId="3689E7FF" w:rsidR="00656C93" w:rsidRDefault="00656C93" w:rsidP="00656C93">
      <w:pPr>
        <w:keepNext/>
        <w:jc w:val="right"/>
        <w:outlineLvl w:val="3"/>
        <w:rPr>
          <w:b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03622">
        <w:tc>
          <w:tcPr>
            <w:tcW w:w="8952" w:type="dxa"/>
            <w:shd w:val="clear" w:color="auto" w:fill="F2F2F2"/>
          </w:tcPr>
          <w:p w14:paraId="2B999526" w14:textId="77777777" w:rsidR="00656C93" w:rsidRDefault="00656C93" w:rsidP="00656C93">
            <w:pPr>
              <w:keepNext/>
              <w:jc w:val="center"/>
              <w:outlineLvl w:val="1"/>
              <w:rPr>
                <w:b/>
                <w:sz w:val="28"/>
                <w:szCs w:val="20"/>
              </w:rPr>
            </w:pPr>
          </w:p>
          <w:p w14:paraId="7AA80CC8" w14:textId="77777777" w:rsidR="00281DC6" w:rsidRDefault="00C03622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>
              <w:rPr>
                <w:b/>
                <w:sz w:val="28"/>
                <w:szCs w:val="20"/>
              </w:rPr>
              <w:tab/>
            </w:r>
            <w:r w:rsidR="00281DC6"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="00281DC6" w:rsidRPr="00281DC6">
              <w:rPr>
                <w:b/>
                <w:bCs/>
                <w:sz w:val="28"/>
                <w:szCs w:val="20"/>
              </w:rPr>
              <w:t>Y</w:t>
            </w:r>
          </w:p>
          <w:p w14:paraId="1E4F7C36" w14:textId="3DFBA9A6" w:rsidR="00656C93" w:rsidRPr="00281DC6" w:rsidRDefault="00656C93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</w:p>
        </w:tc>
      </w:tr>
    </w:tbl>
    <w:p w14:paraId="07EDD74C" w14:textId="77777777" w:rsidR="00281DC6" w:rsidRPr="00281DC6" w:rsidRDefault="00281DC6" w:rsidP="00656C93">
      <w:pPr>
        <w:keepNext/>
        <w:jc w:val="center"/>
        <w:outlineLvl w:val="1"/>
        <w:rPr>
          <w:b/>
          <w:sz w:val="28"/>
          <w:szCs w:val="20"/>
        </w:rPr>
      </w:pPr>
    </w:p>
    <w:p w14:paraId="4A693CCD" w14:textId="1BFF5FCD" w:rsid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307C65">
        <w:rPr>
          <w:sz w:val="22"/>
          <w:szCs w:val="22"/>
        </w:rPr>
        <w:t>p</w:t>
      </w:r>
      <w:r w:rsidR="00D052E3">
        <w:rPr>
          <w:sz w:val="22"/>
          <w:szCs w:val="22"/>
        </w:rPr>
        <w:t>odstawowy</w:t>
      </w:r>
      <w:r w:rsidR="00307C65">
        <w:rPr>
          <w:sz w:val="22"/>
          <w:szCs w:val="22"/>
        </w:rPr>
        <w:t>m</w:t>
      </w:r>
      <w:r w:rsidR="00D052E3">
        <w:rPr>
          <w:sz w:val="22"/>
          <w:szCs w:val="22"/>
        </w:rPr>
        <w:t xml:space="preserve">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2F0AFACA" w14:textId="77777777" w:rsidR="00656C93" w:rsidRPr="00281DC6" w:rsidRDefault="00656C93" w:rsidP="00656C93">
      <w:pPr>
        <w:jc w:val="both"/>
        <w:rPr>
          <w:sz w:val="22"/>
          <w:szCs w:val="22"/>
        </w:rPr>
      </w:pPr>
    </w:p>
    <w:p w14:paraId="295FCC6B" w14:textId="77777777" w:rsidR="000C63AB" w:rsidRDefault="000C63AB" w:rsidP="000C63AB">
      <w:pPr>
        <w:jc w:val="center"/>
        <w:rPr>
          <w:b/>
          <w:sz w:val="28"/>
          <w:szCs w:val="28"/>
        </w:rPr>
      </w:pPr>
      <w:r w:rsidRPr="000C63AB">
        <w:rPr>
          <w:b/>
          <w:sz w:val="28"/>
          <w:szCs w:val="28"/>
        </w:rPr>
        <w:t>Sukcesywna dostawa mleka, jogurtów, śmietany</w:t>
      </w:r>
    </w:p>
    <w:p w14:paraId="515AB610" w14:textId="5B31E263" w:rsidR="000C63AB" w:rsidRDefault="000C63AB" w:rsidP="000C63AB">
      <w:pPr>
        <w:jc w:val="center"/>
        <w:rPr>
          <w:b/>
          <w:sz w:val="28"/>
          <w:szCs w:val="28"/>
        </w:rPr>
      </w:pPr>
      <w:r w:rsidRPr="000C63AB">
        <w:rPr>
          <w:b/>
          <w:sz w:val="28"/>
          <w:szCs w:val="28"/>
        </w:rPr>
        <w:t>oraz wędlin drobiowych i wieprzowych</w:t>
      </w:r>
    </w:p>
    <w:p w14:paraId="50A3AAA4" w14:textId="77777777" w:rsidR="000C63AB" w:rsidRDefault="000C63AB" w:rsidP="000C63AB">
      <w:pPr>
        <w:jc w:val="center"/>
        <w:rPr>
          <w:b/>
          <w:sz w:val="28"/>
          <w:szCs w:val="28"/>
        </w:rPr>
      </w:pPr>
    </w:p>
    <w:p w14:paraId="52264483" w14:textId="451BAA22" w:rsidR="00281DC6" w:rsidRP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D95EB64" w14:textId="77777777" w:rsidR="00656C93" w:rsidRDefault="00656C93" w:rsidP="00656C93">
      <w:pPr>
        <w:rPr>
          <w:b/>
          <w:sz w:val="22"/>
          <w:szCs w:val="22"/>
        </w:rPr>
      </w:pPr>
    </w:p>
    <w:p w14:paraId="139ADAFF" w14:textId="5343DD84" w:rsidR="00281DC6" w:rsidRPr="00281DC6" w:rsidRDefault="00281DC6" w:rsidP="00656C93">
      <w:pPr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23ED3935" w14:textId="77777777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71B77560" w14:textId="2E08D557" w:rsid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</w:t>
            </w:r>
            <w:r w:rsidR="003A6964">
              <w:rPr>
                <w:rFonts w:eastAsia="Calibri"/>
                <w:sz w:val="22"/>
                <w:szCs w:val="22"/>
              </w:rPr>
              <w:t xml:space="preserve">i Adres </w:t>
            </w:r>
            <w:r w:rsidRPr="00281DC6">
              <w:rPr>
                <w:rFonts w:eastAsia="Calibri"/>
                <w:sz w:val="22"/>
                <w:szCs w:val="22"/>
              </w:rPr>
              <w:t>Wykonawcy</w:t>
            </w:r>
          </w:p>
          <w:p w14:paraId="0A1DD09C" w14:textId="79E3AA4A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(województwo, powiat)</w:t>
            </w:r>
          </w:p>
          <w:p w14:paraId="36D0227B" w14:textId="261EE401" w:rsidR="00656C93" w:rsidRPr="00281DC6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1168FF0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  <w:r w:rsidR="00116BA4">
              <w:rPr>
                <w:rFonts w:eastAsia="Calibri"/>
                <w:sz w:val="22"/>
                <w:szCs w:val="22"/>
              </w:rPr>
              <w:t xml:space="preserve"> 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  <w:p w14:paraId="7DC4DCC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 w:rsidP="00656C93">
      <w:pPr>
        <w:jc w:val="both"/>
      </w:pPr>
    </w:p>
    <w:p w14:paraId="62F09958" w14:textId="05224C4F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3A60C7">
        <w:rPr>
          <w:sz w:val="22"/>
        </w:rPr>
        <w:t xml:space="preserve"> oraz </w:t>
      </w:r>
      <w:r w:rsidR="003A60C7" w:rsidRPr="00EE54E7">
        <w:rPr>
          <w:sz w:val="22"/>
          <w:u w:val="single"/>
        </w:rPr>
        <w:t>wzorem umowy</w:t>
      </w:r>
      <w:r w:rsidRPr="00281DC6">
        <w:rPr>
          <w:sz w:val="22"/>
        </w:rPr>
        <w:t>, stosując niżej wymienione stawki:</w:t>
      </w:r>
    </w:p>
    <w:p w14:paraId="4337BAE8" w14:textId="09C4388B" w:rsidR="00281DC6" w:rsidRDefault="00281DC6" w:rsidP="00656C93">
      <w:pPr>
        <w:ind w:left="284"/>
        <w:contextualSpacing/>
        <w:jc w:val="both"/>
        <w:rPr>
          <w:b/>
          <w:sz w:val="22"/>
        </w:rPr>
      </w:pPr>
    </w:p>
    <w:p w14:paraId="012E1DD0" w14:textId="3AC16FBC" w:rsidR="00872282" w:rsidRPr="00595A7A" w:rsidRDefault="00872282" w:rsidP="00656C93">
      <w:pPr>
        <w:ind w:left="709"/>
        <w:jc w:val="both"/>
        <w:rPr>
          <w:b/>
        </w:rPr>
      </w:pPr>
      <w:r w:rsidRPr="006679F4">
        <w:rPr>
          <w:b/>
        </w:rPr>
        <w:t>Zadanie nr 1</w:t>
      </w:r>
      <w:r w:rsidRPr="00595A7A">
        <w:rPr>
          <w:b/>
        </w:rPr>
        <w:t xml:space="preserve">: </w:t>
      </w:r>
      <w:r w:rsidR="000C63AB" w:rsidRPr="000C63AB">
        <w:rPr>
          <w:rFonts w:cs="Calibri"/>
          <w:b/>
        </w:rPr>
        <w:t>mleko, jogurty, śmietana</w:t>
      </w:r>
    </w:p>
    <w:p w14:paraId="613A5501" w14:textId="77777777" w:rsidR="00872282" w:rsidRPr="006679F4" w:rsidRDefault="00872282" w:rsidP="00656C93">
      <w:pPr>
        <w:ind w:left="709"/>
        <w:jc w:val="both"/>
      </w:pPr>
      <w:r w:rsidRPr="006679F4">
        <w:t>wartość netto za wykonanie całości przedmiotu zamówienia wynosi....................... zł</w:t>
      </w:r>
    </w:p>
    <w:p w14:paraId="15DBFA28" w14:textId="77777777" w:rsidR="00872282" w:rsidRPr="006679F4" w:rsidRDefault="00872282" w:rsidP="00656C93">
      <w:pPr>
        <w:ind w:left="709" w:hanging="284"/>
        <w:jc w:val="both"/>
      </w:pPr>
      <w:r w:rsidRPr="006679F4">
        <w:t xml:space="preserve">     stawka  podatku VAT wynosi  ......%</w:t>
      </w:r>
    </w:p>
    <w:p w14:paraId="331899F6" w14:textId="77777777" w:rsidR="00872282" w:rsidRPr="006679F4" w:rsidRDefault="00872282" w:rsidP="00656C93">
      <w:pPr>
        <w:ind w:left="709" w:hanging="284"/>
        <w:jc w:val="both"/>
      </w:pPr>
      <w:r w:rsidRPr="006679F4">
        <w:t xml:space="preserve">     kwota podatku VAT wynosi ................................ zł</w:t>
      </w:r>
    </w:p>
    <w:p w14:paraId="51D74C81" w14:textId="77777777" w:rsidR="00872282" w:rsidRPr="006679F4" w:rsidRDefault="00872282" w:rsidP="00656C93">
      <w:pPr>
        <w:ind w:left="709" w:hanging="284"/>
        <w:jc w:val="both"/>
      </w:pPr>
      <w:r w:rsidRPr="006679F4">
        <w:tab/>
        <w:t>wartość brutto za wykonanie całości przedmiotu zamówienia wynosi....................... zł</w:t>
      </w:r>
    </w:p>
    <w:p w14:paraId="4B9EDE68" w14:textId="77777777" w:rsidR="00872282" w:rsidRPr="006679F4" w:rsidRDefault="00872282" w:rsidP="00656C93">
      <w:pPr>
        <w:ind w:left="709" w:hanging="284"/>
        <w:jc w:val="both"/>
      </w:pPr>
      <w:r w:rsidRPr="006679F4">
        <w:t xml:space="preserve">     (słownie:..................................................................................................................... zł),</w:t>
      </w:r>
    </w:p>
    <w:p w14:paraId="28C72B0D" w14:textId="090F0812" w:rsidR="00872282" w:rsidRPr="006679F4" w:rsidRDefault="00872282" w:rsidP="00656C93">
      <w:pPr>
        <w:ind w:left="709"/>
        <w:jc w:val="both"/>
      </w:pPr>
      <w:r w:rsidRPr="006679F4">
        <w:t xml:space="preserve">wyliczona zgodnie z odpowiednią tabelą formularza </w:t>
      </w:r>
      <w:r w:rsidR="00BD2E2A">
        <w:t>asortymentowo-</w:t>
      </w:r>
      <w:r w:rsidRPr="006679F4">
        <w:t xml:space="preserve">cenowego </w:t>
      </w:r>
    </w:p>
    <w:p w14:paraId="083213C1" w14:textId="47787FAA" w:rsidR="00CA7C6C" w:rsidRDefault="00872282" w:rsidP="00656C93">
      <w:pPr>
        <w:ind w:firstLine="708"/>
        <w:jc w:val="both"/>
      </w:pPr>
      <w:r>
        <w:t>T</w:t>
      </w:r>
      <w:r w:rsidRPr="006679F4">
        <w:t xml:space="preserve">ermin wykonania umowy wynosi </w:t>
      </w:r>
      <w:r>
        <w:t>1</w:t>
      </w:r>
      <w:r w:rsidR="000C63AB">
        <w:t>2</w:t>
      </w:r>
      <w:r w:rsidRPr="006679F4">
        <w:t xml:space="preserve"> miesięcy </w:t>
      </w:r>
      <w:r w:rsidR="00B6079A">
        <w:t>od dnia zawarcia umowy.</w:t>
      </w:r>
    </w:p>
    <w:p w14:paraId="1E684CF1" w14:textId="77777777" w:rsidR="00872282" w:rsidRDefault="00872282" w:rsidP="00656C93">
      <w:pPr>
        <w:ind w:left="709"/>
        <w:jc w:val="both"/>
        <w:rPr>
          <w:b/>
        </w:rPr>
      </w:pPr>
    </w:p>
    <w:p w14:paraId="7D9553AE" w14:textId="77777777" w:rsidR="000C63AB" w:rsidRDefault="00872282" w:rsidP="00656C93">
      <w:pPr>
        <w:ind w:left="709"/>
        <w:jc w:val="both"/>
        <w:rPr>
          <w:rFonts w:cs="Calibri"/>
          <w:b/>
        </w:rPr>
      </w:pPr>
      <w:r w:rsidRPr="006679F4">
        <w:rPr>
          <w:b/>
        </w:rPr>
        <w:t xml:space="preserve">Zadanie nr </w:t>
      </w:r>
      <w:r>
        <w:rPr>
          <w:b/>
        </w:rPr>
        <w:t>2</w:t>
      </w:r>
      <w:r w:rsidRPr="00595A7A">
        <w:rPr>
          <w:b/>
        </w:rPr>
        <w:t xml:space="preserve">: </w:t>
      </w:r>
      <w:r w:rsidR="000C63AB" w:rsidRPr="000C63AB">
        <w:rPr>
          <w:rFonts w:cs="Calibri"/>
          <w:b/>
        </w:rPr>
        <w:t>wędliny drobiowe i wieprzowe</w:t>
      </w:r>
    </w:p>
    <w:p w14:paraId="05CBF058" w14:textId="74C67C23" w:rsidR="00872282" w:rsidRPr="006679F4" w:rsidRDefault="00872282" w:rsidP="00656C93">
      <w:pPr>
        <w:ind w:left="709"/>
        <w:jc w:val="both"/>
      </w:pPr>
      <w:r w:rsidRPr="006679F4">
        <w:t>wartość netto za wykonanie całości przedmiotu zamówienia wynosi....................... zł</w:t>
      </w:r>
    </w:p>
    <w:p w14:paraId="7BD00C06" w14:textId="77777777" w:rsidR="00872282" w:rsidRPr="006679F4" w:rsidRDefault="00872282" w:rsidP="00656C93">
      <w:pPr>
        <w:ind w:left="709" w:hanging="284"/>
        <w:jc w:val="both"/>
      </w:pPr>
      <w:r w:rsidRPr="006679F4">
        <w:t xml:space="preserve">     stawka  podatku VAT wynosi  ......%</w:t>
      </w:r>
    </w:p>
    <w:p w14:paraId="776A3AE3" w14:textId="77777777" w:rsidR="00872282" w:rsidRPr="006679F4" w:rsidRDefault="00872282" w:rsidP="00656C93">
      <w:pPr>
        <w:ind w:left="709" w:hanging="284"/>
        <w:jc w:val="both"/>
      </w:pPr>
      <w:r w:rsidRPr="006679F4">
        <w:t xml:space="preserve">     kwota podatku VAT wynosi ................................ zł</w:t>
      </w:r>
    </w:p>
    <w:p w14:paraId="41620848" w14:textId="77777777" w:rsidR="00872282" w:rsidRPr="006679F4" w:rsidRDefault="00872282" w:rsidP="00656C93">
      <w:pPr>
        <w:ind w:left="709" w:hanging="284"/>
        <w:jc w:val="both"/>
      </w:pPr>
      <w:r w:rsidRPr="006679F4">
        <w:lastRenderedPageBreak/>
        <w:tab/>
        <w:t>wartość brutto za wykonanie całości przedmiotu zamówienia wynosi....................... zł</w:t>
      </w:r>
    </w:p>
    <w:p w14:paraId="68E488B2" w14:textId="77777777" w:rsidR="00872282" w:rsidRPr="006679F4" w:rsidRDefault="00872282" w:rsidP="00656C93">
      <w:pPr>
        <w:ind w:left="709" w:hanging="284"/>
        <w:jc w:val="both"/>
      </w:pPr>
      <w:r w:rsidRPr="006679F4">
        <w:t xml:space="preserve">     (słownie:..................................................................................................................... zł),</w:t>
      </w:r>
    </w:p>
    <w:p w14:paraId="225D0D00" w14:textId="46410D1C" w:rsidR="00872282" w:rsidRPr="006679F4" w:rsidRDefault="00872282" w:rsidP="00656C93">
      <w:pPr>
        <w:ind w:left="709"/>
        <w:jc w:val="both"/>
      </w:pPr>
      <w:r w:rsidRPr="006679F4">
        <w:t xml:space="preserve">wyliczona zgodnie z odpowiednią tabelą formularza </w:t>
      </w:r>
      <w:r w:rsidR="000C63AB">
        <w:t>asortymentowo-</w:t>
      </w:r>
      <w:r w:rsidRPr="006679F4">
        <w:t xml:space="preserve">cenowego </w:t>
      </w:r>
    </w:p>
    <w:p w14:paraId="66C887E6" w14:textId="3379F2A3" w:rsidR="00872282" w:rsidRDefault="00872282" w:rsidP="00656C93">
      <w:pPr>
        <w:ind w:firstLine="708"/>
        <w:jc w:val="both"/>
      </w:pPr>
      <w:r>
        <w:t>T</w:t>
      </w:r>
      <w:r w:rsidRPr="006679F4">
        <w:t xml:space="preserve">ermin wykonania umowy wynosi </w:t>
      </w:r>
      <w:r>
        <w:t>1</w:t>
      </w:r>
      <w:r w:rsidR="000C63AB">
        <w:t>2</w:t>
      </w:r>
      <w:r w:rsidRPr="006679F4">
        <w:t xml:space="preserve"> miesięcy </w:t>
      </w:r>
      <w:r w:rsidR="000C63AB">
        <w:t>od dnia zawarcia umowy.</w:t>
      </w:r>
    </w:p>
    <w:p w14:paraId="5A0D78AF" w14:textId="77777777" w:rsidR="00872282" w:rsidRDefault="00872282" w:rsidP="00656C93">
      <w:pPr>
        <w:ind w:left="709"/>
        <w:jc w:val="both"/>
        <w:rPr>
          <w:b/>
        </w:rPr>
      </w:pPr>
    </w:p>
    <w:p w14:paraId="3892978A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656C93">
      <w:pPr>
        <w:numPr>
          <w:ilvl w:val="0"/>
          <w:numId w:val="36"/>
        </w:numPr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38D887BB" w:rsid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656C93">
      <w:pPr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3AC0F942" w14:textId="00B569D1" w:rsidR="00281DC6" w:rsidRPr="005201CC" w:rsidRDefault="00281DC6" w:rsidP="00656C93">
      <w:pPr>
        <w:numPr>
          <w:ilvl w:val="0"/>
          <w:numId w:val="36"/>
        </w:numPr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73795B2" w14:textId="77777777" w:rsidR="003A51F8" w:rsidRDefault="003A51F8" w:rsidP="00656C93">
      <w:pPr>
        <w:numPr>
          <w:ilvl w:val="0"/>
          <w:numId w:val="36"/>
        </w:numPr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3A76AA80" w14:textId="77777777" w:rsidR="003A51F8" w:rsidRDefault="003A51F8" w:rsidP="00656C93">
      <w:pPr>
        <w:numPr>
          <w:ilvl w:val="0"/>
          <w:numId w:val="36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7577CC5C" w14:textId="775BB0C6" w:rsidR="003A51F8" w:rsidRDefault="003A51F8" w:rsidP="00FC2AFC">
      <w:pPr>
        <w:numPr>
          <w:ilvl w:val="0"/>
          <w:numId w:val="36"/>
        </w:numPr>
        <w:jc w:val="both"/>
      </w:pPr>
      <w:r>
        <w:t xml:space="preserve">oświadczam, że nie podlegam wykluczeniu z postępowania na podstawie art. 7 ust. 1 ustawy z dnia 13 kwietnia 2022 r. o szczególnych rozwiązaniach w zakresie </w:t>
      </w:r>
      <w:r w:rsidR="00FC2AFC">
        <w:t>p</w:t>
      </w:r>
      <w:r>
        <w:t>rzeciwdziałania wspieraniu agresji na Ukrainę oraz służących ochronie bezpieczeństwa narodowego</w:t>
      </w:r>
    </w:p>
    <w:p w14:paraId="4AA934AB" w14:textId="77777777" w:rsidR="005201CC" w:rsidRPr="000540D7" w:rsidRDefault="005201CC" w:rsidP="00656C93">
      <w:pPr>
        <w:ind w:left="641"/>
        <w:contextualSpacing/>
        <w:jc w:val="both"/>
      </w:pPr>
    </w:p>
    <w:p w14:paraId="2F1DD868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656C93">
      <w:pPr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37D71F23" w14:textId="77777777" w:rsidR="007E65D6" w:rsidRPr="007E65D6" w:rsidRDefault="007E65D6" w:rsidP="007E65D6">
      <w:pPr>
        <w:ind w:left="284"/>
        <w:contextualSpacing/>
        <w:jc w:val="both"/>
        <w:rPr>
          <w:sz w:val="22"/>
          <w:szCs w:val="22"/>
        </w:rPr>
      </w:pPr>
    </w:p>
    <w:p w14:paraId="22FA3CB9" w14:textId="29478572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656C93">
      <w:pPr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656C93">
      <w:pPr>
        <w:numPr>
          <w:ilvl w:val="0"/>
          <w:numId w:val="35"/>
        </w:numPr>
        <w:ind w:left="426"/>
        <w:contextualSpacing/>
        <w:rPr>
          <w:rFonts w:eastAsia="Calibri"/>
          <w:lang w:val="en-US" w:eastAsia="en-US"/>
        </w:rPr>
      </w:pPr>
      <w:proofErr w:type="spellStart"/>
      <w:r>
        <w:rPr>
          <w:rFonts w:eastAsia="Calibri"/>
          <w:lang w:val="en-US" w:eastAsia="en-US"/>
        </w:rPr>
        <w:t>Informacja</w:t>
      </w:r>
      <w:proofErr w:type="spellEnd"/>
      <w:r w:rsidRPr="000540D7">
        <w:rPr>
          <w:rFonts w:eastAsia="Calibri"/>
          <w:lang w:val="en-US" w:eastAsia="en-US"/>
        </w:rPr>
        <w:t>:</w:t>
      </w:r>
    </w:p>
    <w:p w14:paraId="767FAD0F" w14:textId="3E525602" w:rsidR="00BD2E2A" w:rsidRPr="00281DC6" w:rsidRDefault="00BD2E2A" w:rsidP="00BD2E2A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Czy Wykonawca jest mikroprzedsiębiorstwem bądź małym lub średnim przedsiębiorstwem?</w:t>
      </w:r>
    </w:p>
    <w:p w14:paraId="1B1F1B6D" w14:textId="77777777" w:rsidR="00BD2E2A" w:rsidRPr="00281DC6" w:rsidRDefault="00BD2E2A" w:rsidP="00BD2E2A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136BEB8F" w14:textId="77777777" w:rsidR="00BD2E2A" w:rsidRPr="00D915F8" w:rsidRDefault="00BD2E2A" w:rsidP="00BD2E2A">
      <w:pPr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 xml:space="preserve">Rodzaj Wykonawcy: </w:t>
      </w:r>
      <w:r w:rsidRPr="00D915F8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2E3880F3" w14:textId="77777777" w:rsidR="00BD2E2A" w:rsidRPr="00D915F8" w:rsidRDefault="00BD2E2A" w:rsidP="00BD2E2A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Mikroprzedsiębiorstwo</w:t>
      </w:r>
    </w:p>
    <w:p w14:paraId="48B7C65D" w14:textId="77777777" w:rsidR="00BD2E2A" w:rsidRPr="00D915F8" w:rsidRDefault="00BD2E2A" w:rsidP="00BD2E2A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Małe przedsiębiorstwo</w:t>
      </w:r>
    </w:p>
    <w:p w14:paraId="4D41C0B1" w14:textId="77777777" w:rsidR="00BD2E2A" w:rsidRPr="00D915F8" w:rsidRDefault="00BD2E2A" w:rsidP="00BD2E2A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Średnie przedsiębiorstwo</w:t>
      </w:r>
    </w:p>
    <w:p w14:paraId="6E8A1725" w14:textId="77777777" w:rsidR="00BD2E2A" w:rsidRPr="00D915F8" w:rsidRDefault="00BD2E2A" w:rsidP="00BD2E2A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Jednoosobowa działalność gospodarcza</w:t>
      </w:r>
    </w:p>
    <w:p w14:paraId="42A6E645" w14:textId="77777777" w:rsidR="00BD2E2A" w:rsidRPr="00D915F8" w:rsidRDefault="00BD2E2A" w:rsidP="00BD2E2A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Osoba fizyczna nieprowadząca działalności gospodarczej</w:t>
      </w:r>
    </w:p>
    <w:p w14:paraId="17DCBA6A" w14:textId="77777777" w:rsidR="00BD2E2A" w:rsidRPr="00D915F8" w:rsidRDefault="00BD2E2A" w:rsidP="00BD2E2A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Inny rodzaj</w:t>
      </w:r>
    </w:p>
    <w:p w14:paraId="09E823B7" w14:textId="77777777" w:rsidR="00BD2E2A" w:rsidRDefault="00BD2E2A" w:rsidP="00BD2E2A">
      <w:pPr>
        <w:ind w:left="360"/>
        <w:rPr>
          <w:rFonts w:eastAsia="Calibri"/>
          <w:i/>
          <w:sz w:val="18"/>
          <w:szCs w:val="18"/>
          <w:lang w:eastAsia="en-US"/>
        </w:rPr>
      </w:pPr>
    </w:p>
    <w:p w14:paraId="29AEE798" w14:textId="77777777" w:rsidR="00BD2E2A" w:rsidRPr="00281DC6" w:rsidRDefault="00BD2E2A" w:rsidP="00BD2E2A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35F769F7" w14:textId="77777777" w:rsidR="00BD2E2A" w:rsidRPr="00281DC6" w:rsidRDefault="00BD2E2A" w:rsidP="00BD2E2A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6FA907F6" w14:textId="77777777" w:rsidR="00BD2E2A" w:rsidRPr="00281DC6" w:rsidRDefault="00BD2E2A" w:rsidP="00BD2E2A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42A36366" w14:textId="77777777" w:rsidR="00BD2E2A" w:rsidRPr="00281DC6" w:rsidRDefault="00BD2E2A" w:rsidP="00BD2E2A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12923CA" w14:textId="77777777" w:rsidR="00BD2E2A" w:rsidRPr="00281DC6" w:rsidRDefault="00BD2E2A" w:rsidP="00BD2E2A">
      <w:pPr>
        <w:ind w:left="644"/>
        <w:contextualSpacing/>
        <w:jc w:val="both"/>
        <w:rPr>
          <w:b/>
          <w:sz w:val="22"/>
          <w:szCs w:val="22"/>
        </w:rPr>
      </w:pPr>
    </w:p>
    <w:p w14:paraId="20D611AC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2FFE5A53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4FD542AA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4D243C26" w14:textId="4BDBF1BA" w:rsidR="00281DC6" w:rsidRPr="00281DC6" w:rsidRDefault="00281DC6" w:rsidP="00656C93">
      <w:pPr>
        <w:tabs>
          <w:tab w:val="center" w:pos="7655"/>
        </w:tabs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EEAA58F" w14:textId="77777777" w:rsidR="000540D7" w:rsidRDefault="000540D7" w:rsidP="00656C9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0224625D" w14:textId="3A6C8A32" w:rsidR="00281DC6" w:rsidRPr="00281DC6" w:rsidRDefault="00281DC6" w:rsidP="00656C9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1DE7FAD4" w:rsidR="00281DC6" w:rsidRDefault="00281DC6" w:rsidP="00656C93">
      <w:pPr>
        <w:tabs>
          <w:tab w:val="center" w:pos="7655"/>
        </w:tabs>
        <w:ind w:left="5245"/>
        <w:jc w:val="center"/>
      </w:pPr>
      <w:r w:rsidRPr="00281DC6">
        <w:rPr>
          <w:i/>
          <w:sz w:val="18"/>
          <w:szCs w:val="18"/>
        </w:rPr>
        <w:t>(podpis)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6B2201" w14:textId="0445A05B" w:rsidR="00D74BC1" w:rsidRDefault="00281DC6">
    <w:pPr>
      <w:pStyle w:val="Nagwek"/>
    </w:pPr>
    <w:r w:rsidRPr="00074235">
      <w:t>Znak sprawy: SZW/DZP/</w:t>
    </w:r>
    <w:r w:rsidR="000C63AB">
      <w:t>104</w:t>
    </w:r>
    <w:r w:rsidRPr="00074235">
      <w:t>/202</w:t>
    </w:r>
    <w:r w:rsidR="000C63AB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D27767D"/>
    <w:multiLevelType w:val="hybridMultilevel"/>
    <w:tmpl w:val="13C6F9D8"/>
    <w:lvl w:ilvl="0" w:tplc="DD885AD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3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9316377">
    <w:abstractNumId w:val="9"/>
  </w:num>
  <w:num w:numId="2" w16cid:durableId="1109080667">
    <w:abstractNumId w:val="21"/>
  </w:num>
  <w:num w:numId="3" w16cid:durableId="1298605660">
    <w:abstractNumId w:val="24"/>
  </w:num>
  <w:num w:numId="4" w16cid:durableId="841891276">
    <w:abstractNumId w:val="5"/>
  </w:num>
  <w:num w:numId="5" w16cid:durableId="323240274">
    <w:abstractNumId w:val="28"/>
  </w:num>
  <w:num w:numId="6" w16cid:durableId="2114012241">
    <w:abstractNumId w:val="6"/>
  </w:num>
  <w:num w:numId="7" w16cid:durableId="999427505">
    <w:abstractNumId w:val="7"/>
  </w:num>
  <w:num w:numId="8" w16cid:durableId="715541271">
    <w:abstractNumId w:val="33"/>
  </w:num>
  <w:num w:numId="9" w16cid:durableId="319426508">
    <w:abstractNumId w:val="4"/>
  </w:num>
  <w:num w:numId="10" w16cid:durableId="1474179351">
    <w:abstractNumId w:val="32"/>
  </w:num>
  <w:num w:numId="11" w16cid:durableId="2046980568">
    <w:abstractNumId w:val="26"/>
  </w:num>
  <w:num w:numId="12" w16cid:durableId="795681154">
    <w:abstractNumId w:val="11"/>
  </w:num>
  <w:num w:numId="13" w16cid:durableId="1075974091">
    <w:abstractNumId w:val="25"/>
  </w:num>
  <w:num w:numId="14" w16cid:durableId="278297732">
    <w:abstractNumId w:val="39"/>
  </w:num>
  <w:num w:numId="15" w16cid:durableId="1821657206">
    <w:abstractNumId w:val="22"/>
  </w:num>
  <w:num w:numId="16" w16cid:durableId="1367175952">
    <w:abstractNumId w:val="38"/>
  </w:num>
  <w:num w:numId="17" w16cid:durableId="1784300058">
    <w:abstractNumId w:val="10"/>
  </w:num>
  <w:num w:numId="18" w16cid:durableId="1623728478">
    <w:abstractNumId w:val="16"/>
  </w:num>
  <w:num w:numId="19" w16cid:durableId="991717998">
    <w:abstractNumId w:val="36"/>
  </w:num>
  <w:num w:numId="20" w16cid:durableId="1262254918">
    <w:abstractNumId w:val="1"/>
  </w:num>
  <w:num w:numId="21" w16cid:durableId="727924369">
    <w:abstractNumId w:val="30"/>
  </w:num>
  <w:num w:numId="22" w16cid:durableId="1159885711">
    <w:abstractNumId w:val="2"/>
  </w:num>
  <w:num w:numId="23" w16cid:durableId="2093508931">
    <w:abstractNumId w:val="12"/>
  </w:num>
  <w:num w:numId="24" w16cid:durableId="1011372559">
    <w:abstractNumId w:val="34"/>
  </w:num>
  <w:num w:numId="25" w16cid:durableId="1529829315">
    <w:abstractNumId w:val="8"/>
  </w:num>
  <w:num w:numId="26" w16cid:durableId="1292589897">
    <w:abstractNumId w:val="15"/>
  </w:num>
  <w:num w:numId="27" w16cid:durableId="1480803252">
    <w:abstractNumId w:val="19"/>
  </w:num>
  <w:num w:numId="28" w16cid:durableId="877544435">
    <w:abstractNumId w:val="17"/>
  </w:num>
  <w:num w:numId="29" w16cid:durableId="21903551">
    <w:abstractNumId w:val="3"/>
  </w:num>
  <w:num w:numId="30" w16cid:durableId="660934216">
    <w:abstractNumId w:val="18"/>
  </w:num>
  <w:num w:numId="31" w16cid:durableId="207573928">
    <w:abstractNumId w:val="0"/>
  </w:num>
  <w:num w:numId="32" w16cid:durableId="167211123">
    <w:abstractNumId w:val="27"/>
  </w:num>
  <w:num w:numId="33" w16cid:durableId="1127505350">
    <w:abstractNumId w:val="20"/>
  </w:num>
  <w:num w:numId="34" w16cid:durableId="1012881505">
    <w:abstractNumId w:val="31"/>
  </w:num>
  <w:num w:numId="35" w16cid:durableId="1442384712">
    <w:abstractNumId w:val="37"/>
  </w:num>
  <w:num w:numId="36" w16cid:durableId="1179658513">
    <w:abstractNumId w:val="35"/>
  </w:num>
  <w:num w:numId="37" w16cid:durableId="1943565411">
    <w:abstractNumId w:val="14"/>
  </w:num>
  <w:num w:numId="38" w16cid:durableId="1248687749">
    <w:abstractNumId w:val="23"/>
  </w:num>
  <w:num w:numId="39" w16cid:durableId="2111973711">
    <w:abstractNumId w:val="29"/>
  </w:num>
  <w:num w:numId="40" w16cid:durableId="1401235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50923"/>
    <w:rsid w:val="000540D7"/>
    <w:rsid w:val="000603EF"/>
    <w:rsid w:val="00071FE3"/>
    <w:rsid w:val="00074235"/>
    <w:rsid w:val="00084529"/>
    <w:rsid w:val="000C63AB"/>
    <w:rsid w:val="0011274B"/>
    <w:rsid w:val="00116BA4"/>
    <w:rsid w:val="00132CB2"/>
    <w:rsid w:val="00180314"/>
    <w:rsid w:val="0018410E"/>
    <w:rsid w:val="00184F55"/>
    <w:rsid w:val="002235C4"/>
    <w:rsid w:val="00240EFE"/>
    <w:rsid w:val="00281DC6"/>
    <w:rsid w:val="00284D2A"/>
    <w:rsid w:val="002C3230"/>
    <w:rsid w:val="0030391A"/>
    <w:rsid w:val="00307C65"/>
    <w:rsid w:val="003838C8"/>
    <w:rsid w:val="003A51F8"/>
    <w:rsid w:val="003A60C7"/>
    <w:rsid w:val="003A652F"/>
    <w:rsid w:val="003A6964"/>
    <w:rsid w:val="004135CD"/>
    <w:rsid w:val="00443C09"/>
    <w:rsid w:val="0044482A"/>
    <w:rsid w:val="00460383"/>
    <w:rsid w:val="00492DFD"/>
    <w:rsid w:val="004A1E3B"/>
    <w:rsid w:val="004A2566"/>
    <w:rsid w:val="00516698"/>
    <w:rsid w:val="005201CC"/>
    <w:rsid w:val="00535E57"/>
    <w:rsid w:val="00555373"/>
    <w:rsid w:val="005A70C7"/>
    <w:rsid w:val="005E6300"/>
    <w:rsid w:val="005F3161"/>
    <w:rsid w:val="00613B65"/>
    <w:rsid w:val="0064110C"/>
    <w:rsid w:val="00656C93"/>
    <w:rsid w:val="006A0EFD"/>
    <w:rsid w:val="00710688"/>
    <w:rsid w:val="00740C0B"/>
    <w:rsid w:val="007717C3"/>
    <w:rsid w:val="007B7258"/>
    <w:rsid w:val="007C31FA"/>
    <w:rsid w:val="007E65D6"/>
    <w:rsid w:val="00804388"/>
    <w:rsid w:val="00812E90"/>
    <w:rsid w:val="00872282"/>
    <w:rsid w:val="008A73B0"/>
    <w:rsid w:val="00901B81"/>
    <w:rsid w:val="00916B87"/>
    <w:rsid w:val="0099068B"/>
    <w:rsid w:val="009A3A28"/>
    <w:rsid w:val="009E2DA0"/>
    <w:rsid w:val="00B22D6B"/>
    <w:rsid w:val="00B43830"/>
    <w:rsid w:val="00B6079A"/>
    <w:rsid w:val="00B679F6"/>
    <w:rsid w:val="00BD2E2A"/>
    <w:rsid w:val="00BD4660"/>
    <w:rsid w:val="00C03622"/>
    <w:rsid w:val="00C15918"/>
    <w:rsid w:val="00C434DC"/>
    <w:rsid w:val="00CA0475"/>
    <w:rsid w:val="00CA7C6C"/>
    <w:rsid w:val="00CB2BB2"/>
    <w:rsid w:val="00CB2BE7"/>
    <w:rsid w:val="00CE3997"/>
    <w:rsid w:val="00CF1BA2"/>
    <w:rsid w:val="00D052E3"/>
    <w:rsid w:val="00D44BFC"/>
    <w:rsid w:val="00D64384"/>
    <w:rsid w:val="00D74BC1"/>
    <w:rsid w:val="00E60E9A"/>
    <w:rsid w:val="00EB7B58"/>
    <w:rsid w:val="00ED6E3C"/>
    <w:rsid w:val="00EE54E7"/>
    <w:rsid w:val="00F2537A"/>
    <w:rsid w:val="00F300EA"/>
    <w:rsid w:val="00FC2AFC"/>
    <w:rsid w:val="00FD3371"/>
    <w:rsid w:val="00FF1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240EFE"/>
    <w:pPr>
      <w:ind w:left="720"/>
      <w:contextualSpacing/>
    </w:pPr>
  </w:style>
  <w:style w:type="paragraph" w:styleId="Bezodstpw">
    <w:name w:val="No Spacing"/>
    <w:uiPriority w:val="1"/>
    <w:qFormat/>
    <w:rsid w:val="00CE3997"/>
    <w:rPr>
      <w:rFonts w:ascii="Calibri" w:hAnsi="Calibri"/>
      <w:sz w:val="21"/>
      <w:szCs w:val="2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162</TotalTime>
  <Pages>3</Pages>
  <Words>652</Words>
  <Characters>4582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Office Lutycka</cp:lastModifiedBy>
  <cp:revision>69</cp:revision>
  <cp:lastPrinted>2007-10-05T06:59:00Z</cp:lastPrinted>
  <dcterms:created xsi:type="dcterms:W3CDTF">2021-03-05T08:11:00Z</dcterms:created>
  <dcterms:modified xsi:type="dcterms:W3CDTF">2025-01-02T12:27:00Z</dcterms:modified>
</cp:coreProperties>
</file>