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26D2" w14:textId="77B04009" w:rsidR="005103B9" w:rsidRDefault="006676AE" w:rsidP="00366EE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66EE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9FF5F30" w14:textId="77777777" w:rsidR="00366EE5" w:rsidRDefault="00366EE5" w:rsidP="00366EE5">
      <w:pPr>
        <w:rPr>
          <w:lang w:eastAsia="pl-PL"/>
        </w:rPr>
      </w:pPr>
    </w:p>
    <w:p w14:paraId="12C62766" w14:textId="77777777" w:rsidR="00C4103F" w:rsidRPr="0012157F" w:rsidRDefault="007118F0" w:rsidP="00366EE5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E2371D" w14:textId="77777777" w:rsidR="006676AE" w:rsidRPr="0012157F" w:rsidRDefault="00C473A1" w:rsidP="00366EE5">
      <w:pPr>
        <w:pStyle w:val="Tekstpodstawowy"/>
        <w:spacing w:after="0"/>
        <w:ind w:left="4111"/>
        <w:rPr>
          <w:rFonts w:ascii="Arial" w:hAnsi="Arial" w:cs="Arial"/>
        </w:rPr>
      </w:pPr>
      <w:r w:rsidRPr="00C473A1">
        <w:rPr>
          <w:rFonts w:ascii="Arial" w:hAnsi="Arial" w:cs="Arial"/>
        </w:rPr>
        <w:t>SZPITAL WOJEWÓDZKI W POZNANIU</w:t>
      </w:r>
    </w:p>
    <w:p w14:paraId="3F69432E" w14:textId="77777777" w:rsidR="006676AE" w:rsidRPr="0012157F" w:rsidRDefault="00C473A1" w:rsidP="00366EE5">
      <w:pPr>
        <w:pStyle w:val="Tekstpodstawowy"/>
        <w:spacing w:after="0"/>
        <w:ind w:left="4111"/>
        <w:rPr>
          <w:rFonts w:ascii="Arial" w:hAnsi="Arial" w:cs="Arial"/>
        </w:rPr>
      </w:pPr>
      <w:r w:rsidRPr="00C473A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473A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4307EA" w14:textId="77777777" w:rsidR="00F90CD1" w:rsidRDefault="00C473A1" w:rsidP="00366EE5">
      <w:pPr>
        <w:pStyle w:val="Tekstpodstawowy"/>
        <w:spacing w:after="0"/>
        <w:ind w:left="4111"/>
        <w:rPr>
          <w:rFonts w:ascii="Arial" w:hAnsi="Arial" w:cs="Arial"/>
        </w:rPr>
      </w:pPr>
      <w:r w:rsidRPr="00C473A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473A1">
        <w:rPr>
          <w:rFonts w:ascii="Arial" w:hAnsi="Arial" w:cs="Arial"/>
        </w:rPr>
        <w:t>Poznań</w:t>
      </w:r>
    </w:p>
    <w:p w14:paraId="5A936B6E" w14:textId="77777777" w:rsidR="009169D4" w:rsidRDefault="009169D4" w:rsidP="00366EE5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48D497A" w14:textId="77777777" w:rsidR="00C4103F" w:rsidRPr="002578E4" w:rsidRDefault="002578E4" w:rsidP="00366EE5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B48CA74" w14:textId="77777777" w:rsidR="002578E4" w:rsidRDefault="002578E4" w:rsidP="00366EE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563EAE5" w14:textId="77777777" w:rsidTr="0018769E">
        <w:tc>
          <w:tcPr>
            <w:tcW w:w="2800" w:type="dxa"/>
            <w:shd w:val="clear" w:color="auto" w:fill="auto"/>
          </w:tcPr>
          <w:p w14:paraId="528B84A7" w14:textId="77777777" w:rsidR="002578E4" w:rsidRPr="00A2540E" w:rsidRDefault="002578E4" w:rsidP="00366EE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6CE391" w14:textId="77777777" w:rsidR="002578E4" w:rsidRPr="00A2540E" w:rsidRDefault="002578E4" w:rsidP="00366EE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6316E7" w14:textId="77777777" w:rsidR="002578E4" w:rsidRPr="00A2540E" w:rsidRDefault="002578E4" w:rsidP="00366EE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7284F8" w14:textId="77777777" w:rsidR="002578E4" w:rsidRPr="00A2540E" w:rsidRDefault="002578E4" w:rsidP="00366EE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2EC878C" w14:textId="77777777" w:rsidTr="0018769E">
        <w:tc>
          <w:tcPr>
            <w:tcW w:w="2800" w:type="dxa"/>
            <w:shd w:val="clear" w:color="auto" w:fill="auto"/>
          </w:tcPr>
          <w:p w14:paraId="553733FF" w14:textId="77777777" w:rsidR="002578E4" w:rsidRPr="00A2540E" w:rsidRDefault="002578E4" w:rsidP="00366EE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D2B18D" w14:textId="77777777" w:rsidR="002578E4" w:rsidRPr="00A2540E" w:rsidRDefault="002578E4" w:rsidP="00366EE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F247FD" w14:textId="77777777" w:rsidR="002578E4" w:rsidRPr="00A2540E" w:rsidRDefault="002578E4" w:rsidP="00366EE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C07F9D" w14:textId="77777777" w:rsidR="002578E4" w:rsidRPr="00A2540E" w:rsidRDefault="002578E4" w:rsidP="00366EE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18D3B6" w14:textId="77777777" w:rsidR="002578E4" w:rsidRDefault="002578E4" w:rsidP="00366EE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5F6FA32" w14:textId="77777777" w:rsidR="00366EE5" w:rsidRPr="002578E4" w:rsidRDefault="00366EE5" w:rsidP="00366EE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73A1" w:rsidRPr="0012157F" w14:paraId="32093804" w14:textId="77777777" w:rsidTr="00716A51">
        <w:tc>
          <w:tcPr>
            <w:tcW w:w="9104" w:type="dxa"/>
            <w:shd w:val="clear" w:color="auto" w:fill="D9D9D9"/>
          </w:tcPr>
          <w:p w14:paraId="4E7EBC64" w14:textId="77777777" w:rsidR="00C473A1" w:rsidRPr="0012157F" w:rsidRDefault="00C473A1" w:rsidP="00366EE5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F0E28E8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473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73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73A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D4451A8" w14:textId="77777777" w:rsidR="00C473A1" w:rsidRPr="00612283" w:rsidRDefault="00C473A1" w:rsidP="00366EE5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0FD59CC" w14:textId="77777777" w:rsidR="00C473A1" w:rsidRPr="00612283" w:rsidRDefault="00C473A1" w:rsidP="00366EE5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26AB0B0" w14:textId="77777777" w:rsidR="00C473A1" w:rsidRPr="0012157F" w:rsidRDefault="00C473A1" w:rsidP="00366EE5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08A6AB8" w14:textId="77777777" w:rsidR="00366EE5" w:rsidRDefault="00366EE5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B6B065" w14:textId="2EE92057" w:rsidR="00E50194" w:rsidRDefault="001F027E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95E5345" w14:textId="77777777" w:rsidTr="0018769E">
        <w:tc>
          <w:tcPr>
            <w:tcW w:w="2269" w:type="dxa"/>
            <w:shd w:val="clear" w:color="auto" w:fill="auto"/>
          </w:tcPr>
          <w:p w14:paraId="4999DC58" w14:textId="77777777" w:rsidR="002578E4" w:rsidRPr="00A2540E" w:rsidRDefault="002578E4" w:rsidP="00366EE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A70B04" w14:textId="77777777" w:rsidR="002578E4" w:rsidRPr="00A2540E" w:rsidRDefault="00C473A1" w:rsidP="00366EE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73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mleka, jogurtów, śmietany oraz wędlin drobiowych i wieprzowych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73A1" w:rsidRPr="00A2540E" w14:paraId="40B75B1F" w14:textId="77777777" w:rsidTr="00716A51">
        <w:tc>
          <w:tcPr>
            <w:tcW w:w="2269" w:type="dxa"/>
            <w:shd w:val="clear" w:color="auto" w:fill="auto"/>
          </w:tcPr>
          <w:p w14:paraId="12AD6E76" w14:textId="77777777" w:rsidR="00C473A1" w:rsidRPr="00A2540E" w:rsidRDefault="00C473A1" w:rsidP="00366EE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736A07" w14:textId="77777777" w:rsidR="00C473A1" w:rsidRPr="00A2540E" w:rsidRDefault="00C473A1" w:rsidP="00366EE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73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SZW/DZP/104/2024</w:t>
            </w:r>
          </w:p>
        </w:tc>
      </w:tr>
    </w:tbl>
    <w:p w14:paraId="552F802A" w14:textId="77777777" w:rsidR="002578E4" w:rsidRDefault="002578E4" w:rsidP="00366E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A54A52D" w14:textId="77777777" w:rsidR="00F90CD1" w:rsidRDefault="005434B3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73A1" w:rsidRPr="00C473A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AEA6B76" w14:textId="77777777" w:rsidR="00366EE5" w:rsidRPr="0012157F" w:rsidRDefault="00366EE5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91B0C65" w14:textId="77777777" w:rsidTr="00650D6C">
        <w:tc>
          <w:tcPr>
            <w:tcW w:w="9104" w:type="dxa"/>
            <w:shd w:val="clear" w:color="auto" w:fill="D9D9D9"/>
          </w:tcPr>
          <w:p w14:paraId="3C5161A0" w14:textId="77777777" w:rsidR="00E50194" w:rsidRPr="00650D6C" w:rsidRDefault="00650D6C" w:rsidP="00366E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DB74D4B" w14:textId="77777777" w:rsidR="00C113BF" w:rsidRPr="0012157F" w:rsidRDefault="00C113BF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C1CFE7A" w14:textId="77777777" w:rsidR="002426FF" w:rsidRPr="00A44833" w:rsidRDefault="002426FF" w:rsidP="00366EE5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F5B6C0E" w14:textId="77777777" w:rsidR="00023477" w:rsidRPr="006B53D6" w:rsidRDefault="00023477" w:rsidP="00366EE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14D37D8" w14:textId="77777777" w:rsidR="00023477" w:rsidRPr="00992BD8" w:rsidRDefault="00992BD8" w:rsidP="00366EE5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641C60" w14:textId="77777777" w:rsidR="00992BD8" w:rsidRPr="00992BD8" w:rsidRDefault="00992BD8" w:rsidP="00366EE5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DA196F1" w14:textId="77777777" w:rsidR="00023477" w:rsidRDefault="00C113BF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B28965B" w14:textId="77777777" w:rsidR="007A2BCB" w:rsidRDefault="00992BD8" w:rsidP="00366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F1D162D" w14:textId="77777777" w:rsidR="0011306C" w:rsidRDefault="007A2BCB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5836DD26" w14:textId="77777777" w:rsidR="00366EE5" w:rsidRDefault="00366EE5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48CC989" w14:textId="77777777" w:rsidTr="00CD4DD1">
        <w:tc>
          <w:tcPr>
            <w:tcW w:w="9104" w:type="dxa"/>
            <w:shd w:val="clear" w:color="auto" w:fill="D9D9D9"/>
          </w:tcPr>
          <w:p w14:paraId="69E86C39" w14:textId="77777777" w:rsidR="0011306C" w:rsidRPr="00650D6C" w:rsidRDefault="0011306C" w:rsidP="00366E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81C45C9" w14:textId="77777777" w:rsidR="00D2702A" w:rsidRPr="0012157F" w:rsidRDefault="004F23F7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CE7E3E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38FC" w14:textId="77777777" w:rsidR="00D2702A" w:rsidRPr="0012157F" w:rsidRDefault="00D2702A" w:rsidP="00366EE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1D40" w14:textId="77777777" w:rsidR="00D2702A" w:rsidRPr="0012157F" w:rsidRDefault="00D2702A" w:rsidP="00366E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73A1" w:rsidRPr="0012157F" w14:paraId="5BBDB740" w14:textId="77777777" w:rsidTr="00716A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3C50" w14:textId="77777777" w:rsidR="00C473A1" w:rsidRPr="0012157F" w:rsidRDefault="00C473A1" w:rsidP="00366EE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9744C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3A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6CF5A09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473A1" w:rsidRPr="0012157F" w14:paraId="6687C0BB" w14:textId="77777777" w:rsidTr="00716A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03FE" w14:textId="77777777" w:rsidR="00C473A1" w:rsidRPr="0012157F" w:rsidRDefault="00C473A1" w:rsidP="00366EE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F6C5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3A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F84D90E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473A1" w:rsidRPr="0012157F" w14:paraId="266E2A43" w14:textId="77777777" w:rsidTr="00716A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9AD30" w14:textId="77777777" w:rsidR="00C473A1" w:rsidRPr="0012157F" w:rsidRDefault="00C473A1" w:rsidP="00366EE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C975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3A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2BE37C5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473A1" w:rsidRPr="0012157F" w14:paraId="587BC10C" w14:textId="77777777" w:rsidTr="00716A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80E8E" w14:textId="77777777" w:rsidR="00C473A1" w:rsidRPr="0012157F" w:rsidRDefault="00C473A1" w:rsidP="00366EE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3552C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3A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8574EED" w14:textId="77777777" w:rsidR="00C473A1" w:rsidRPr="0012157F" w:rsidRDefault="00C473A1" w:rsidP="00366E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3A1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zakresie..</w:t>
            </w:r>
          </w:p>
        </w:tc>
      </w:tr>
    </w:tbl>
    <w:p w14:paraId="1EA9D93B" w14:textId="77777777" w:rsidR="00E21BB4" w:rsidRPr="0012157F" w:rsidRDefault="00257E73" w:rsidP="00366EE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4FF672D" w14:textId="77777777" w:rsidR="00E21BB4" w:rsidRPr="00E21BB4" w:rsidRDefault="00E21BB4" w:rsidP="00366EE5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52612C7" w14:textId="77777777" w:rsidR="00C62F57" w:rsidRDefault="00C62F57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0AAFF49" w14:textId="77777777" w:rsidR="00C62F57" w:rsidRDefault="00C62F57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B1066B0" w14:textId="77777777" w:rsidR="00721D87" w:rsidRDefault="00E21BB4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F405F9B" w14:textId="77777777" w:rsidR="00721D87" w:rsidRDefault="00E21BB4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3A085D8" w14:textId="77777777" w:rsidR="00721D87" w:rsidRPr="00721D87" w:rsidRDefault="00721D87" w:rsidP="00366EE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03B5C5A" w14:textId="77777777" w:rsidR="00721D87" w:rsidRDefault="00E21BB4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052BAF8" w14:textId="77777777" w:rsidR="00E21BB4" w:rsidRPr="00E21BB4" w:rsidRDefault="00E21BB4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DB8081" w14:textId="77777777" w:rsidR="00E21BB4" w:rsidRPr="00721D87" w:rsidRDefault="00E21BB4" w:rsidP="00366EE5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FDDA87C" w14:textId="77777777" w:rsidR="00C62F57" w:rsidRDefault="00257E73" w:rsidP="00366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0554747" w14:textId="77777777" w:rsidTr="00CD4DD1">
        <w:tc>
          <w:tcPr>
            <w:tcW w:w="9104" w:type="dxa"/>
            <w:shd w:val="clear" w:color="auto" w:fill="D9D9D9"/>
          </w:tcPr>
          <w:p w14:paraId="35956BCC" w14:textId="4BCEDE29" w:rsidR="00BE6F04" w:rsidRPr="00650D6C" w:rsidRDefault="00E426EB" w:rsidP="00366E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9C444A" w14:textId="77777777" w:rsidR="00FE4E2B" w:rsidRDefault="00E426EB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A331494" w14:textId="77777777" w:rsidR="00366EE5" w:rsidRDefault="00366EE5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E12EE0" w14:textId="77777777" w:rsidR="00366EE5" w:rsidRPr="00E426EB" w:rsidRDefault="00366EE5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3133069" w14:textId="77777777" w:rsidTr="00847232">
        <w:tc>
          <w:tcPr>
            <w:tcW w:w="9104" w:type="dxa"/>
            <w:shd w:val="clear" w:color="auto" w:fill="D9D9D9"/>
          </w:tcPr>
          <w:p w14:paraId="5FF48806" w14:textId="77777777" w:rsidR="00E426EB" w:rsidRPr="00650D6C" w:rsidRDefault="00E426EB" w:rsidP="00366E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2350B01" w14:textId="77777777" w:rsidR="00E426EB" w:rsidRPr="0012157F" w:rsidRDefault="00E426EB" w:rsidP="00366E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F3FD8E" w14:textId="77777777" w:rsidR="00E426EB" w:rsidRPr="00E426EB" w:rsidRDefault="00E426EB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530268" w14:textId="77777777" w:rsidR="00E426EB" w:rsidRPr="00E426EB" w:rsidRDefault="00E426EB" w:rsidP="00366EE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90371B" w14:textId="77777777" w:rsidR="00E426EB" w:rsidRPr="00FF0EBB" w:rsidRDefault="00E426EB" w:rsidP="00366EE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9EF328" w14:textId="77777777" w:rsidR="00E426EB" w:rsidRPr="00E426EB" w:rsidRDefault="00E426EB" w:rsidP="00366EE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E3122E" w14:textId="77777777" w:rsidR="00E426EB" w:rsidRPr="00FF0EBB" w:rsidRDefault="00E426EB" w:rsidP="00366EE5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3D67F1" w14:textId="77777777" w:rsidR="00E426EB" w:rsidRDefault="00E426EB" w:rsidP="00366E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C984B5" w14:textId="77777777" w:rsidR="0012157F" w:rsidRPr="0012157F" w:rsidRDefault="0012157F" w:rsidP="00366E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F4ECC4" w14:textId="77777777" w:rsidR="00524951" w:rsidRDefault="00FE4E2B" w:rsidP="00366E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82C1351" w14:textId="77777777" w:rsidR="00524951" w:rsidRDefault="00524951" w:rsidP="00366EE5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EDC46B" w14:textId="77777777" w:rsidR="00FE4E2B" w:rsidRPr="0012157F" w:rsidRDefault="00524951" w:rsidP="00366EE5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5952D56" w14:textId="77777777" w:rsidR="00484F88" w:rsidRPr="0012157F" w:rsidRDefault="006D536F" w:rsidP="00366EE5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A6D4A" w14:textId="77777777" w:rsidR="00F7113F" w:rsidRDefault="00F7113F" w:rsidP="0038231F">
      <w:pPr>
        <w:spacing w:after="0" w:line="240" w:lineRule="auto"/>
      </w:pPr>
      <w:r>
        <w:separator/>
      </w:r>
    </w:p>
  </w:endnote>
  <w:endnote w:type="continuationSeparator" w:id="0">
    <w:p w14:paraId="0856CB6A" w14:textId="77777777" w:rsidR="00F7113F" w:rsidRDefault="00F711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231D9" w14:textId="77777777" w:rsidR="00C473A1" w:rsidRDefault="00C47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3F5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A04B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06563" w14:textId="77777777" w:rsidR="00C473A1" w:rsidRDefault="00C47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8C3CA" w14:textId="77777777" w:rsidR="00F7113F" w:rsidRDefault="00F7113F" w:rsidP="0038231F">
      <w:pPr>
        <w:spacing w:after="0" w:line="240" w:lineRule="auto"/>
      </w:pPr>
      <w:r>
        <w:separator/>
      </w:r>
    </w:p>
  </w:footnote>
  <w:footnote w:type="continuationSeparator" w:id="0">
    <w:p w14:paraId="11BE4F7A" w14:textId="77777777" w:rsidR="00F7113F" w:rsidRDefault="00F7113F" w:rsidP="0038231F">
      <w:pPr>
        <w:spacing w:after="0" w:line="240" w:lineRule="auto"/>
      </w:pPr>
      <w:r>
        <w:continuationSeparator/>
      </w:r>
    </w:p>
  </w:footnote>
  <w:footnote w:id="1">
    <w:p w14:paraId="0143FE7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85A1A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98352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3BED3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2E992" w14:textId="77777777" w:rsidR="00C473A1" w:rsidRDefault="00C47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7AD0E" w14:textId="77777777" w:rsidR="00C473A1" w:rsidRDefault="00C47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12C18" w14:textId="77777777" w:rsidR="00C473A1" w:rsidRDefault="00C47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216985">
    <w:abstractNumId w:val="11"/>
  </w:num>
  <w:num w:numId="2" w16cid:durableId="872495514">
    <w:abstractNumId w:val="0"/>
  </w:num>
  <w:num w:numId="3" w16cid:durableId="173113325">
    <w:abstractNumId w:val="10"/>
  </w:num>
  <w:num w:numId="4" w16cid:durableId="1871602667">
    <w:abstractNumId w:val="13"/>
  </w:num>
  <w:num w:numId="5" w16cid:durableId="2075657100">
    <w:abstractNumId w:val="12"/>
  </w:num>
  <w:num w:numId="6" w16cid:durableId="1209146769">
    <w:abstractNumId w:val="9"/>
  </w:num>
  <w:num w:numId="7" w16cid:durableId="1890915513">
    <w:abstractNumId w:val="1"/>
  </w:num>
  <w:num w:numId="8" w16cid:durableId="548878554">
    <w:abstractNumId w:val="6"/>
  </w:num>
  <w:num w:numId="9" w16cid:durableId="1185484920">
    <w:abstractNumId w:val="4"/>
  </w:num>
  <w:num w:numId="10" w16cid:durableId="137501445">
    <w:abstractNumId w:val="7"/>
  </w:num>
  <w:num w:numId="11" w16cid:durableId="945698229">
    <w:abstractNumId w:val="5"/>
  </w:num>
  <w:num w:numId="12" w16cid:durableId="551116733">
    <w:abstractNumId w:val="8"/>
  </w:num>
  <w:num w:numId="13" w16cid:durableId="751243615">
    <w:abstractNumId w:val="3"/>
  </w:num>
  <w:num w:numId="14" w16cid:durableId="676275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3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EE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73A1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13F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D832E"/>
  <w15:docId w15:val="{C24F7348-B382-4C78-AE86-FF11E576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2025-01-02T12:09:00Z</dcterms:created>
  <dcterms:modified xsi:type="dcterms:W3CDTF">2025-01-02T12:09:00Z</dcterms:modified>
</cp:coreProperties>
</file>