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2280B" w14:textId="77777777" w:rsidR="00906D1A" w:rsidRPr="0083764C" w:rsidRDefault="00273EBA" w:rsidP="0083764C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83764C">
        <w:rPr>
          <w:rFonts w:ascii="Arial" w:hAnsi="Arial" w:cs="Arial"/>
          <w:sz w:val="22"/>
          <w:szCs w:val="22"/>
        </w:rPr>
        <w:t>Poznań</w:t>
      </w:r>
      <w:r w:rsidR="00906D1A" w:rsidRPr="0083764C">
        <w:rPr>
          <w:rFonts w:ascii="Arial" w:hAnsi="Arial" w:cs="Arial"/>
          <w:sz w:val="22"/>
          <w:szCs w:val="22"/>
        </w:rPr>
        <w:t xml:space="preserve"> dnia: </w:t>
      </w:r>
      <w:r w:rsidRPr="0083764C">
        <w:rPr>
          <w:rFonts w:ascii="Arial" w:hAnsi="Arial" w:cs="Arial"/>
          <w:sz w:val="22"/>
          <w:szCs w:val="22"/>
        </w:rPr>
        <w:t>2025-01-07</w:t>
      </w:r>
    </w:p>
    <w:p w14:paraId="1EC71BB2" w14:textId="77777777" w:rsidR="00273EBA" w:rsidRPr="0083764C" w:rsidRDefault="00273EBA" w:rsidP="0083764C">
      <w:pPr>
        <w:ind w:right="4410"/>
        <w:rPr>
          <w:rFonts w:ascii="Arial" w:hAnsi="Arial" w:cs="Arial"/>
          <w:b/>
          <w:bCs/>
          <w:sz w:val="22"/>
          <w:szCs w:val="22"/>
        </w:rPr>
      </w:pPr>
      <w:r w:rsidRPr="0083764C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77E4325" w14:textId="77777777" w:rsidR="00906D1A" w:rsidRPr="0083764C" w:rsidRDefault="00273EBA" w:rsidP="0083764C">
      <w:pPr>
        <w:ind w:right="4410"/>
        <w:rPr>
          <w:rFonts w:ascii="Arial" w:hAnsi="Arial" w:cs="Arial"/>
          <w:b/>
          <w:bCs/>
          <w:sz w:val="22"/>
          <w:szCs w:val="22"/>
        </w:rPr>
      </w:pPr>
      <w:r w:rsidRPr="0083764C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21E2C739" w14:textId="77777777" w:rsidR="00906D1A" w:rsidRPr="0083764C" w:rsidRDefault="00273EBA" w:rsidP="0083764C">
      <w:pPr>
        <w:ind w:right="4410"/>
        <w:rPr>
          <w:rFonts w:ascii="Arial" w:hAnsi="Arial" w:cs="Arial"/>
          <w:sz w:val="22"/>
          <w:szCs w:val="22"/>
        </w:rPr>
      </w:pPr>
      <w:r w:rsidRPr="0083764C">
        <w:rPr>
          <w:rFonts w:ascii="Arial" w:hAnsi="Arial" w:cs="Arial"/>
          <w:sz w:val="22"/>
          <w:szCs w:val="22"/>
        </w:rPr>
        <w:t>Juraszów</w:t>
      </w:r>
      <w:r w:rsidR="00906D1A" w:rsidRPr="0083764C">
        <w:rPr>
          <w:rFonts w:ascii="Arial" w:hAnsi="Arial" w:cs="Arial"/>
          <w:sz w:val="22"/>
          <w:szCs w:val="22"/>
        </w:rPr>
        <w:t xml:space="preserve"> </w:t>
      </w:r>
      <w:r w:rsidRPr="0083764C">
        <w:rPr>
          <w:rFonts w:ascii="Arial" w:hAnsi="Arial" w:cs="Arial"/>
          <w:sz w:val="22"/>
          <w:szCs w:val="22"/>
        </w:rPr>
        <w:t>7/19</w:t>
      </w:r>
    </w:p>
    <w:p w14:paraId="140194F3" w14:textId="77777777" w:rsidR="00906D1A" w:rsidRPr="0083764C" w:rsidRDefault="00273EBA" w:rsidP="0083764C">
      <w:pPr>
        <w:tabs>
          <w:tab w:val="left" w:pos="5670"/>
        </w:tabs>
        <w:ind w:right="4410"/>
        <w:rPr>
          <w:rFonts w:ascii="Arial" w:hAnsi="Arial" w:cs="Arial"/>
          <w:sz w:val="22"/>
          <w:szCs w:val="22"/>
        </w:rPr>
      </w:pPr>
      <w:r w:rsidRPr="0083764C">
        <w:rPr>
          <w:rFonts w:ascii="Arial" w:hAnsi="Arial" w:cs="Arial"/>
          <w:sz w:val="22"/>
          <w:szCs w:val="22"/>
        </w:rPr>
        <w:t>60-479</w:t>
      </w:r>
      <w:r w:rsidR="00906D1A" w:rsidRPr="0083764C">
        <w:rPr>
          <w:rFonts w:ascii="Arial" w:hAnsi="Arial" w:cs="Arial"/>
          <w:sz w:val="22"/>
          <w:szCs w:val="22"/>
        </w:rPr>
        <w:t xml:space="preserve"> </w:t>
      </w:r>
      <w:r w:rsidRPr="0083764C">
        <w:rPr>
          <w:rFonts w:ascii="Arial" w:hAnsi="Arial" w:cs="Arial"/>
          <w:sz w:val="22"/>
          <w:szCs w:val="22"/>
        </w:rPr>
        <w:t>Poznań</w:t>
      </w:r>
    </w:p>
    <w:p w14:paraId="38EBD15A" w14:textId="4E0E2F54" w:rsidR="00A151B5" w:rsidRPr="0083764C" w:rsidRDefault="00A151B5" w:rsidP="0083764C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  <w:r w:rsidRPr="0083764C">
        <w:rPr>
          <w:rFonts w:ascii="Arial" w:hAnsi="Arial" w:cs="Arial"/>
          <w:b/>
          <w:sz w:val="22"/>
          <w:szCs w:val="22"/>
        </w:rPr>
        <w:t>WYKONAWCY</w:t>
      </w:r>
    </w:p>
    <w:p w14:paraId="49CB4C00" w14:textId="77777777" w:rsidR="00906D1A" w:rsidRPr="0083764C" w:rsidRDefault="00A151B5" w:rsidP="0083764C">
      <w:pPr>
        <w:tabs>
          <w:tab w:val="right" w:pos="9072"/>
        </w:tabs>
        <w:ind w:left="5670"/>
        <w:jc w:val="both"/>
        <w:rPr>
          <w:rFonts w:ascii="Arial" w:hAnsi="Arial" w:cs="Arial"/>
          <w:sz w:val="22"/>
          <w:szCs w:val="22"/>
        </w:rPr>
      </w:pPr>
      <w:r w:rsidRPr="0083764C">
        <w:rPr>
          <w:rFonts w:ascii="Arial" w:hAnsi="Arial" w:cs="Arial"/>
          <w:sz w:val="22"/>
          <w:szCs w:val="22"/>
        </w:rPr>
        <w:t>ubiegający się o zamówienie</w:t>
      </w:r>
    </w:p>
    <w:p w14:paraId="7AA0756D" w14:textId="77777777" w:rsidR="0083764C" w:rsidRPr="0083764C" w:rsidRDefault="0083764C" w:rsidP="0083764C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83764C" w14:paraId="1E82FC31" w14:textId="77777777" w:rsidTr="00EF318B">
        <w:tc>
          <w:tcPr>
            <w:tcW w:w="10065" w:type="dxa"/>
            <w:shd w:val="clear" w:color="auto" w:fill="F2F2F2"/>
            <w:hideMark/>
          </w:tcPr>
          <w:p w14:paraId="172F81D5" w14:textId="77777777" w:rsidR="00906D1A" w:rsidRPr="0083764C" w:rsidRDefault="00906D1A" w:rsidP="0083764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3764C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14:paraId="14947617" w14:textId="77777777" w:rsidR="00906D1A" w:rsidRPr="0083764C" w:rsidRDefault="00906D1A" w:rsidP="0083764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3764C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75C47878" w14:textId="77777777" w:rsidR="0083764C" w:rsidRPr="0083764C" w:rsidRDefault="0083764C" w:rsidP="0083764C">
      <w:pPr>
        <w:keepNext/>
        <w:outlineLvl w:val="0"/>
        <w:rPr>
          <w:rFonts w:ascii="Arial" w:hAnsi="Arial" w:cs="Arial"/>
          <w:b/>
          <w:sz w:val="22"/>
          <w:szCs w:val="22"/>
        </w:rPr>
      </w:pPr>
    </w:p>
    <w:p w14:paraId="19639F44" w14:textId="77777777" w:rsidR="00906D1A" w:rsidRPr="0083764C" w:rsidRDefault="00906D1A" w:rsidP="0083764C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3764C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3764C">
        <w:rPr>
          <w:rFonts w:ascii="Arial" w:hAnsi="Arial" w:cs="Arial"/>
          <w:sz w:val="22"/>
          <w:szCs w:val="22"/>
        </w:rPr>
        <w:t>postępowania o udzielenie zamówienia publicznego</w:t>
      </w:r>
      <w:r w:rsidRPr="0083764C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83764C" w14:paraId="2A7E44BE" w14:textId="77777777" w:rsidTr="00EF318B">
        <w:tc>
          <w:tcPr>
            <w:tcW w:w="2269" w:type="dxa"/>
            <w:shd w:val="clear" w:color="auto" w:fill="auto"/>
          </w:tcPr>
          <w:p w14:paraId="1DE1C215" w14:textId="77777777" w:rsidR="00906D1A" w:rsidRPr="0083764C" w:rsidRDefault="00906D1A" w:rsidP="0083764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DF52F4" w14:textId="77777777" w:rsidR="00906D1A" w:rsidRPr="0083764C" w:rsidRDefault="00273EBA" w:rsidP="008376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3764C">
              <w:rPr>
                <w:rFonts w:ascii="Arial" w:hAnsi="Arial" w:cs="Arial"/>
                <w:bCs/>
                <w:sz w:val="22"/>
                <w:szCs w:val="22"/>
              </w:rPr>
              <w:t>Zakup i dostawa zestawu do nebulizacji wraz z akcesoriami</w:t>
            </w:r>
          </w:p>
        </w:tc>
      </w:tr>
      <w:tr w:rsidR="00273EBA" w:rsidRPr="0083764C" w14:paraId="14B55601" w14:textId="77777777" w:rsidTr="00BE2B1C">
        <w:tc>
          <w:tcPr>
            <w:tcW w:w="2269" w:type="dxa"/>
            <w:shd w:val="clear" w:color="auto" w:fill="auto"/>
          </w:tcPr>
          <w:p w14:paraId="491FE84B" w14:textId="77777777" w:rsidR="00273EBA" w:rsidRPr="0083764C" w:rsidRDefault="00273EBA" w:rsidP="0083764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1F52B8" w14:textId="77777777" w:rsidR="00273EBA" w:rsidRPr="0083764C" w:rsidRDefault="00273EBA" w:rsidP="008376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3764C">
              <w:rPr>
                <w:rFonts w:ascii="Arial" w:hAnsi="Arial" w:cs="Arial"/>
                <w:bCs/>
                <w:sz w:val="22"/>
                <w:szCs w:val="22"/>
              </w:rPr>
              <w:t>SZW/DZP/100/2024</w:t>
            </w:r>
          </w:p>
        </w:tc>
      </w:tr>
    </w:tbl>
    <w:p w14:paraId="0BB13331" w14:textId="77777777" w:rsidR="00906D1A" w:rsidRPr="0083764C" w:rsidRDefault="00906D1A" w:rsidP="0083764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7947F9C5" w14:textId="6B6B08FF" w:rsidR="00906D1A" w:rsidRPr="0083764C" w:rsidRDefault="00906D1A" w:rsidP="0083764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3764C">
        <w:rPr>
          <w:rFonts w:ascii="Arial" w:hAnsi="Arial" w:cs="Arial"/>
          <w:sz w:val="22"/>
          <w:szCs w:val="22"/>
        </w:rPr>
        <w:t xml:space="preserve">Zamawiający, </w:t>
      </w:r>
      <w:r w:rsidR="00273EBA" w:rsidRPr="0083764C">
        <w:rPr>
          <w:rFonts w:ascii="Arial" w:hAnsi="Arial" w:cs="Arial"/>
          <w:b/>
          <w:sz w:val="22"/>
          <w:szCs w:val="22"/>
        </w:rPr>
        <w:t>Szpital Wojewódzki w Poznaniu</w:t>
      </w:r>
      <w:r w:rsidR="0083764C" w:rsidRPr="0083764C">
        <w:rPr>
          <w:rFonts w:ascii="Arial" w:hAnsi="Arial" w:cs="Arial"/>
          <w:b/>
          <w:sz w:val="22"/>
          <w:szCs w:val="22"/>
        </w:rPr>
        <w:t xml:space="preserve">, </w:t>
      </w:r>
      <w:r w:rsidR="00273EBA" w:rsidRPr="0083764C">
        <w:rPr>
          <w:rFonts w:ascii="Arial" w:hAnsi="Arial" w:cs="Arial"/>
          <w:b/>
          <w:sz w:val="22"/>
          <w:szCs w:val="22"/>
        </w:rPr>
        <w:t>Dział Zamówień Publicznych</w:t>
      </w:r>
      <w:r w:rsidRPr="0083764C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273EBA" w:rsidRPr="0083764C">
        <w:rPr>
          <w:rFonts w:ascii="Arial" w:hAnsi="Arial" w:cs="Arial"/>
          <w:sz w:val="22"/>
          <w:szCs w:val="22"/>
        </w:rPr>
        <w:t>(</w:t>
      </w:r>
      <w:proofErr w:type="spellStart"/>
      <w:r w:rsidR="00273EBA" w:rsidRPr="0083764C">
        <w:rPr>
          <w:rFonts w:ascii="Arial" w:hAnsi="Arial" w:cs="Arial"/>
          <w:sz w:val="22"/>
          <w:szCs w:val="22"/>
        </w:rPr>
        <w:t>t.j</w:t>
      </w:r>
      <w:proofErr w:type="spellEnd"/>
      <w:r w:rsidR="00273EBA" w:rsidRPr="0083764C">
        <w:rPr>
          <w:rFonts w:ascii="Arial" w:hAnsi="Arial" w:cs="Arial"/>
          <w:sz w:val="22"/>
          <w:szCs w:val="22"/>
        </w:rPr>
        <w:t>. Dz. U. z 2024 poz. 1320)</w:t>
      </w:r>
      <w:r w:rsidRPr="0083764C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p w14:paraId="677B555B" w14:textId="77777777" w:rsidR="0083764C" w:rsidRPr="0083764C" w:rsidRDefault="0083764C" w:rsidP="0083764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73EBA" w:rsidRPr="0083764C" w14:paraId="39046D17" w14:textId="77777777" w:rsidTr="00BE2B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94604CF" w14:textId="77777777" w:rsidR="00273EBA" w:rsidRPr="0083764C" w:rsidRDefault="00273EBA" w:rsidP="0083764C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3764C">
              <w:rPr>
                <w:rFonts w:ascii="Arial" w:hAnsi="Arial" w:cs="Arial"/>
                <w:b/>
                <w:sz w:val="22"/>
                <w:szCs w:val="22"/>
              </w:rPr>
              <w:t>CIRRO Sp. z o.o.</w:t>
            </w:r>
          </w:p>
          <w:p w14:paraId="6E3357FB" w14:textId="77777777" w:rsidR="00273EBA" w:rsidRPr="0083764C" w:rsidRDefault="00273EBA" w:rsidP="0083764C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3764C">
              <w:rPr>
                <w:rFonts w:ascii="Arial" w:hAnsi="Arial" w:cs="Arial"/>
                <w:bCs/>
                <w:sz w:val="22"/>
                <w:szCs w:val="22"/>
              </w:rPr>
              <w:t>Elewatorska</w:t>
            </w:r>
            <w:proofErr w:type="spellEnd"/>
            <w:r w:rsidRPr="0083764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764C">
              <w:rPr>
                <w:rFonts w:ascii="Arial" w:hAnsi="Arial" w:cs="Arial"/>
                <w:bCs/>
                <w:sz w:val="22"/>
                <w:szCs w:val="22"/>
              </w:rPr>
              <w:t>58</w:t>
            </w:r>
            <w:r w:rsidRPr="0083764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2C32FC5" w14:textId="77777777" w:rsidR="00273EBA" w:rsidRPr="0083764C" w:rsidRDefault="00273EBA" w:rsidP="0083764C">
            <w:pPr>
              <w:ind w:left="-7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3764C">
              <w:rPr>
                <w:rFonts w:ascii="Arial" w:hAnsi="Arial" w:cs="Arial"/>
                <w:bCs/>
                <w:sz w:val="22"/>
                <w:szCs w:val="22"/>
              </w:rPr>
              <w:t>15-620</w:t>
            </w:r>
            <w:r w:rsidRPr="0083764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764C">
              <w:rPr>
                <w:rFonts w:ascii="Arial" w:hAnsi="Arial" w:cs="Arial"/>
                <w:bCs/>
                <w:sz w:val="22"/>
                <w:szCs w:val="22"/>
              </w:rPr>
              <w:t>Białystok</w:t>
            </w:r>
          </w:p>
          <w:p w14:paraId="550C6E82" w14:textId="77777777" w:rsidR="00273EBA" w:rsidRPr="0083764C" w:rsidRDefault="00273EBA" w:rsidP="0083764C">
            <w:pPr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83764C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1"/>
            <w:r w:rsidRPr="0083764C">
              <w:rPr>
                <w:rFonts w:ascii="Arial" w:hAnsi="Arial" w:cs="Arial"/>
                <w:b/>
                <w:sz w:val="22"/>
                <w:szCs w:val="22"/>
              </w:rPr>
              <w:t>197 715.60 zł</w:t>
            </w:r>
            <w:r w:rsidRPr="0083764C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  <w:r w:rsidRPr="0083764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8F8582D" w14:textId="77777777" w:rsidR="00273EBA" w:rsidRPr="0083764C" w:rsidRDefault="00273EBA" w:rsidP="0083764C">
            <w:pPr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64C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54803956" w14:textId="77777777" w:rsidR="00273EBA" w:rsidRPr="0083764C" w:rsidRDefault="00273EBA" w:rsidP="0083764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>Ofer</w:t>
            </w:r>
            <w:r w:rsidR="0083764C" w:rsidRPr="0083764C">
              <w:rPr>
                <w:rFonts w:ascii="Arial" w:hAnsi="Arial" w:cs="Arial"/>
                <w:sz w:val="22"/>
                <w:szCs w:val="22"/>
              </w:rPr>
              <w:t>t</w:t>
            </w:r>
            <w:r w:rsidRPr="0083764C">
              <w:rPr>
                <w:rFonts w:ascii="Arial" w:hAnsi="Arial" w:cs="Arial"/>
                <w:sz w:val="22"/>
                <w:szCs w:val="22"/>
              </w:rPr>
              <w:t>a spełnia wymagania formalno-prawne i jest zgodna z SWZ. Jedyna oferta.</w:t>
            </w:r>
          </w:p>
          <w:p w14:paraId="4A5BA637" w14:textId="75F28D8A" w:rsidR="0083764C" w:rsidRPr="0083764C" w:rsidRDefault="0083764C" w:rsidP="0083764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D9CE6A" w14:textId="77777777" w:rsidR="00906D1A" w:rsidRPr="0083764C" w:rsidRDefault="00906D1A" w:rsidP="0083764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3764C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3764C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3119"/>
        <w:gridCol w:w="2835"/>
      </w:tblGrid>
      <w:tr w:rsidR="0083764C" w:rsidRPr="0083764C" w14:paraId="6F613726" w14:textId="77777777" w:rsidTr="0083764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3D0A827" w14:textId="77777777" w:rsidR="0083764C" w:rsidRPr="0083764C" w:rsidRDefault="0083764C" w:rsidP="008376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2" w:name="_Hlk53517864"/>
            <w:r w:rsidRPr="0083764C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66CFAC85" w14:textId="77777777" w:rsidR="0083764C" w:rsidRPr="0083764C" w:rsidRDefault="0083764C" w:rsidP="008376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3119" w:type="dxa"/>
            <w:shd w:val="clear" w:color="auto" w:fill="F2F2F2"/>
            <w:vAlign w:val="center"/>
          </w:tcPr>
          <w:p w14:paraId="481A47AD" w14:textId="77777777" w:rsidR="0083764C" w:rsidRPr="0083764C" w:rsidRDefault="0083764C" w:rsidP="0083764C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3764C">
              <w:rPr>
                <w:rFonts w:ascii="Arial" w:hAnsi="Arial" w:cs="Arial"/>
                <w:bCs/>
                <w:sz w:val="22"/>
                <w:szCs w:val="22"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DB0B6CA" w14:textId="77777777" w:rsidR="0083764C" w:rsidRPr="0083764C" w:rsidRDefault="0083764C" w:rsidP="008376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83764C" w:rsidRPr="0083764C" w14:paraId="1D93EA57" w14:textId="77777777" w:rsidTr="0083764C">
        <w:tc>
          <w:tcPr>
            <w:tcW w:w="851" w:type="dxa"/>
            <w:vAlign w:val="center"/>
          </w:tcPr>
          <w:p w14:paraId="7F8DAFDA" w14:textId="77777777" w:rsidR="0083764C" w:rsidRPr="0083764C" w:rsidRDefault="0083764C" w:rsidP="008376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79A0328E" w14:textId="77777777" w:rsidR="0083764C" w:rsidRPr="0083764C" w:rsidRDefault="0083764C" w:rsidP="0083764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83764C">
              <w:rPr>
                <w:rFonts w:ascii="Arial" w:hAnsi="Arial" w:cs="Arial"/>
                <w:b/>
                <w:sz w:val="22"/>
                <w:szCs w:val="22"/>
              </w:rPr>
              <w:t>CIRRO Sp. z o.o.</w:t>
            </w:r>
          </w:p>
          <w:p w14:paraId="11C0753D" w14:textId="77777777" w:rsidR="0083764C" w:rsidRPr="0083764C" w:rsidRDefault="0083764C" w:rsidP="0083764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3764C">
              <w:rPr>
                <w:rFonts w:ascii="Arial" w:hAnsi="Arial" w:cs="Arial"/>
                <w:bCs/>
                <w:sz w:val="22"/>
                <w:szCs w:val="22"/>
              </w:rPr>
              <w:t>Elewatorska</w:t>
            </w:r>
            <w:proofErr w:type="spellEnd"/>
            <w:r w:rsidRPr="0083764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764C">
              <w:rPr>
                <w:rFonts w:ascii="Arial" w:hAnsi="Arial" w:cs="Arial"/>
                <w:bCs/>
                <w:sz w:val="22"/>
                <w:szCs w:val="22"/>
              </w:rPr>
              <w:t>58</w:t>
            </w:r>
            <w:r w:rsidRPr="0083764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F5E5E2F" w14:textId="77777777" w:rsidR="0083764C" w:rsidRPr="0083764C" w:rsidRDefault="0083764C" w:rsidP="0083764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3764C">
              <w:rPr>
                <w:rFonts w:ascii="Arial" w:hAnsi="Arial" w:cs="Arial"/>
                <w:bCs/>
                <w:sz w:val="22"/>
                <w:szCs w:val="22"/>
              </w:rPr>
              <w:t>15-620</w:t>
            </w:r>
            <w:r w:rsidRPr="0083764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764C">
              <w:rPr>
                <w:rFonts w:ascii="Arial" w:hAnsi="Arial" w:cs="Arial"/>
                <w:bCs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vAlign w:val="center"/>
          </w:tcPr>
          <w:p w14:paraId="024FED52" w14:textId="77777777" w:rsidR="0083764C" w:rsidRPr="0083764C" w:rsidRDefault="0083764C" w:rsidP="008376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14:paraId="272DA807" w14:textId="77777777" w:rsidR="0083764C" w:rsidRPr="0083764C" w:rsidRDefault="0083764C" w:rsidP="008376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E91BE42" w14:textId="77777777" w:rsidR="00906D1A" w:rsidRPr="0083764C" w:rsidRDefault="00906D1A" w:rsidP="0083764C">
      <w:pPr>
        <w:jc w:val="both"/>
        <w:rPr>
          <w:color w:val="000000"/>
          <w:sz w:val="22"/>
          <w:szCs w:val="22"/>
        </w:rPr>
      </w:pPr>
    </w:p>
    <w:p w14:paraId="483CBBB9" w14:textId="77777777" w:rsidR="00906D1A" w:rsidRPr="0083764C" w:rsidRDefault="00906D1A" w:rsidP="0083764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3764C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83764C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3764C" w14:paraId="3B7E677A" w14:textId="77777777" w:rsidTr="00EF318B">
        <w:tc>
          <w:tcPr>
            <w:tcW w:w="851" w:type="dxa"/>
            <w:shd w:val="clear" w:color="auto" w:fill="F2F2F2"/>
            <w:vAlign w:val="center"/>
          </w:tcPr>
          <w:p w14:paraId="5CFA8890" w14:textId="77777777" w:rsidR="00906D1A" w:rsidRPr="0083764C" w:rsidRDefault="00906D1A" w:rsidP="0083764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3764C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1255ECC8" w14:textId="77777777" w:rsidR="00906D1A" w:rsidRPr="0083764C" w:rsidRDefault="00906D1A" w:rsidP="0083764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3764C">
              <w:rPr>
                <w:rFonts w:ascii="Arial" w:hAnsi="Arial" w:cs="Arial"/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56980CA" w14:textId="77777777" w:rsidR="00906D1A" w:rsidRPr="0083764C" w:rsidRDefault="00906D1A" w:rsidP="0083764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3764C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</w:p>
        </w:tc>
      </w:tr>
      <w:tr w:rsidR="00906D1A" w:rsidRPr="0083764C" w14:paraId="695FACF0" w14:textId="77777777" w:rsidTr="00EF318B">
        <w:tc>
          <w:tcPr>
            <w:tcW w:w="851" w:type="dxa"/>
            <w:vAlign w:val="center"/>
          </w:tcPr>
          <w:p w14:paraId="7B547F98" w14:textId="77777777" w:rsidR="00906D1A" w:rsidRPr="0083764C" w:rsidRDefault="00906D1A" w:rsidP="008376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AFE6F9" w14:textId="77777777" w:rsidR="00906D1A" w:rsidRPr="0083764C" w:rsidRDefault="00906D1A" w:rsidP="008376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3E3CC8EE" w14:textId="77777777" w:rsidR="00906D1A" w:rsidRPr="0083764C" w:rsidRDefault="00906D1A" w:rsidP="008376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5581025" w14:textId="05CA3990" w:rsidR="00906D1A" w:rsidRPr="0083764C" w:rsidRDefault="00906D1A" w:rsidP="0083764C">
            <w:pPr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3E702BFD" w14:textId="77777777" w:rsidR="00906D1A" w:rsidRPr="0083764C" w:rsidRDefault="00906D1A" w:rsidP="0083764C">
            <w:pPr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71E13FF6" w14:textId="269D90D6" w:rsidR="00906D1A" w:rsidRPr="0083764C" w:rsidRDefault="00906D1A" w:rsidP="008376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64C">
              <w:rPr>
                <w:rFonts w:ascii="Arial" w:hAnsi="Arial" w:cs="Arial"/>
                <w:sz w:val="22"/>
                <w:szCs w:val="22"/>
              </w:rPr>
              <w:t>Uzasadnienie:</w:t>
            </w:r>
          </w:p>
        </w:tc>
      </w:tr>
    </w:tbl>
    <w:p w14:paraId="167A54AC" w14:textId="77777777" w:rsidR="00906D1A" w:rsidRPr="0083764C" w:rsidRDefault="00906D1A" w:rsidP="0083764C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0F0A05" w14:textId="77777777" w:rsidR="009F0E5C" w:rsidRPr="0083764C" w:rsidRDefault="009F0E5C" w:rsidP="0083764C">
      <w:pPr>
        <w:jc w:val="both"/>
        <w:rPr>
          <w:rFonts w:ascii="Arial" w:hAnsi="Arial" w:cs="Arial"/>
          <w:sz w:val="22"/>
          <w:szCs w:val="22"/>
        </w:rPr>
      </w:pPr>
      <w:r w:rsidRPr="0083764C">
        <w:rPr>
          <w:rFonts w:ascii="Arial" w:hAnsi="Arial" w:cs="Arial"/>
          <w:b/>
          <w:bCs/>
          <w:sz w:val="22"/>
          <w:szCs w:val="22"/>
        </w:rPr>
        <w:t xml:space="preserve">Informacja </w:t>
      </w:r>
      <w:r w:rsidR="00BD2174" w:rsidRPr="0083764C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52006337" w14:textId="77777777" w:rsidR="00F960D7" w:rsidRPr="0083764C" w:rsidRDefault="00A029B8" w:rsidP="0083764C">
      <w:pPr>
        <w:jc w:val="both"/>
        <w:rPr>
          <w:rFonts w:ascii="Arial" w:hAnsi="Arial" w:cs="Arial"/>
          <w:sz w:val="22"/>
          <w:szCs w:val="22"/>
        </w:rPr>
      </w:pPr>
      <w:r w:rsidRPr="0083764C">
        <w:rPr>
          <w:rFonts w:ascii="Arial" w:hAnsi="Arial" w:cs="Arial"/>
          <w:sz w:val="22"/>
          <w:szCs w:val="22"/>
        </w:rPr>
        <w:t>U</w:t>
      </w:r>
      <w:r w:rsidR="00F960D7" w:rsidRPr="0083764C">
        <w:rPr>
          <w:rFonts w:ascii="Arial" w:hAnsi="Arial" w:cs="Arial"/>
          <w:sz w:val="22"/>
          <w:szCs w:val="22"/>
        </w:rPr>
        <w:t>mowa w sp</w:t>
      </w:r>
      <w:r w:rsidR="004C3459" w:rsidRPr="0083764C">
        <w:rPr>
          <w:rFonts w:ascii="Arial" w:hAnsi="Arial" w:cs="Arial"/>
          <w:sz w:val="22"/>
          <w:szCs w:val="22"/>
        </w:rPr>
        <w:t>r</w:t>
      </w:r>
      <w:r w:rsidR="00F960D7" w:rsidRPr="0083764C">
        <w:rPr>
          <w:rFonts w:ascii="Arial" w:hAnsi="Arial" w:cs="Arial"/>
          <w:sz w:val="22"/>
          <w:szCs w:val="22"/>
        </w:rPr>
        <w:t>awie zamówienia publicznego</w:t>
      </w:r>
      <w:r w:rsidR="00D8427E" w:rsidRPr="0083764C">
        <w:rPr>
          <w:rFonts w:ascii="Arial" w:hAnsi="Arial" w:cs="Arial"/>
          <w:sz w:val="22"/>
          <w:szCs w:val="22"/>
        </w:rPr>
        <w:t xml:space="preserve">, zgodnie z art. </w:t>
      </w:r>
      <w:r w:rsidR="009F18DC" w:rsidRPr="0083764C">
        <w:rPr>
          <w:rFonts w:ascii="Arial" w:hAnsi="Arial" w:cs="Arial"/>
          <w:sz w:val="22"/>
          <w:szCs w:val="22"/>
        </w:rPr>
        <w:t>308</w:t>
      </w:r>
      <w:r w:rsidR="00D8427E" w:rsidRPr="0083764C">
        <w:rPr>
          <w:rFonts w:ascii="Arial" w:hAnsi="Arial" w:cs="Arial"/>
          <w:sz w:val="22"/>
          <w:szCs w:val="22"/>
        </w:rPr>
        <w:t xml:space="preserve"> ust. </w:t>
      </w:r>
      <w:r w:rsidR="009F18DC" w:rsidRPr="0083764C">
        <w:rPr>
          <w:rFonts w:ascii="Arial" w:hAnsi="Arial" w:cs="Arial"/>
          <w:sz w:val="22"/>
          <w:szCs w:val="22"/>
        </w:rPr>
        <w:t>2</w:t>
      </w:r>
      <w:r w:rsidR="00D8427E" w:rsidRPr="0083764C">
        <w:rPr>
          <w:rFonts w:ascii="Arial" w:hAnsi="Arial" w:cs="Arial"/>
          <w:sz w:val="22"/>
          <w:szCs w:val="22"/>
        </w:rPr>
        <w:t xml:space="preserve"> ustawy Pzp,</w:t>
      </w:r>
      <w:r w:rsidRPr="0083764C">
        <w:rPr>
          <w:rFonts w:ascii="Arial" w:hAnsi="Arial" w:cs="Arial"/>
          <w:sz w:val="22"/>
          <w:szCs w:val="22"/>
        </w:rPr>
        <w:t xml:space="preserve"> zostanie</w:t>
      </w:r>
      <w:r w:rsidR="00F960D7" w:rsidRPr="0083764C">
        <w:rPr>
          <w:rFonts w:ascii="Arial" w:hAnsi="Arial" w:cs="Arial"/>
          <w:sz w:val="22"/>
          <w:szCs w:val="22"/>
        </w:rPr>
        <w:t xml:space="preserve"> zawarta,</w:t>
      </w:r>
      <w:r w:rsidRPr="0083764C">
        <w:rPr>
          <w:rFonts w:ascii="Arial" w:hAnsi="Arial" w:cs="Arial"/>
          <w:sz w:val="22"/>
          <w:szCs w:val="22"/>
        </w:rPr>
        <w:t xml:space="preserve"> </w:t>
      </w:r>
      <w:r w:rsidR="00F960D7" w:rsidRPr="0083764C">
        <w:rPr>
          <w:rFonts w:ascii="Arial" w:hAnsi="Arial" w:cs="Arial"/>
          <w:sz w:val="22"/>
          <w:szCs w:val="22"/>
        </w:rPr>
        <w:t xml:space="preserve">z </w:t>
      </w:r>
      <w:r w:rsidRPr="0083764C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83764C">
        <w:rPr>
          <w:rFonts w:ascii="Arial" w:hAnsi="Arial" w:cs="Arial"/>
          <w:sz w:val="22"/>
          <w:szCs w:val="22"/>
        </w:rPr>
        <w:t>w terminie</w:t>
      </w:r>
      <w:r w:rsidR="00D8427E" w:rsidRPr="0083764C">
        <w:rPr>
          <w:rFonts w:ascii="Arial" w:hAnsi="Arial" w:cs="Arial"/>
          <w:sz w:val="22"/>
          <w:szCs w:val="22"/>
        </w:rPr>
        <w:t xml:space="preserve"> </w:t>
      </w:r>
      <w:r w:rsidR="00273EBA" w:rsidRPr="0083764C">
        <w:rPr>
          <w:rFonts w:ascii="Arial" w:hAnsi="Arial" w:cs="Arial"/>
          <w:sz w:val="22"/>
          <w:szCs w:val="22"/>
        </w:rPr>
        <w:t>nie krótszym niż 5 dni od dnia przesłania niniejszej informacji o wyborze najkorzystniejszej oferty.</w:t>
      </w:r>
    </w:p>
    <w:p w14:paraId="73EB297E" w14:textId="77777777" w:rsidR="00F960D7" w:rsidRPr="0083764C" w:rsidRDefault="00D8427E" w:rsidP="0083764C">
      <w:pPr>
        <w:jc w:val="both"/>
        <w:rPr>
          <w:rFonts w:ascii="Arial" w:hAnsi="Arial" w:cs="Arial"/>
          <w:sz w:val="22"/>
          <w:szCs w:val="22"/>
        </w:rPr>
      </w:pPr>
      <w:r w:rsidRPr="0083764C">
        <w:rPr>
          <w:rFonts w:ascii="Arial" w:hAnsi="Arial" w:cs="Arial"/>
          <w:sz w:val="22"/>
          <w:szCs w:val="22"/>
        </w:rPr>
        <w:t xml:space="preserve">Umowa </w:t>
      </w:r>
      <w:r w:rsidR="00F960D7" w:rsidRPr="0083764C">
        <w:rPr>
          <w:rFonts w:ascii="Arial" w:hAnsi="Arial" w:cs="Arial"/>
          <w:sz w:val="22"/>
          <w:szCs w:val="22"/>
        </w:rPr>
        <w:t>w sprawie zamówienia publicznego</w:t>
      </w:r>
      <w:r w:rsidRPr="0083764C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83764C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83764C">
        <w:rPr>
          <w:rFonts w:ascii="Arial" w:hAnsi="Arial" w:cs="Arial"/>
          <w:sz w:val="22"/>
          <w:szCs w:val="22"/>
        </w:rPr>
        <w:t xml:space="preserve">art. </w:t>
      </w:r>
      <w:r w:rsidR="009F18DC" w:rsidRPr="0083764C">
        <w:rPr>
          <w:rFonts w:ascii="Arial" w:hAnsi="Arial" w:cs="Arial"/>
          <w:sz w:val="22"/>
          <w:szCs w:val="22"/>
        </w:rPr>
        <w:t>308</w:t>
      </w:r>
      <w:r w:rsidR="00F960D7" w:rsidRPr="0083764C">
        <w:rPr>
          <w:rFonts w:ascii="Arial" w:hAnsi="Arial" w:cs="Arial"/>
          <w:sz w:val="22"/>
          <w:szCs w:val="22"/>
        </w:rPr>
        <w:t xml:space="preserve"> ust. </w:t>
      </w:r>
      <w:r w:rsidR="009F18DC" w:rsidRPr="0083764C">
        <w:rPr>
          <w:rFonts w:ascii="Arial" w:hAnsi="Arial" w:cs="Arial"/>
          <w:sz w:val="22"/>
          <w:szCs w:val="22"/>
        </w:rPr>
        <w:t>3</w:t>
      </w:r>
      <w:r w:rsidR="00F960D7" w:rsidRPr="0083764C">
        <w:rPr>
          <w:rFonts w:ascii="Arial" w:hAnsi="Arial" w:cs="Arial"/>
          <w:sz w:val="22"/>
          <w:szCs w:val="22"/>
        </w:rPr>
        <w:t xml:space="preserve"> ustawy P</w:t>
      </w:r>
      <w:r w:rsidR="004657DA" w:rsidRPr="0083764C">
        <w:rPr>
          <w:rFonts w:ascii="Arial" w:hAnsi="Arial" w:cs="Arial"/>
          <w:sz w:val="22"/>
          <w:szCs w:val="22"/>
        </w:rPr>
        <w:t>zp</w:t>
      </w:r>
      <w:r w:rsidR="00F960D7" w:rsidRPr="0083764C">
        <w:rPr>
          <w:rFonts w:ascii="Arial" w:hAnsi="Arial" w:cs="Arial"/>
          <w:sz w:val="22"/>
          <w:szCs w:val="22"/>
        </w:rPr>
        <w:t>.</w:t>
      </w:r>
    </w:p>
    <w:p w14:paraId="484A50BE" w14:textId="77777777" w:rsidR="0083764C" w:rsidRDefault="0083764C" w:rsidP="0083764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FA3B1EC" w14:textId="1434CA87" w:rsidR="00906D1A" w:rsidRPr="0083764C" w:rsidRDefault="00906D1A" w:rsidP="0083764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3764C">
        <w:rPr>
          <w:rFonts w:ascii="Arial" w:hAnsi="Arial" w:cs="Arial"/>
          <w:b/>
          <w:bCs/>
          <w:sz w:val="22"/>
          <w:szCs w:val="22"/>
        </w:rPr>
        <w:t>Pouczenie</w:t>
      </w:r>
    </w:p>
    <w:p w14:paraId="65ED7AFB" w14:textId="77777777" w:rsidR="00906D1A" w:rsidRPr="0083764C" w:rsidRDefault="00906D1A" w:rsidP="0083764C">
      <w:pPr>
        <w:jc w:val="both"/>
        <w:rPr>
          <w:rFonts w:ascii="Arial" w:hAnsi="Arial" w:cs="Arial"/>
          <w:sz w:val="22"/>
          <w:szCs w:val="22"/>
        </w:rPr>
      </w:pPr>
      <w:r w:rsidRPr="0083764C">
        <w:rPr>
          <w:rFonts w:ascii="Arial" w:hAnsi="Arial" w:cs="Arial"/>
          <w:sz w:val="22"/>
          <w:szCs w:val="22"/>
        </w:rPr>
        <w:t>Zamawiający informuje, że wobec czynności zamawiającego przysługują wykonawcom środki ochrony prawnej w terminach i zgodnie z zasadami określonymi w art. 505 – 590 ustawy Pzp.</w:t>
      </w:r>
    </w:p>
    <w:p w14:paraId="1728D309" w14:textId="77777777" w:rsidR="0083764C" w:rsidRDefault="0083764C" w:rsidP="0083764C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6293DDA0" w14:textId="0E9F7A70" w:rsidR="00906D1A" w:rsidRDefault="00906D1A" w:rsidP="0083764C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3764C">
        <w:rPr>
          <w:rFonts w:ascii="Arial" w:hAnsi="Arial" w:cs="Arial"/>
          <w:i/>
          <w:sz w:val="22"/>
          <w:szCs w:val="22"/>
        </w:rPr>
        <w:t>Zamawiający</w:t>
      </w:r>
    </w:p>
    <w:p w14:paraId="54067EC0" w14:textId="77777777" w:rsidR="00551C6A" w:rsidRDefault="00551C6A" w:rsidP="0083764C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1B4E3E2E" w14:textId="5E9BAC2A" w:rsidR="00551C6A" w:rsidRDefault="00551C6A" w:rsidP="00551C6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23B424EF" w14:textId="77777777" w:rsidR="00551C6A" w:rsidRPr="002D64D4" w:rsidRDefault="00551C6A" w:rsidP="00551C6A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0AA715EC" w14:textId="183979D3" w:rsidR="00551C6A" w:rsidRPr="0083764C" w:rsidRDefault="00551C6A" w:rsidP="00551C6A">
      <w:pPr>
        <w:jc w:val="center"/>
        <w:rPr>
          <w:rFonts w:ascii="Arial" w:hAnsi="Arial" w:cs="Arial"/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Violetta Magiera</w:t>
      </w:r>
    </w:p>
    <w:bookmarkEnd w:id="0"/>
    <w:sectPr w:rsidR="00551C6A" w:rsidRPr="0083764C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598E2" w14:textId="77777777" w:rsidR="004725B0" w:rsidRDefault="004725B0">
      <w:r>
        <w:separator/>
      </w:r>
    </w:p>
  </w:endnote>
  <w:endnote w:type="continuationSeparator" w:id="0">
    <w:p w14:paraId="783A3A4B" w14:textId="77777777" w:rsidR="004725B0" w:rsidRDefault="00472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55EE1" w14:textId="77777777" w:rsidR="00273EBA" w:rsidRDefault="00273E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06BC8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CA3C6DA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22B8D" w14:textId="77777777" w:rsidR="00273EBA" w:rsidRDefault="00273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69DB57" w14:textId="77777777" w:rsidR="004725B0" w:rsidRDefault="004725B0">
      <w:r>
        <w:separator/>
      </w:r>
    </w:p>
  </w:footnote>
  <w:footnote w:type="continuationSeparator" w:id="0">
    <w:p w14:paraId="46D7DC01" w14:textId="77777777" w:rsidR="004725B0" w:rsidRDefault="00472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DA583" w14:textId="77777777" w:rsidR="00273EBA" w:rsidRDefault="00273E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58509D" w14:textId="77777777" w:rsidR="00273EBA" w:rsidRDefault="00273E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A8F6D" w14:textId="77777777" w:rsidR="00273EBA" w:rsidRDefault="00273E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5B0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73EBA"/>
    <w:rsid w:val="002B1E4F"/>
    <w:rsid w:val="002B6761"/>
    <w:rsid w:val="003445A0"/>
    <w:rsid w:val="003A0AFC"/>
    <w:rsid w:val="003D611C"/>
    <w:rsid w:val="00431C0B"/>
    <w:rsid w:val="00437CAD"/>
    <w:rsid w:val="004657DA"/>
    <w:rsid w:val="004725B0"/>
    <w:rsid w:val="004B2665"/>
    <w:rsid w:val="004C3459"/>
    <w:rsid w:val="004E324A"/>
    <w:rsid w:val="004E7234"/>
    <w:rsid w:val="0054734E"/>
    <w:rsid w:val="00551C6A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764C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94775"/>
  <w15:chartTrackingRefBased/>
  <w15:docId w15:val="{BA8D2766-7B00-40F0-AB9C-14F17F8B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2025-01-07T12:41:00Z</cp:lastPrinted>
  <dcterms:created xsi:type="dcterms:W3CDTF">2025-01-07T12:42:00Z</dcterms:created>
  <dcterms:modified xsi:type="dcterms:W3CDTF">2025-01-07T12:42:00Z</dcterms:modified>
</cp:coreProperties>
</file>