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BAC35" w14:textId="77777777" w:rsidR="002F4646" w:rsidRPr="00E42469" w:rsidRDefault="002F4646" w:rsidP="002F4646">
      <w:pPr>
        <w:pStyle w:val="Nagwek6"/>
        <w:spacing w:before="0" w:after="0"/>
        <w:jc w:val="right"/>
        <w:rPr>
          <w:rFonts w:ascii="Cambria" w:hAnsi="Cambria" w:cs="Calibri"/>
          <w:sz w:val="20"/>
        </w:rPr>
      </w:pPr>
      <w:r w:rsidRPr="00E42469">
        <w:rPr>
          <w:rFonts w:ascii="Cambria" w:hAnsi="Cambria" w:cs="Calibri"/>
          <w:i w:val="0"/>
          <w:szCs w:val="22"/>
        </w:rPr>
        <w:t xml:space="preserve">Załącznik nr </w:t>
      </w:r>
      <w:r w:rsidR="00E42469">
        <w:rPr>
          <w:rFonts w:ascii="Cambria" w:hAnsi="Cambria" w:cs="Calibri"/>
          <w:i w:val="0"/>
          <w:szCs w:val="22"/>
        </w:rPr>
        <w:t>3</w:t>
      </w:r>
      <w:r w:rsidRPr="00E42469">
        <w:rPr>
          <w:rFonts w:ascii="Cambria" w:hAnsi="Cambria" w:cs="Calibri"/>
          <w:i w:val="0"/>
          <w:szCs w:val="22"/>
        </w:rPr>
        <w:t xml:space="preserve"> do zapytania ofertowego</w:t>
      </w:r>
    </w:p>
    <w:p w14:paraId="7DAA4F2F" w14:textId="77777777" w:rsidR="002F4646" w:rsidRPr="00E42469" w:rsidRDefault="002F4646" w:rsidP="009E059E">
      <w:pPr>
        <w:rPr>
          <w:rFonts w:ascii="Cambria" w:hAnsi="Cambria" w:cs="Calibri"/>
          <w:sz w:val="20"/>
          <w:szCs w:val="20"/>
        </w:rPr>
      </w:pPr>
    </w:p>
    <w:p w14:paraId="09ACA76D" w14:textId="77777777" w:rsidR="00FC3264" w:rsidRPr="00E42469" w:rsidRDefault="00FC3264" w:rsidP="009E059E">
      <w:pPr>
        <w:rPr>
          <w:rFonts w:ascii="Cambria" w:hAnsi="Cambria" w:cs="Calibri"/>
          <w:sz w:val="20"/>
          <w:szCs w:val="20"/>
        </w:rPr>
      </w:pPr>
      <w:r w:rsidRPr="00E42469">
        <w:rPr>
          <w:rFonts w:ascii="Cambria" w:hAnsi="Cambria" w:cs="Calibri"/>
          <w:sz w:val="20"/>
          <w:szCs w:val="20"/>
        </w:rPr>
        <w:t xml:space="preserve">………………………………………… </w:t>
      </w:r>
    </w:p>
    <w:p w14:paraId="3F9FC30F" w14:textId="77777777" w:rsidR="00FC3264" w:rsidRPr="00E42469" w:rsidRDefault="00FC3264" w:rsidP="009E059E">
      <w:pPr>
        <w:rPr>
          <w:rFonts w:ascii="Cambria" w:hAnsi="Cambria" w:cs="Calibri"/>
          <w:sz w:val="18"/>
          <w:szCs w:val="18"/>
        </w:rPr>
      </w:pPr>
      <w:r w:rsidRPr="00E42469">
        <w:rPr>
          <w:rFonts w:ascii="Cambria" w:hAnsi="Cambria" w:cs="Calibri"/>
          <w:sz w:val="18"/>
          <w:szCs w:val="18"/>
        </w:rPr>
        <w:t xml:space="preserve">                 (pieczęć Wykonawcy)</w:t>
      </w:r>
    </w:p>
    <w:p w14:paraId="6F0AF4B5" w14:textId="77777777" w:rsidR="00C76C63" w:rsidRPr="00E42469" w:rsidRDefault="00C76C63" w:rsidP="009E059E">
      <w:pPr>
        <w:jc w:val="center"/>
        <w:rPr>
          <w:rFonts w:ascii="Cambria" w:hAnsi="Cambria" w:cs="Calibri"/>
          <w:sz w:val="22"/>
          <w:szCs w:val="22"/>
        </w:rPr>
      </w:pPr>
    </w:p>
    <w:p w14:paraId="125AB0ED" w14:textId="77777777" w:rsidR="00FC3264" w:rsidRPr="00E42469" w:rsidRDefault="002E7F6B" w:rsidP="009E059E">
      <w:pPr>
        <w:jc w:val="center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/wzór/</w:t>
      </w:r>
    </w:p>
    <w:p w14:paraId="3C42409A" w14:textId="77777777" w:rsidR="00FC3264" w:rsidRPr="00E42469" w:rsidRDefault="00FC3264" w:rsidP="009E059E">
      <w:pPr>
        <w:jc w:val="center"/>
        <w:rPr>
          <w:rFonts w:ascii="Cambria" w:hAnsi="Cambria" w:cs="Calibri"/>
          <w:b/>
          <w:sz w:val="32"/>
          <w:szCs w:val="32"/>
          <w:u w:val="single"/>
        </w:rPr>
      </w:pPr>
      <w:r w:rsidRPr="00E42469">
        <w:rPr>
          <w:rFonts w:ascii="Cambria" w:hAnsi="Cambria" w:cs="Calibri"/>
          <w:b/>
          <w:sz w:val="32"/>
          <w:szCs w:val="32"/>
          <w:u w:val="single"/>
        </w:rPr>
        <w:t>FORMULARZ OFERTOWY</w:t>
      </w:r>
    </w:p>
    <w:p w14:paraId="54B518E1" w14:textId="77777777" w:rsidR="00143AC8" w:rsidRPr="00E42469" w:rsidRDefault="00143AC8" w:rsidP="00143AC8">
      <w:pPr>
        <w:jc w:val="center"/>
        <w:rPr>
          <w:rFonts w:ascii="Cambria" w:hAnsi="Cambria" w:cs="Calibri"/>
          <w:sz w:val="20"/>
          <w:szCs w:val="22"/>
        </w:rPr>
      </w:pPr>
    </w:p>
    <w:p w14:paraId="42884DC6" w14:textId="77777777" w:rsidR="00143AC8" w:rsidRPr="00E42469" w:rsidRDefault="00143AC8" w:rsidP="00143AC8">
      <w:pPr>
        <w:jc w:val="center"/>
        <w:rPr>
          <w:rFonts w:ascii="Cambria" w:hAnsi="Cambria" w:cs="Calibri"/>
          <w:bCs/>
          <w:sz w:val="20"/>
          <w:szCs w:val="22"/>
        </w:rPr>
      </w:pPr>
      <w:r w:rsidRPr="00E42469">
        <w:rPr>
          <w:rFonts w:ascii="Cambria" w:hAnsi="Cambria" w:cs="Calibri"/>
          <w:sz w:val="20"/>
          <w:szCs w:val="22"/>
        </w:rPr>
        <w:t xml:space="preserve">Zapytanie ofertowe na podst. </w:t>
      </w:r>
      <w:r w:rsidRPr="00E42469">
        <w:rPr>
          <w:rFonts w:ascii="Cambria" w:hAnsi="Cambria" w:cs="Calibri"/>
          <w:bCs/>
          <w:sz w:val="20"/>
          <w:szCs w:val="22"/>
        </w:rPr>
        <w:t>Regulaminu  udzielania zamówień publicznych o wartości nieprzekraczającej kwoty 130 000 złotych netto, zgodnie z art.</w:t>
      </w:r>
      <w:r w:rsidRPr="00E42469">
        <w:rPr>
          <w:rFonts w:ascii="Cambria" w:hAnsi="Cambria" w:cs="Calibri"/>
          <w:sz w:val="20"/>
          <w:szCs w:val="22"/>
        </w:rPr>
        <w:t xml:space="preserve"> 2 ust. 1 pkt.1 </w:t>
      </w:r>
      <w:r w:rsidRPr="00E42469">
        <w:rPr>
          <w:rFonts w:ascii="Cambria" w:hAnsi="Cambria" w:cs="Calibri"/>
          <w:bCs/>
          <w:sz w:val="20"/>
          <w:szCs w:val="22"/>
        </w:rPr>
        <w:t>ustawy z dnia 11 września 2019 r.  Prawo zamówień publicznych (</w:t>
      </w:r>
      <w:proofErr w:type="spellStart"/>
      <w:r w:rsidR="000323B1" w:rsidRPr="00E42469">
        <w:rPr>
          <w:rFonts w:ascii="Cambria" w:hAnsi="Cambria" w:cs="Calibri"/>
          <w:bCs/>
          <w:sz w:val="20"/>
          <w:szCs w:val="22"/>
        </w:rPr>
        <w:t>t.j</w:t>
      </w:r>
      <w:proofErr w:type="spellEnd"/>
      <w:r w:rsidR="000323B1" w:rsidRPr="00E42469">
        <w:rPr>
          <w:rFonts w:ascii="Cambria" w:hAnsi="Cambria" w:cs="Calibri"/>
          <w:bCs/>
          <w:sz w:val="20"/>
          <w:szCs w:val="22"/>
        </w:rPr>
        <w:t xml:space="preserve">. </w:t>
      </w:r>
      <w:r w:rsidR="00661F0E" w:rsidRPr="00E42469">
        <w:rPr>
          <w:rFonts w:ascii="Cambria" w:hAnsi="Cambria" w:cs="Calibri"/>
          <w:bCs/>
          <w:sz w:val="20"/>
          <w:szCs w:val="22"/>
        </w:rPr>
        <w:t>Dz. U. z 202</w:t>
      </w:r>
      <w:r w:rsidR="00E42469">
        <w:rPr>
          <w:rFonts w:ascii="Cambria" w:hAnsi="Cambria" w:cs="Calibri"/>
          <w:bCs/>
          <w:sz w:val="20"/>
          <w:szCs w:val="22"/>
        </w:rPr>
        <w:t>4</w:t>
      </w:r>
      <w:r w:rsidR="00661F0E" w:rsidRPr="00E42469">
        <w:rPr>
          <w:rFonts w:ascii="Cambria" w:hAnsi="Cambria" w:cs="Calibri"/>
          <w:bCs/>
          <w:sz w:val="20"/>
          <w:szCs w:val="22"/>
        </w:rPr>
        <w:t>, poz. 1</w:t>
      </w:r>
      <w:r w:rsidR="00E42469">
        <w:rPr>
          <w:rFonts w:ascii="Cambria" w:hAnsi="Cambria" w:cs="Calibri"/>
          <w:bCs/>
          <w:sz w:val="20"/>
          <w:szCs w:val="22"/>
        </w:rPr>
        <w:t>320</w:t>
      </w:r>
      <w:r w:rsidRPr="00E42469">
        <w:rPr>
          <w:rFonts w:ascii="Cambria" w:hAnsi="Cambria" w:cs="Calibri"/>
          <w:bCs/>
          <w:sz w:val="20"/>
          <w:szCs w:val="22"/>
        </w:rPr>
        <w:t xml:space="preserve"> z </w:t>
      </w:r>
      <w:proofErr w:type="spellStart"/>
      <w:r w:rsidRPr="00E42469">
        <w:rPr>
          <w:rFonts w:ascii="Cambria" w:hAnsi="Cambria" w:cs="Calibri"/>
          <w:bCs/>
          <w:sz w:val="20"/>
          <w:szCs w:val="22"/>
        </w:rPr>
        <w:t>p</w:t>
      </w:r>
      <w:r w:rsidRPr="00E42469">
        <w:rPr>
          <w:rFonts w:ascii="Cambria" w:hAnsi="Cambria" w:cs="Calibri"/>
          <w:bCs/>
          <w:sz w:val="20"/>
          <w:szCs w:val="22"/>
          <w:lang w:eastAsia="x-none"/>
        </w:rPr>
        <w:t>óźn</w:t>
      </w:r>
      <w:proofErr w:type="spellEnd"/>
      <w:r w:rsidRPr="00E42469">
        <w:rPr>
          <w:rFonts w:ascii="Cambria" w:hAnsi="Cambria" w:cs="Calibri"/>
          <w:bCs/>
          <w:sz w:val="20"/>
          <w:szCs w:val="22"/>
          <w:lang w:eastAsia="x-none"/>
        </w:rPr>
        <w:t>. zm.</w:t>
      </w:r>
      <w:r w:rsidRPr="00E42469">
        <w:rPr>
          <w:rFonts w:ascii="Cambria" w:hAnsi="Cambria" w:cs="Calibri"/>
          <w:bCs/>
          <w:sz w:val="20"/>
          <w:szCs w:val="22"/>
        </w:rPr>
        <w:t xml:space="preserve">) </w:t>
      </w:r>
    </w:p>
    <w:p w14:paraId="021C7D33" w14:textId="77777777" w:rsidR="00B307BD" w:rsidRPr="00E42469" w:rsidRDefault="00B307BD" w:rsidP="009E059E">
      <w:pPr>
        <w:jc w:val="center"/>
        <w:rPr>
          <w:rFonts w:ascii="Cambria" w:hAnsi="Cambria" w:cs="Calibri"/>
          <w:b/>
          <w:color w:val="FF0000"/>
          <w:sz w:val="32"/>
          <w:szCs w:val="32"/>
          <w:u w:val="single"/>
        </w:rPr>
      </w:pPr>
    </w:p>
    <w:p w14:paraId="4940747E" w14:textId="35F9840E" w:rsidR="008B0ECD" w:rsidRDefault="00E42469" w:rsidP="008B0ECD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9E6ACA">
        <w:rPr>
          <w:rFonts w:ascii="Cambria" w:hAnsi="Cambria" w:cs="Calibri"/>
          <w:b/>
          <w:bCs/>
        </w:rPr>
        <w:t xml:space="preserve">Wykonywanie </w:t>
      </w:r>
      <w:r w:rsidR="008B0ECD" w:rsidRPr="00CE07A7">
        <w:rPr>
          <w:rFonts w:ascii="Arial" w:hAnsi="Arial" w:cs="Arial"/>
          <w:b/>
          <w:sz w:val="22"/>
          <w:szCs w:val="22"/>
        </w:rPr>
        <w:t xml:space="preserve">przeglądów serwisowych układów aparatury kontrolno-pomiarowej i automatyki oraz wykonywanie prac niezbędnych w celu utrzymania w ruchu węzłów cieplnych w obiektach UAM w terminie 01-04-2025r. do 31-03-2027r. </w:t>
      </w:r>
    </w:p>
    <w:p w14:paraId="69FFD6D9" w14:textId="48C1E1EF" w:rsidR="00143AC8" w:rsidRPr="00E42469" w:rsidRDefault="00143AC8" w:rsidP="008B0ECD">
      <w:pPr>
        <w:jc w:val="both"/>
        <w:rPr>
          <w:rFonts w:ascii="Cambria" w:hAnsi="Cambria" w:cs="Calibri"/>
        </w:rPr>
      </w:pPr>
    </w:p>
    <w:p w14:paraId="16E22032" w14:textId="77777777" w:rsidR="00FC3264" w:rsidRPr="00E42469" w:rsidRDefault="00FC3264" w:rsidP="009E059E">
      <w:pPr>
        <w:pStyle w:val="Listownik"/>
        <w:rPr>
          <w:rFonts w:ascii="Cambria" w:hAnsi="Cambria" w:cs="Calibri"/>
          <w:szCs w:val="24"/>
        </w:rPr>
      </w:pPr>
      <w:r w:rsidRPr="00E42469">
        <w:rPr>
          <w:rFonts w:ascii="Cambria" w:hAnsi="Cambria" w:cs="Calibri"/>
          <w:szCs w:val="24"/>
        </w:rPr>
        <w:t>NAZWA WYKONAWCY: .........................................................................................................</w:t>
      </w:r>
    </w:p>
    <w:p w14:paraId="7BF9DE13" w14:textId="77777777" w:rsidR="00FC3264" w:rsidRPr="00E42469" w:rsidRDefault="00FC3264" w:rsidP="009E059E">
      <w:pPr>
        <w:rPr>
          <w:rFonts w:ascii="Cambria" w:hAnsi="Cambria" w:cs="Calibri"/>
          <w:sz w:val="22"/>
        </w:rPr>
      </w:pPr>
    </w:p>
    <w:p w14:paraId="3BC97CC8" w14:textId="77777777" w:rsidR="00FC3264" w:rsidRPr="00E42469" w:rsidRDefault="00FC3264" w:rsidP="009E059E">
      <w:pPr>
        <w:rPr>
          <w:rFonts w:ascii="Cambria" w:hAnsi="Cambria" w:cs="Calibri"/>
          <w:sz w:val="22"/>
        </w:rPr>
      </w:pPr>
      <w:r w:rsidRPr="00E42469">
        <w:rPr>
          <w:rFonts w:ascii="Cambria" w:hAnsi="Cambria" w:cs="Calibri"/>
          <w:sz w:val="22"/>
        </w:rPr>
        <w:t>ADRES WYKONAWCY: ..........................................................................................................</w:t>
      </w:r>
    </w:p>
    <w:p w14:paraId="3BC4E47D" w14:textId="77777777" w:rsidR="00FC3264" w:rsidRPr="00E42469" w:rsidRDefault="00FC3264" w:rsidP="009E059E">
      <w:pPr>
        <w:rPr>
          <w:rFonts w:ascii="Cambria" w:hAnsi="Cambria" w:cs="Calibri"/>
          <w:sz w:val="22"/>
        </w:rPr>
      </w:pPr>
    </w:p>
    <w:p w14:paraId="0B7E7577" w14:textId="404BD398" w:rsidR="00FC3264" w:rsidRPr="00E42469" w:rsidRDefault="00FC3264" w:rsidP="009E059E">
      <w:pPr>
        <w:rPr>
          <w:rFonts w:ascii="Cambria" w:hAnsi="Cambria" w:cs="Calibri"/>
          <w:sz w:val="22"/>
        </w:rPr>
      </w:pPr>
      <w:r w:rsidRPr="00E42469">
        <w:rPr>
          <w:rFonts w:ascii="Cambria" w:hAnsi="Cambria" w:cs="Calibri"/>
          <w:sz w:val="22"/>
        </w:rPr>
        <w:t>NR TELEFONU: ........................................................</w:t>
      </w:r>
    </w:p>
    <w:p w14:paraId="0D6D18D8" w14:textId="77777777" w:rsidR="00B04A5F" w:rsidRPr="00E42469" w:rsidRDefault="00B04A5F" w:rsidP="009E059E">
      <w:pPr>
        <w:rPr>
          <w:rFonts w:ascii="Cambria" w:hAnsi="Cambria" w:cs="Calibri"/>
          <w:sz w:val="22"/>
        </w:rPr>
      </w:pPr>
    </w:p>
    <w:p w14:paraId="2D5EDC4E" w14:textId="77777777" w:rsidR="00FC3264" w:rsidRPr="00E42469" w:rsidRDefault="00FC3264" w:rsidP="009E059E">
      <w:pPr>
        <w:rPr>
          <w:rFonts w:ascii="Cambria" w:hAnsi="Cambria" w:cs="Calibri"/>
          <w:sz w:val="22"/>
        </w:rPr>
      </w:pPr>
      <w:r w:rsidRPr="00E42469">
        <w:rPr>
          <w:rFonts w:ascii="Cambria" w:hAnsi="Cambria" w:cs="Calibri"/>
          <w:sz w:val="22"/>
        </w:rPr>
        <w:t>E-MAIL …………………………………………………………………………………………………..</w:t>
      </w:r>
    </w:p>
    <w:p w14:paraId="2B365AE7" w14:textId="77777777" w:rsidR="00FC3264" w:rsidRPr="00E42469" w:rsidRDefault="00FC3264" w:rsidP="009E059E">
      <w:pPr>
        <w:rPr>
          <w:rFonts w:ascii="Cambria" w:hAnsi="Cambria" w:cs="Calibri"/>
          <w:sz w:val="22"/>
        </w:rPr>
      </w:pPr>
    </w:p>
    <w:p w14:paraId="5F4A1D18" w14:textId="77777777" w:rsidR="00FC3264" w:rsidRPr="00E42469" w:rsidRDefault="00FC3264" w:rsidP="009E059E">
      <w:pPr>
        <w:rPr>
          <w:rFonts w:ascii="Cambria" w:hAnsi="Cambria" w:cs="Calibri"/>
          <w:color w:val="FF0000"/>
          <w:sz w:val="22"/>
        </w:rPr>
      </w:pPr>
      <w:r w:rsidRPr="00E42469">
        <w:rPr>
          <w:rFonts w:ascii="Cambria" w:hAnsi="Cambria" w:cs="Calibri"/>
          <w:sz w:val="22"/>
        </w:rPr>
        <w:t>NIP: ..........................................................REGON: .................................................................</w:t>
      </w:r>
    </w:p>
    <w:p w14:paraId="394AFF01" w14:textId="77777777" w:rsidR="00973B8C" w:rsidRPr="00E42469" w:rsidRDefault="00973B8C" w:rsidP="009E059E">
      <w:pPr>
        <w:rPr>
          <w:rFonts w:ascii="Cambria" w:hAnsi="Cambria" w:cs="Calibri"/>
          <w:color w:val="FF0000"/>
          <w:spacing w:val="8"/>
          <w:sz w:val="18"/>
          <w:szCs w:val="20"/>
        </w:rPr>
      </w:pPr>
    </w:p>
    <w:p w14:paraId="0D25A8AD" w14:textId="77777777" w:rsidR="00770FC4" w:rsidRPr="00E42469" w:rsidRDefault="00770FC4" w:rsidP="009E059E">
      <w:pPr>
        <w:pStyle w:val="Tekstpodstawowywcity"/>
        <w:ind w:left="284" w:firstLine="56"/>
        <w:jc w:val="both"/>
        <w:rPr>
          <w:rFonts w:ascii="Cambria" w:hAnsi="Cambria" w:cs="Calibri"/>
          <w:b/>
          <w:i/>
          <w:color w:val="FF0000"/>
          <w:sz w:val="20"/>
          <w:lang w:val="pl-PL"/>
        </w:rPr>
      </w:pPr>
    </w:p>
    <w:p w14:paraId="78C4AA1E" w14:textId="77777777" w:rsidR="00112063" w:rsidRPr="00E42469" w:rsidRDefault="00C76C63" w:rsidP="002F4646">
      <w:pPr>
        <w:numPr>
          <w:ilvl w:val="0"/>
          <w:numId w:val="15"/>
        </w:numPr>
        <w:tabs>
          <w:tab w:val="clear" w:pos="720"/>
          <w:tab w:val="num" w:pos="284"/>
        </w:tabs>
        <w:spacing w:after="120"/>
        <w:ind w:left="284" w:hanging="284"/>
        <w:jc w:val="both"/>
        <w:rPr>
          <w:rFonts w:ascii="Cambria" w:hAnsi="Cambria" w:cs="Calibri"/>
          <w:b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 xml:space="preserve">Oferujemy wykonanie </w:t>
      </w:r>
      <w:r w:rsidR="00500F15" w:rsidRPr="00E42469">
        <w:rPr>
          <w:rFonts w:ascii="Cambria" w:hAnsi="Cambria" w:cs="Calibri"/>
          <w:sz w:val="22"/>
          <w:szCs w:val="22"/>
        </w:rPr>
        <w:t>przedmiotu zamówienia za cenę</w:t>
      </w:r>
      <w:r w:rsidR="00E42469">
        <w:rPr>
          <w:rFonts w:ascii="Cambria" w:hAnsi="Cambria" w:cs="Calibri"/>
          <w:sz w:val="22"/>
          <w:szCs w:val="22"/>
        </w:rPr>
        <w:t xml:space="preserve"> ustaloną na podstawie formularza cenowego stanowiącego załącznik do oferty:</w:t>
      </w:r>
    </w:p>
    <w:p w14:paraId="2BBF46B9" w14:textId="77777777" w:rsidR="00A23092" w:rsidRPr="00E42469" w:rsidRDefault="00A23092" w:rsidP="002F4646">
      <w:pPr>
        <w:pStyle w:val="Tekstpodstawowy"/>
        <w:tabs>
          <w:tab w:val="left" w:pos="360"/>
        </w:tabs>
        <w:spacing w:after="120"/>
        <w:ind w:left="284" w:right="-646"/>
        <w:rPr>
          <w:rFonts w:ascii="Cambria" w:hAnsi="Cambria" w:cs="Calibri"/>
          <w:b/>
          <w:bCs/>
        </w:rPr>
      </w:pPr>
      <w:r w:rsidRPr="00E42469">
        <w:rPr>
          <w:rFonts w:ascii="Cambria" w:hAnsi="Cambria" w:cs="Calibri"/>
          <w:b/>
          <w:bCs/>
          <w:lang w:val="pl-PL"/>
        </w:rPr>
        <w:t xml:space="preserve">Wartość brutto </w:t>
      </w:r>
      <w:r w:rsidR="00C76C63" w:rsidRPr="00E42469">
        <w:rPr>
          <w:rFonts w:ascii="Cambria" w:hAnsi="Cambria" w:cs="Calibri"/>
          <w:b/>
          <w:bCs/>
        </w:rPr>
        <w:t xml:space="preserve"> </w:t>
      </w:r>
      <w:r w:rsidR="00C76C63" w:rsidRPr="00E42469">
        <w:rPr>
          <w:rFonts w:ascii="Cambria" w:hAnsi="Cambria" w:cs="Calibri"/>
          <w:bCs/>
        </w:rPr>
        <w:t>…………………</w:t>
      </w:r>
      <w:r w:rsidR="00C76C63" w:rsidRPr="00E42469">
        <w:rPr>
          <w:rFonts w:ascii="Cambria" w:hAnsi="Cambria" w:cs="Calibri"/>
          <w:bCs/>
          <w:lang w:val="pl-PL"/>
        </w:rPr>
        <w:t>…………………………</w:t>
      </w:r>
      <w:r w:rsidR="00C76C63" w:rsidRPr="00E42469">
        <w:rPr>
          <w:rFonts w:ascii="Cambria" w:hAnsi="Cambria" w:cs="Calibri"/>
          <w:bCs/>
        </w:rPr>
        <w:t>……</w:t>
      </w:r>
      <w:r w:rsidR="00C76C63" w:rsidRPr="00E42469">
        <w:rPr>
          <w:rFonts w:ascii="Cambria" w:hAnsi="Cambria" w:cs="Calibri"/>
          <w:b/>
          <w:bCs/>
        </w:rPr>
        <w:t xml:space="preserve"> PLN</w:t>
      </w:r>
    </w:p>
    <w:p w14:paraId="6408EA91" w14:textId="77777777" w:rsidR="00133640" w:rsidRPr="00E42469" w:rsidRDefault="00A23092" w:rsidP="00EA357B">
      <w:pPr>
        <w:pStyle w:val="Tekstpodstawowy"/>
        <w:tabs>
          <w:tab w:val="left" w:pos="360"/>
        </w:tabs>
        <w:spacing w:after="120"/>
        <w:ind w:left="284" w:right="-646"/>
        <w:rPr>
          <w:rFonts w:ascii="Cambria" w:hAnsi="Cambria" w:cs="Calibri"/>
          <w:bCs/>
          <w:lang w:val="pl-PL"/>
        </w:rPr>
      </w:pPr>
      <w:r w:rsidRPr="00E42469">
        <w:rPr>
          <w:rFonts w:ascii="Cambria" w:hAnsi="Cambria" w:cs="Calibri"/>
          <w:bCs/>
          <w:lang w:val="pl-PL"/>
        </w:rPr>
        <w:t>słownie: ……………………………………………………………………………………</w:t>
      </w:r>
    </w:p>
    <w:p w14:paraId="451BA1D4" w14:textId="77777777" w:rsidR="0069666A" w:rsidRPr="00E42469" w:rsidRDefault="0069666A" w:rsidP="00EA357B">
      <w:pPr>
        <w:pStyle w:val="Tekstpodstawowy"/>
        <w:tabs>
          <w:tab w:val="left" w:pos="360"/>
        </w:tabs>
        <w:spacing w:after="120"/>
        <w:ind w:left="284" w:right="-646"/>
        <w:rPr>
          <w:rFonts w:ascii="Cambria" w:hAnsi="Cambria" w:cs="Calibri"/>
          <w:b/>
          <w:bCs/>
          <w:lang w:val="pl-PL"/>
        </w:rPr>
      </w:pPr>
      <w:r w:rsidRPr="00E42469">
        <w:rPr>
          <w:rFonts w:ascii="Cambria" w:hAnsi="Cambria" w:cs="Calibri"/>
          <w:b/>
          <w:bCs/>
          <w:lang w:val="pl-PL"/>
        </w:rPr>
        <w:t>Wartość netto …………………………………………………… PLN</w:t>
      </w:r>
    </w:p>
    <w:p w14:paraId="501C2419" w14:textId="77777777" w:rsidR="00770FC4" w:rsidRPr="00E42469" w:rsidRDefault="00770FC4" w:rsidP="009E059E">
      <w:pPr>
        <w:pStyle w:val="Tekstpodstawowy"/>
        <w:tabs>
          <w:tab w:val="left" w:pos="360"/>
        </w:tabs>
        <w:ind w:left="360"/>
        <w:rPr>
          <w:rFonts w:ascii="Cambria" w:hAnsi="Cambria" w:cs="Calibri"/>
          <w:b/>
          <w:bCs/>
          <w:i/>
          <w:color w:val="FF0000"/>
          <w:sz w:val="2"/>
          <w:szCs w:val="2"/>
          <w:lang w:val="pl-PL"/>
        </w:rPr>
      </w:pPr>
    </w:p>
    <w:p w14:paraId="62A1A401" w14:textId="77777777" w:rsidR="00FC3264" w:rsidRPr="00E42469" w:rsidRDefault="00FC3264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 xml:space="preserve">Oświadczamy, że zapoznaliśmy się z warunkami przystąpienia do zamówienia określonymi w </w:t>
      </w:r>
      <w:r w:rsidR="00112063" w:rsidRPr="00E42469">
        <w:rPr>
          <w:rFonts w:ascii="Cambria" w:hAnsi="Cambria" w:cs="Calibri"/>
          <w:sz w:val="22"/>
          <w:szCs w:val="22"/>
        </w:rPr>
        <w:t>zapytaniu ofertowym</w:t>
      </w:r>
      <w:r w:rsidRPr="00E42469">
        <w:rPr>
          <w:rFonts w:ascii="Cambria" w:hAnsi="Cambria" w:cs="Calibri"/>
          <w:sz w:val="22"/>
          <w:szCs w:val="22"/>
        </w:rPr>
        <w:t xml:space="preserve"> oraz uzyskaliśmy niezbędne informacje do przygotowania oferty.</w:t>
      </w:r>
    </w:p>
    <w:p w14:paraId="6E1D9ACB" w14:textId="77777777" w:rsidR="00EA357B" w:rsidRPr="00E42469" w:rsidRDefault="00FC3264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00C85530" w14:textId="77777777" w:rsidR="00133640" w:rsidRPr="00E42469" w:rsidRDefault="00FC3264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Oświadczamy, że akceptujemy termin</w:t>
      </w:r>
      <w:r w:rsidR="00EA357B" w:rsidRPr="00E42469">
        <w:rPr>
          <w:rFonts w:ascii="Cambria" w:hAnsi="Cambria" w:cs="Calibri"/>
          <w:sz w:val="22"/>
          <w:szCs w:val="22"/>
        </w:rPr>
        <w:t>y</w:t>
      </w:r>
      <w:r w:rsidR="00112063" w:rsidRPr="00E42469">
        <w:rPr>
          <w:rFonts w:ascii="Cambria" w:hAnsi="Cambria" w:cs="Calibri"/>
          <w:sz w:val="22"/>
          <w:szCs w:val="22"/>
        </w:rPr>
        <w:t xml:space="preserve"> realizacji zamówienia</w:t>
      </w:r>
      <w:r w:rsidR="00143AC8" w:rsidRPr="00E42469">
        <w:rPr>
          <w:rFonts w:ascii="Cambria" w:hAnsi="Cambria" w:cs="Calibri"/>
          <w:sz w:val="22"/>
          <w:szCs w:val="22"/>
        </w:rPr>
        <w:t xml:space="preserve"> </w:t>
      </w:r>
      <w:r w:rsidR="00EA357B" w:rsidRPr="00E42469">
        <w:rPr>
          <w:rFonts w:ascii="Cambria" w:hAnsi="Cambria" w:cs="Calibri"/>
          <w:sz w:val="22"/>
          <w:szCs w:val="22"/>
        </w:rPr>
        <w:t>określone w</w:t>
      </w:r>
      <w:r w:rsidR="00A55A99" w:rsidRPr="00E42469">
        <w:rPr>
          <w:rFonts w:ascii="Cambria" w:hAnsi="Cambria" w:cs="Calibri"/>
          <w:sz w:val="22"/>
          <w:szCs w:val="22"/>
        </w:rPr>
        <w:t xml:space="preserve"> </w:t>
      </w:r>
      <w:r w:rsidR="00143AC8" w:rsidRPr="00E42469">
        <w:rPr>
          <w:rFonts w:ascii="Cambria" w:hAnsi="Cambria" w:cs="Calibri"/>
          <w:sz w:val="22"/>
          <w:szCs w:val="22"/>
        </w:rPr>
        <w:t>Zapytani</w:t>
      </w:r>
      <w:r w:rsidR="00EA357B" w:rsidRPr="00E42469">
        <w:rPr>
          <w:rFonts w:ascii="Cambria" w:hAnsi="Cambria" w:cs="Calibri"/>
          <w:sz w:val="22"/>
          <w:szCs w:val="22"/>
        </w:rPr>
        <w:t>u</w:t>
      </w:r>
      <w:r w:rsidR="00A55A99" w:rsidRPr="00E42469">
        <w:rPr>
          <w:rFonts w:ascii="Cambria" w:hAnsi="Cambria" w:cs="Calibri"/>
          <w:sz w:val="22"/>
          <w:szCs w:val="22"/>
        </w:rPr>
        <w:t xml:space="preserve"> ofertowego</w:t>
      </w:r>
      <w:r w:rsidRPr="00E42469">
        <w:rPr>
          <w:rFonts w:ascii="Cambria" w:hAnsi="Cambria" w:cs="Calibri"/>
          <w:sz w:val="22"/>
          <w:szCs w:val="22"/>
        </w:rPr>
        <w:t>.</w:t>
      </w:r>
    </w:p>
    <w:p w14:paraId="2078B43B" w14:textId="77777777" w:rsidR="00143AC8" w:rsidRPr="00E42469" w:rsidRDefault="00143AC8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Oświadczamy, że zapoznaliśmy się z warunkami przystąpienia do zamówienia określonymi w zaproszeniu do składania ofert oraz uzyskaliśmy niezbędne informacje do przygotowania oferty.</w:t>
      </w:r>
    </w:p>
    <w:p w14:paraId="51A71233" w14:textId="77777777" w:rsidR="00B65D16" w:rsidRPr="00E42469" w:rsidRDefault="00FC3264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Oświadczamy, że uważamy się za związanych niniejszą ofertą przez 30 dni od upływu terminu składania ofert.</w:t>
      </w:r>
    </w:p>
    <w:p w14:paraId="117220E9" w14:textId="77777777" w:rsidR="00973B8C" w:rsidRPr="00E42469" w:rsidRDefault="00EC4A0A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 xml:space="preserve">Wypełniliśmy obowiązki informacyjne przewidziane w art. 13 lub art. 14 RODO   wobec osób fizycznych, od których dane osobowe bezpośrednio lub pośrednio pozyskaliśmy w celu ubiegania się o udzielenie zamówienia publicznego w </w:t>
      </w:r>
      <w:r w:rsidR="002F4646" w:rsidRPr="00E42469">
        <w:rPr>
          <w:rFonts w:ascii="Cambria" w:hAnsi="Cambria" w:cs="Calibri"/>
          <w:sz w:val="22"/>
          <w:szCs w:val="22"/>
        </w:rPr>
        <w:t>niniejszym postępowaniu.</w:t>
      </w:r>
    </w:p>
    <w:p w14:paraId="62653580" w14:textId="77777777" w:rsidR="002F4646" w:rsidRPr="00E42469" w:rsidRDefault="002F4646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Oświadczam, że nie podlegam wykluczeniu na podstawie art. 7 ust. 1 Ustawy z dnia 13 kwietnia 2022 r. o szczególnych rozwiązaniach w zakresie przeciwdziałania wspieraniu agresji na Ukrainę oraz służących ochronie bezpieczeństwa narodowego (Dz. U. 2022, poz. 835).</w:t>
      </w:r>
    </w:p>
    <w:p w14:paraId="5FC26BCE" w14:textId="77777777" w:rsidR="002A6173" w:rsidRPr="00E42469" w:rsidRDefault="002A6173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Osoba do kontaktu: ……………………………………………………………………………..</w:t>
      </w:r>
    </w:p>
    <w:p w14:paraId="40AEA4CA" w14:textId="77777777" w:rsidR="00FC3264" w:rsidRPr="00E42469" w:rsidRDefault="00FC3264" w:rsidP="002A6173">
      <w:pPr>
        <w:numPr>
          <w:ilvl w:val="0"/>
          <w:numId w:val="7"/>
        </w:numPr>
        <w:tabs>
          <w:tab w:val="clear" w:pos="720"/>
          <w:tab w:val="num" w:pos="284"/>
        </w:tabs>
        <w:spacing w:before="120" w:after="120"/>
        <w:ind w:left="284" w:hanging="284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Integralną częścią oferty są:</w:t>
      </w:r>
    </w:p>
    <w:p w14:paraId="06F4A2E4" w14:textId="77777777" w:rsidR="00FC3264" w:rsidRPr="00E42469" w:rsidRDefault="00FC3264" w:rsidP="00143AC8">
      <w:pPr>
        <w:ind w:firstLine="425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t>1) ..................................................................................................................................</w:t>
      </w:r>
    </w:p>
    <w:p w14:paraId="7219BF92" w14:textId="77777777" w:rsidR="00FC3264" w:rsidRPr="00E42469" w:rsidRDefault="00FC3264" w:rsidP="0069666A">
      <w:pPr>
        <w:ind w:firstLine="425"/>
        <w:jc w:val="both"/>
        <w:rPr>
          <w:rFonts w:ascii="Cambria" w:hAnsi="Cambria" w:cs="Calibri"/>
          <w:sz w:val="22"/>
          <w:szCs w:val="22"/>
        </w:rPr>
      </w:pPr>
      <w:r w:rsidRPr="00E42469">
        <w:rPr>
          <w:rFonts w:ascii="Cambria" w:hAnsi="Cambria" w:cs="Calibri"/>
          <w:sz w:val="22"/>
          <w:szCs w:val="22"/>
        </w:rPr>
        <w:lastRenderedPageBreak/>
        <w:t>2) ..................................................................................................................................</w:t>
      </w:r>
    </w:p>
    <w:p w14:paraId="60D72D76" w14:textId="77777777" w:rsidR="00112063" w:rsidRPr="00E42469" w:rsidRDefault="00EA357B" w:rsidP="009E059E">
      <w:pPr>
        <w:pStyle w:val="Tekstpodstawowywcity"/>
        <w:ind w:left="0" w:firstLine="0"/>
        <w:rPr>
          <w:rFonts w:ascii="Cambria" w:hAnsi="Cambria" w:cs="Calibri"/>
          <w:color w:val="auto"/>
          <w:sz w:val="22"/>
          <w:szCs w:val="22"/>
          <w:lang w:val="pl-PL"/>
        </w:rPr>
      </w:pPr>
      <w:r w:rsidRPr="00E42469">
        <w:rPr>
          <w:rFonts w:ascii="Cambria" w:hAnsi="Cambria" w:cs="Calibri"/>
          <w:color w:val="auto"/>
          <w:sz w:val="22"/>
          <w:szCs w:val="22"/>
          <w:lang w:val="pl-PL"/>
        </w:rPr>
        <w:t xml:space="preserve">       </w:t>
      </w:r>
    </w:p>
    <w:p w14:paraId="39F7F796" w14:textId="77777777" w:rsidR="00112063" w:rsidRPr="00E42469" w:rsidRDefault="00112063" w:rsidP="009E059E">
      <w:pPr>
        <w:pStyle w:val="Tekstpodstawowywcity"/>
        <w:ind w:left="0" w:firstLine="0"/>
        <w:rPr>
          <w:rFonts w:ascii="Cambria" w:hAnsi="Cambria" w:cs="Calibri"/>
          <w:color w:val="auto"/>
          <w:sz w:val="22"/>
          <w:szCs w:val="22"/>
          <w:lang w:val="pl-PL"/>
        </w:rPr>
      </w:pPr>
    </w:p>
    <w:p w14:paraId="78E208A9" w14:textId="77777777" w:rsidR="00FC3264" w:rsidRPr="00E42469" w:rsidRDefault="00FC3264" w:rsidP="009E059E">
      <w:pPr>
        <w:pStyle w:val="Tekstpodstawowywcity"/>
        <w:ind w:left="0" w:firstLine="0"/>
        <w:rPr>
          <w:rFonts w:ascii="Cambria" w:hAnsi="Cambria" w:cs="Calibri"/>
          <w:color w:val="auto"/>
          <w:sz w:val="22"/>
          <w:szCs w:val="22"/>
        </w:rPr>
      </w:pPr>
      <w:r w:rsidRPr="00E42469">
        <w:rPr>
          <w:rFonts w:ascii="Cambria" w:hAnsi="Cambria" w:cs="Calibri"/>
          <w:color w:val="auto"/>
          <w:sz w:val="22"/>
          <w:szCs w:val="22"/>
        </w:rPr>
        <w:t xml:space="preserve">............................ dnia .......................                          </w:t>
      </w:r>
    </w:p>
    <w:p w14:paraId="12732D10" w14:textId="77777777" w:rsidR="00FC3264" w:rsidRPr="00E42469" w:rsidRDefault="00FC3264" w:rsidP="009E059E">
      <w:pPr>
        <w:pStyle w:val="Tekstpodstawowywcity"/>
        <w:ind w:left="0" w:firstLine="5220"/>
        <w:rPr>
          <w:rFonts w:ascii="Cambria" w:hAnsi="Cambria" w:cs="Calibri"/>
          <w:color w:val="auto"/>
          <w:sz w:val="22"/>
          <w:szCs w:val="22"/>
        </w:rPr>
      </w:pPr>
      <w:r w:rsidRPr="00E42469">
        <w:rPr>
          <w:rFonts w:ascii="Cambria" w:hAnsi="Cambria" w:cs="Calibri"/>
          <w:color w:val="auto"/>
          <w:sz w:val="22"/>
          <w:szCs w:val="22"/>
        </w:rPr>
        <w:t>...........................</w:t>
      </w:r>
      <w:r w:rsidR="00E42469">
        <w:rPr>
          <w:rFonts w:ascii="Cambria" w:hAnsi="Cambria" w:cs="Calibri"/>
          <w:color w:val="auto"/>
          <w:sz w:val="22"/>
          <w:szCs w:val="22"/>
          <w:lang w:val="pl-PL"/>
        </w:rPr>
        <w:t>...............................................</w:t>
      </w:r>
    </w:p>
    <w:p w14:paraId="6794876A" w14:textId="77777777" w:rsidR="00FC3264" w:rsidRPr="00E42469" w:rsidRDefault="00FC3264" w:rsidP="009E059E">
      <w:pPr>
        <w:pStyle w:val="Tekstpodstawowywcity"/>
        <w:ind w:left="0" w:firstLine="4680"/>
        <w:jc w:val="center"/>
        <w:rPr>
          <w:rFonts w:ascii="Cambria" w:hAnsi="Cambria" w:cs="Calibri"/>
          <w:color w:val="auto"/>
          <w:sz w:val="18"/>
          <w:szCs w:val="18"/>
        </w:rPr>
      </w:pPr>
      <w:r w:rsidRPr="00E42469">
        <w:rPr>
          <w:rFonts w:ascii="Cambria" w:hAnsi="Cambria" w:cs="Calibri"/>
          <w:color w:val="auto"/>
          <w:sz w:val="22"/>
          <w:szCs w:val="22"/>
        </w:rPr>
        <w:t xml:space="preserve">       </w:t>
      </w:r>
      <w:r w:rsidRPr="00E42469">
        <w:rPr>
          <w:rFonts w:ascii="Cambria" w:hAnsi="Cambria" w:cs="Calibri"/>
          <w:color w:val="auto"/>
          <w:sz w:val="18"/>
          <w:szCs w:val="18"/>
        </w:rPr>
        <w:t>Podpis i pieczęć osoby(</w:t>
      </w:r>
      <w:proofErr w:type="spellStart"/>
      <w:r w:rsidRPr="00E42469">
        <w:rPr>
          <w:rFonts w:ascii="Cambria" w:hAnsi="Cambria" w:cs="Calibri"/>
          <w:color w:val="auto"/>
          <w:sz w:val="18"/>
          <w:szCs w:val="18"/>
        </w:rPr>
        <w:t>ób</w:t>
      </w:r>
      <w:proofErr w:type="spellEnd"/>
      <w:r w:rsidRPr="00E42469">
        <w:rPr>
          <w:rFonts w:ascii="Cambria" w:hAnsi="Cambria" w:cs="Calibri"/>
          <w:color w:val="auto"/>
          <w:sz w:val="18"/>
          <w:szCs w:val="18"/>
        </w:rPr>
        <w:t>) uprawnionej(</w:t>
      </w:r>
      <w:proofErr w:type="spellStart"/>
      <w:r w:rsidRPr="00E42469">
        <w:rPr>
          <w:rFonts w:ascii="Cambria" w:hAnsi="Cambria" w:cs="Calibri"/>
          <w:color w:val="auto"/>
          <w:sz w:val="18"/>
          <w:szCs w:val="18"/>
        </w:rPr>
        <w:t>ych</w:t>
      </w:r>
      <w:proofErr w:type="spellEnd"/>
      <w:r w:rsidRPr="00E42469">
        <w:rPr>
          <w:rFonts w:ascii="Cambria" w:hAnsi="Cambria" w:cs="Calibri"/>
          <w:color w:val="auto"/>
          <w:sz w:val="18"/>
          <w:szCs w:val="18"/>
        </w:rPr>
        <w:t>)</w:t>
      </w:r>
    </w:p>
    <w:p w14:paraId="481BEE16" w14:textId="77777777" w:rsidR="00982172" w:rsidRPr="00E42469" w:rsidRDefault="00FC3264" w:rsidP="0069666A">
      <w:pPr>
        <w:pStyle w:val="Tekstpodstawowywcity"/>
        <w:ind w:left="0" w:firstLine="4680"/>
        <w:jc w:val="center"/>
        <w:rPr>
          <w:rFonts w:ascii="Cambria" w:hAnsi="Cambria" w:cs="Calibri"/>
          <w:i/>
          <w:sz w:val="20"/>
        </w:rPr>
      </w:pPr>
      <w:r w:rsidRPr="00E42469">
        <w:rPr>
          <w:rFonts w:ascii="Cambria" w:hAnsi="Cambria" w:cs="Calibri"/>
          <w:color w:val="auto"/>
          <w:sz w:val="18"/>
          <w:szCs w:val="18"/>
        </w:rPr>
        <w:t xml:space="preserve">   do reprezentowania Wykonawcy</w:t>
      </w:r>
    </w:p>
    <w:sectPr w:rsidR="00982172" w:rsidRPr="00E42469" w:rsidSect="002A6173">
      <w:headerReference w:type="default" r:id="rId8"/>
      <w:pgSz w:w="11906" w:h="16838"/>
      <w:pgMar w:top="1276" w:right="1152" w:bottom="426" w:left="1418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3F8045" w14:textId="77777777" w:rsidR="008B0DF1" w:rsidRDefault="008B0DF1">
      <w:r>
        <w:separator/>
      </w:r>
    </w:p>
  </w:endnote>
  <w:endnote w:type="continuationSeparator" w:id="0">
    <w:p w14:paraId="7F564093" w14:textId="77777777" w:rsidR="008B0DF1" w:rsidRDefault="008B0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BA03A" w14:textId="77777777" w:rsidR="008B0DF1" w:rsidRDefault="008B0DF1">
      <w:r>
        <w:separator/>
      </w:r>
    </w:p>
  </w:footnote>
  <w:footnote w:type="continuationSeparator" w:id="0">
    <w:p w14:paraId="7EAF8EDE" w14:textId="77777777" w:rsidR="008B0DF1" w:rsidRDefault="008B0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C7AE2" w14:textId="44989120" w:rsidR="00903E24" w:rsidRPr="00E42469" w:rsidRDefault="00903E24" w:rsidP="008E209D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Cambria" w:hAnsi="Cambria" w:cs="Arial"/>
        <w:i/>
        <w:sz w:val="20"/>
        <w:szCs w:val="20"/>
      </w:rPr>
    </w:pPr>
    <w:r w:rsidRPr="00E42469">
      <w:rPr>
        <w:rFonts w:ascii="Cambria" w:hAnsi="Cambria" w:cs="Arial"/>
        <w:i/>
        <w:sz w:val="20"/>
        <w:szCs w:val="20"/>
      </w:rPr>
      <w:t>ZP</w:t>
    </w:r>
    <w:r w:rsidR="00E42469" w:rsidRPr="00E42469">
      <w:rPr>
        <w:rFonts w:ascii="Cambria" w:hAnsi="Cambria" w:cs="Arial"/>
        <w:i/>
        <w:sz w:val="20"/>
        <w:szCs w:val="20"/>
      </w:rPr>
      <w:t>3/</w:t>
    </w:r>
    <w:r w:rsidR="008B0ECD">
      <w:rPr>
        <w:rFonts w:ascii="Cambria" w:hAnsi="Cambria" w:cs="Arial"/>
        <w:i/>
        <w:sz w:val="20"/>
        <w:szCs w:val="20"/>
      </w:rPr>
      <w:t>3508</w:t>
    </w:r>
    <w:r w:rsidR="008E209D" w:rsidRPr="00E42469">
      <w:rPr>
        <w:rFonts w:ascii="Cambria" w:hAnsi="Cambria" w:cs="Arial"/>
        <w:i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2274B05"/>
    <w:multiLevelType w:val="hybridMultilevel"/>
    <w:tmpl w:val="DFF40EA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828BB"/>
    <w:multiLevelType w:val="hybridMultilevel"/>
    <w:tmpl w:val="E35CE8FC"/>
    <w:lvl w:ilvl="0" w:tplc="C7209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E4289"/>
    <w:multiLevelType w:val="hybridMultilevel"/>
    <w:tmpl w:val="1262A6E8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B31A05"/>
    <w:multiLevelType w:val="hybridMultilevel"/>
    <w:tmpl w:val="7EAABFFC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37820A7"/>
    <w:multiLevelType w:val="hybridMultilevel"/>
    <w:tmpl w:val="0D4EBA36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C61DCD"/>
    <w:multiLevelType w:val="hybridMultilevel"/>
    <w:tmpl w:val="2DA6983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55058"/>
    <w:multiLevelType w:val="hybridMultilevel"/>
    <w:tmpl w:val="167628B0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3909F8"/>
    <w:multiLevelType w:val="hybridMultilevel"/>
    <w:tmpl w:val="2BF24830"/>
    <w:lvl w:ilvl="0" w:tplc="BB4CEF62">
      <w:start w:val="1"/>
      <w:numFmt w:val="bullet"/>
      <w:lvlText w:val=""/>
      <w:lvlJc w:val="left"/>
      <w:pPr>
        <w:ind w:left="92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0" w15:restartNumberingAfterBreak="0">
    <w:nsid w:val="30A737A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B45815"/>
    <w:multiLevelType w:val="hybridMultilevel"/>
    <w:tmpl w:val="F8823F88"/>
    <w:lvl w:ilvl="0" w:tplc="716E15E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4"/>
        <w:szCs w:val="24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4D00E6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946FB5"/>
    <w:multiLevelType w:val="hybridMultilevel"/>
    <w:tmpl w:val="F298376C"/>
    <w:lvl w:ilvl="0" w:tplc="9B14FA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05A51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9724D99"/>
    <w:multiLevelType w:val="hybridMultilevel"/>
    <w:tmpl w:val="E6EEFDA8"/>
    <w:lvl w:ilvl="0" w:tplc="9F4229E0">
      <w:start w:val="2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ABECECA0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9A80382"/>
    <w:multiLevelType w:val="hybridMultilevel"/>
    <w:tmpl w:val="E36EB4F8"/>
    <w:lvl w:ilvl="0" w:tplc="0BE00D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3A7E79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B2F6A70"/>
    <w:multiLevelType w:val="hybridMultilevel"/>
    <w:tmpl w:val="B1A48882"/>
    <w:lvl w:ilvl="0" w:tplc="8C5C20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1C5CF5"/>
    <w:multiLevelType w:val="multilevel"/>
    <w:tmpl w:val="3A1CA63E"/>
    <w:lvl w:ilvl="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73FB2267"/>
    <w:multiLevelType w:val="hybridMultilevel"/>
    <w:tmpl w:val="CAD4B132"/>
    <w:lvl w:ilvl="0" w:tplc="D77AF5D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80B0115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8911696"/>
    <w:multiLevelType w:val="hybridMultilevel"/>
    <w:tmpl w:val="7ECCCFBE"/>
    <w:lvl w:ilvl="0" w:tplc="04150001">
      <w:start w:val="1"/>
      <w:numFmt w:val="bullet"/>
      <w:lvlText w:val=""/>
      <w:lvlJc w:val="left"/>
      <w:pPr>
        <w:tabs>
          <w:tab w:val="num" w:pos="1072"/>
        </w:tabs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92"/>
        </w:tabs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2"/>
        </w:tabs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2"/>
        </w:tabs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2"/>
        </w:tabs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2"/>
        </w:tabs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2"/>
        </w:tabs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2"/>
        </w:tabs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2"/>
        </w:tabs>
        <w:ind w:left="6832" w:hanging="360"/>
      </w:pPr>
      <w:rPr>
        <w:rFonts w:ascii="Wingdings" w:hAnsi="Wingdings" w:hint="default"/>
      </w:rPr>
    </w:lvl>
  </w:abstractNum>
  <w:abstractNum w:abstractNumId="23" w15:restartNumberingAfterBreak="0">
    <w:nsid w:val="79AB70B2"/>
    <w:multiLevelType w:val="hybridMultilevel"/>
    <w:tmpl w:val="B2F032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B4C626D"/>
    <w:multiLevelType w:val="hybridMultilevel"/>
    <w:tmpl w:val="A1AA8462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4368073">
    <w:abstractNumId w:val="10"/>
  </w:num>
  <w:num w:numId="2" w16cid:durableId="1755279326">
    <w:abstractNumId w:val="22"/>
  </w:num>
  <w:num w:numId="3" w16cid:durableId="1455825120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30553782">
    <w:abstractNumId w:val="20"/>
  </w:num>
  <w:num w:numId="5" w16cid:durableId="20156436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80021346">
    <w:abstractNumId w:val="16"/>
  </w:num>
  <w:num w:numId="7" w16cid:durableId="910581834">
    <w:abstractNumId w:val="5"/>
  </w:num>
  <w:num w:numId="8" w16cid:durableId="1023704570">
    <w:abstractNumId w:val="21"/>
  </w:num>
  <w:num w:numId="9" w16cid:durableId="734158422">
    <w:abstractNumId w:val="14"/>
  </w:num>
  <w:num w:numId="10" w16cid:durableId="1159231377">
    <w:abstractNumId w:val="23"/>
  </w:num>
  <w:num w:numId="11" w16cid:durableId="1419448725">
    <w:abstractNumId w:val="9"/>
  </w:num>
  <w:num w:numId="12" w16cid:durableId="1011840023">
    <w:abstractNumId w:val="0"/>
  </w:num>
  <w:num w:numId="13" w16cid:durableId="1460563883">
    <w:abstractNumId w:val="12"/>
  </w:num>
  <w:num w:numId="14" w16cid:durableId="804932439">
    <w:abstractNumId w:val="18"/>
  </w:num>
  <w:num w:numId="15" w16cid:durableId="34361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72202212">
    <w:abstractNumId w:val="7"/>
  </w:num>
  <w:num w:numId="17" w16cid:durableId="1969894379">
    <w:abstractNumId w:val="1"/>
  </w:num>
  <w:num w:numId="18" w16cid:durableId="2005427211">
    <w:abstractNumId w:val="6"/>
  </w:num>
  <w:num w:numId="19" w16cid:durableId="1083455873">
    <w:abstractNumId w:val="24"/>
  </w:num>
  <w:num w:numId="20" w16cid:durableId="121812507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02273546">
    <w:abstractNumId w:val="3"/>
  </w:num>
  <w:num w:numId="22" w16cid:durableId="1518810149">
    <w:abstractNumId w:val="8"/>
  </w:num>
  <w:num w:numId="23" w16cid:durableId="494683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665935010">
    <w:abstractNumId w:val="2"/>
  </w:num>
  <w:num w:numId="25" w16cid:durableId="1538155078">
    <w:abstractNumId w:val="13"/>
  </w:num>
  <w:num w:numId="26" w16cid:durableId="1469932514">
    <w:abstractNumId w:val="19"/>
  </w:num>
  <w:num w:numId="27" w16cid:durableId="735323181">
    <w:abstractNumId w:val="4"/>
  </w:num>
  <w:num w:numId="28" w16cid:durableId="11445130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DC3"/>
    <w:rsid w:val="000037A7"/>
    <w:rsid w:val="00007DA4"/>
    <w:rsid w:val="00025E5B"/>
    <w:rsid w:val="000323B1"/>
    <w:rsid w:val="00033DDB"/>
    <w:rsid w:val="000342C8"/>
    <w:rsid w:val="000356BB"/>
    <w:rsid w:val="00037336"/>
    <w:rsid w:val="0003788C"/>
    <w:rsid w:val="00042286"/>
    <w:rsid w:val="000470A4"/>
    <w:rsid w:val="00050DDC"/>
    <w:rsid w:val="00053DF6"/>
    <w:rsid w:val="000755B3"/>
    <w:rsid w:val="000763F5"/>
    <w:rsid w:val="00083C11"/>
    <w:rsid w:val="0009494D"/>
    <w:rsid w:val="000952DE"/>
    <w:rsid w:val="000A60E9"/>
    <w:rsid w:val="000B0AFD"/>
    <w:rsid w:val="000B40A8"/>
    <w:rsid w:val="000C613D"/>
    <w:rsid w:val="000D5AE6"/>
    <w:rsid w:val="000D6636"/>
    <w:rsid w:val="000E28F4"/>
    <w:rsid w:val="000E3310"/>
    <w:rsid w:val="000E5229"/>
    <w:rsid w:val="000E5DE0"/>
    <w:rsid w:val="000F3D10"/>
    <w:rsid w:val="000F5353"/>
    <w:rsid w:val="0010272D"/>
    <w:rsid w:val="00102A52"/>
    <w:rsid w:val="00112063"/>
    <w:rsid w:val="00133640"/>
    <w:rsid w:val="001432EE"/>
    <w:rsid w:val="00143AC8"/>
    <w:rsid w:val="0015512D"/>
    <w:rsid w:val="001610F7"/>
    <w:rsid w:val="00181F54"/>
    <w:rsid w:val="00182727"/>
    <w:rsid w:val="00185185"/>
    <w:rsid w:val="00195181"/>
    <w:rsid w:val="00195AB0"/>
    <w:rsid w:val="001B7EA7"/>
    <w:rsid w:val="001C4CAB"/>
    <w:rsid w:val="001C53C5"/>
    <w:rsid w:val="001C615B"/>
    <w:rsid w:val="001D4C35"/>
    <w:rsid w:val="001D5C21"/>
    <w:rsid w:val="001D685A"/>
    <w:rsid w:val="001E1F7F"/>
    <w:rsid w:val="001E653F"/>
    <w:rsid w:val="00200203"/>
    <w:rsid w:val="00200F20"/>
    <w:rsid w:val="00201790"/>
    <w:rsid w:val="00205C56"/>
    <w:rsid w:val="0022329C"/>
    <w:rsid w:val="00224F5E"/>
    <w:rsid w:val="00234A18"/>
    <w:rsid w:val="0025584E"/>
    <w:rsid w:val="00262DDB"/>
    <w:rsid w:val="00280597"/>
    <w:rsid w:val="00281506"/>
    <w:rsid w:val="00284455"/>
    <w:rsid w:val="002865D1"/>
    <w:rsid w:val="00286F57"/>
    <w:rsid w:val="00287464"/>
    <w:rsid w:val="002913FD"/>
    <w:rsid w:val="00293B79"/>
    <w:rsid w:val="002973FB"/>
    <w:rsid w:val="002A1819"/>
    <w:rsid w:val="002A6173"/>
    <w:rsid w:val="002B226E"/>
    <w:rsid w:val="002B3950"/>
    <w:rsid w:val="002B4C64"/>
    <w:rsid w:val="002C1B5B"/>
    <w:rsid w:val="002C35D2"/>
    <w:rsid w:val="002E0D86"/>
    <w:rsid w:val="002E4A50"/>
    <w:rsid w:val="002E5709"/>
    <w:rsid w:val="002E7F6B"/>
    <w:rsid w:val="002F4646"/>
    <w:rsid w:val="002F7D11"/>
    <w:rsid w:val="00301664"/>
    <w:rsid w:val="00303FBE"/>
    <w:rsid w:val="003046A1"/>
    <w:rsid w:val="0030566F"/>
    <w:rsid w:val="0031708A"/>
    <w:rsid w:val="00317D5E"/>
    <w:rsid w:val="003237FB"/>
    <w:rsid w:val="00331CBE"/>
    <w:rsid w:val="00340E13"/>
    <w:rsid w:val="00342F2B"/>
    <w:rsid w:val="0034437F"/>
    <w:rsid w:val="00345913"/>
    <w:rsid w:val="003461B4"/>
    <w:rsid w:val="00372395"/>
    <w:rsid w:val="00376EE0"/>
    <w:rsid w:val="00380C58"/>
    <w:rsid w:val="00386A94"/>
    <w:rsid w:val="00387258"/>
    <w:rsid w:val="00387C40"/>
    <w:rsid w:val="003A5711"/>
    <w:rsid w:val="003B4966"/>
    <w:rsid w:val="003C1889"/>
    <w:rsid w:val="003D239C"/>
    <w:rsid w:val="003D3F9C"/>
    <w:rsid w:val="003E11CA"/>
    <w:rsid w:val="00401DF7"/>
    <w:rsid w:val="004205FB"/>
    <w:rsid w:val="00426345"/>
    <w:rsid w:val="00430797"/>
    <w:rsid w:val="004375ED"/>
    <w:rsid w:val="00442697"/>
    <w:rsid w:val="00444DD7"/>
    <w:rsid w:val="0046462E"/>
    <w:rsid w:val="00475359"/>
    <w:rsid w:val="00482D45"/>
    <w:rsid w:val="00490C14"/>
    <w:rsid w:val="0049425E"/>
    <w:rsid w:val="004A2329"/>
    <w:rsid w:val="004A4FB9"/>
    <w:rsid w:val="004A620C"/>
    <w:rsid w:val="004B07B3"/>
    <w:rsid w:val="004B1F25"/>
    <w:rsid w:val="004C11E6"/>
    <w:rsid w:val="004D32E5"/>
    <w:rsid w:val="004D7F67"/>
    <w:rsid w:val="004E3D3D"/>
    <w:rsid w:val="004E44C5"/>
    <w:rsid w:val="004F1E7D"/>
    <w:rsid w:val="004F26B8"/>
    <w:rsid w:val="004F5889"/>
    <w:rsid w:val="004F6760"/>
    <w:rsid w:val="00500F15"/>
    <w:rsid w:val="005014D0"/>
    <w:rsid w:val="00511FB1"/>
    <w:rsid w:val="00514E3F"/>
    <w:rsid w:val="00517B20"/>
    <w:rsid w:val="005206D8"/>
    <w:rsid w:val="005231F8"/>
    <w:rsid w:val="005249D0"/>
    <w:rsid w:val="005250C2"/>
    <w:rsid w:val="005400AE"/>
    <w:rsid w:val="00542C67"/>
    <w:rsid w:val="00544F8D"/>
    <w:rsid w:val="005677A4"/>
    <w:rsid w:val="00576CF6"/>
    <w:rsid w:val="00581DC8"/>
    <w:rsid w:val="005845B4"/>
    <w:rsid w:val="00585FF8"/>
    <w:rsid w:val="00593E99"/>
    <w:rsid w:val="00594F0E"/>
    <w:rsid w:val="005A67E5"/>
    <w:rsid w:val="005B273E"/>
    <w:rsid w:val="005B609E"/>
    <w:rsid w:val="005B6732"/>
    <w:rsid w:val="005C4335"/>
    <w:rsid w:val="005C598F"/>
    <w:rsid w:val="005D12EC"/>
    <w:rsid w:val="005D22E7"/>
    <w:rsid w:val="005D237A"/>
    <w:rsid w:val="005D31E2"/>
    <w:rsid w:val="005D6436"/>
    <w:rsid w:val="005E5ECD"/>
    <w:rsid w:val="0060279A"/>
    <w:rsid w:val="0060480C"/>
    <w:rsid w:val="00611318"/>
    <w:rsid w:val="00613E02"/>
    <w:rsid w:val="00642B60"/>
    <w:rsid w:val="00654ED8"/>
    <w:rsid w:val="00661D19"/>
    <w:rsid w:val="00661F0E"/>
    <w:rsid w:val="00665EED"/>
    <w:rsid w:val="00674268"/>
    <w:rsid w:val="00675F31"/>
    <w:rsid w:val="0069666A"/>
    <w:rsid w:val="006A5549"/>
    <w:rsid w:val="006B2DC0"/>
    <w:rsid w:val="006D0492"/>
    <w:rsid w:val="006D2CB0"/>
    <w:rsid w:val="006E27C9"/>
    <w:rsid w:val="006E492C"/>
    <w:rsid w:val="006E77F2"/>
    <w:rsid w:val="00701C9C"/>
    <w:rsid w:val="00703173"/>
    <w:rsid w:val="00706366"/>
    <w:rsid w:val="00711430"/>
    <w:rsid w:val="00722928"/>
    <w:rsid w:val="00724D7D"/>
    <w:rsid w:val="00730BE9"/>
    <w:rsid w:val="00732A9D"/>
    <w:rsid w:val="00734740"/>
    <w:rsid w:val="007419A4"/>
    <w:rsid w:val="00744DA0"/>
    <w:rsid w:val="00750B6A"/>
    <w:rsid w:val="00751A48"/>
    <w:rsid w:val="007558C1"/>
    <w:rsid w:val="00760868"/>
    <w:rsid w:val="00762D1F"/>
    <w:rsid w:val="00770FC4"/>
    <w:rsid w:val="00780827"/>
    <w:rsid w:val="00790ED2"/>
    <w:rsid w:val="007934EA"/>
    <w:rsid w:val="00797DCE"/>
    <w:rsid w:val="007A74E3"/>
    <w:rsid w:val="007A7C6C"/>
    <w:rsid w:val="007B0E7A"/>
    <w:rsid w:val="007B1C20"/>
    <w:rsid w:val="007B76C8"/>
    <w:rsid w:val="007C6370"/>
    <w:rsid w:val="007E448B"/>
    <w:rsid w:val="007E632C"/>
    <w:rsid w:val="007F1E47"/>
    <w:rsid w:val="0080060D"/>
    <w:rsid w:val="00806D77"/>
    <w:rsid w:val="008123DB"/>
    <w:rsid w:val="00813644"/>
    <w:rsid w:val="00814FF3"/>
    <w:rsid w:val="00826484"/>
    <w:rsid w:val="00836369"/>
    <w:rsid w:val="00847D0A"/>
    <w:rsid w:val="00866B9F"/>
    <w:rsid w:val="008702B8"/>
    <w:rsid w:val="00874358"/>
    <w:rsid w:val="008744E4"/>
    <w:rsid w:val="00890AE7"/>
    <w:rsid w:val="008916C8"/>
    <w:rsid w:val="00891DEB"/>
    <w:rsid w:val="00897238"/>
    <w:rsid w:val="008A1271"/>
    <w:rsid w:val="008A2C00"/>
    <w:rsid w:val="008A4B3A"/>
    <w:rsid w:val="008B0C90"/>
    <w:rsid w:val="008B0DF1"/>
    <w:rsid w:val="008B0ECD"/>
    <w:rsid w:val="008B3EDA"/>
    <w:rsid w:val="008C1DF4"/>
    <w:rsid w:val="008C37B1"/>
    <w:rsid w:val="008C7A09"/>
    <w:rsid w:val="008D336C"/>
    <w:rsid w:val="008D6AAD"/>
    <w:rsid w:val="008D7283"/>
    <w:rsid w:val="008E209D"/>
    <w:rsid w:val="008E3BDF"/>
    <w:rsid w:val="008F0BCC"/>
    <w:rsid w:val="008F1F19"/>
    <w:rsid w:val="008F230E"/>
    <w:rsid w:val="00903E24"/>
    <w:rsid w:val="00907359"/>
    <w:rsid w:val="0091141A"/>
    <w:rsid w:val="00911F31"/>
    <w:rsid w:val="00914232"/>
    <w:rsid w:val="00922F81"/>
    <w:rsid w:val="0093064B"/>
    <w:rsid w:val="00933F2D"/>
    <w:rsid w:val="009460EE"/>
    <w:rsid w:val="00960C3F"/>
    <w:rsid w:val="009613A8"/>
    <w:rsid w:val="00962DC3"/>
    <w:rsid w:val="00965CDC"/>
    <w:rsid w:val="00973B8C"/>
    <w:rsid w:val="00975ADE"/>
    <w:rsid w:val="00975FF2"/>
    <w:rsid w:val="00982172"/>
    <w:rsid w:val="00982EA4"/>
    <w:rsid w:val="009831FF"/>
    <w:rsid w:val="0098361E"/>
    <w:rsid w:val="0099201E"/>
    <w:rsid w:val="00994E0C"/>
    <w:rsid w:val="009A4C6A"/>
    <w:rsid w:val="009A7C7E"/>
    <w:rsid w:val="009D1C3B"/>
    <w:rsid w:val="009D3AF3"/>
    <w:rsid w:val="009E059E"/>
    <w:rsid w:val="009E0813"/>
    <w:rsid w:val="009E3ECC"/>
    <w:rsid w:val="009E4572"/>
    <w:rsid w:val="009F2A67"/>
    <w:rsid w:val="00A07DB9"/>
    <w:rsid w:val="00A101B0"/>
    <w:rsid w:val="00A12981"/>
    <w:rsid w:val="00A135E5"/>
    <w:rsid w:val="00A15CA2"/>
    <w:rsid w:val="00A23092"/>
    <w:rsid w:val="00A2720F"/>
    <w:rsid w:val="00A315EA"/>
    <w:rsid w:val="00A47300"/>
    <w:rsid w:val="00A50864"/>
    <w:rsid w:val="00A514A6"/>
    <w:rsid w:val="00A5351C"/>
    <w:rsid w:val="00A538F3"/>
    <w:rsid w:val="00A55A99"/>
    <w:rsid w:val="00A603E3"/>
    <w:rsid w:val="00A62CDE"/>
    <w:rsid w:val="00A642EE"/>
    <w:rsid w:val="00A70500"/>
    <w:rsid w:val="00A722CC"/>
    <w:rsid w:val="00A74C3E"/>
    <w:rsid w:val="00A7503A"/>
    <w:rsid w:val="00A80CD8"/>
    <w:rsid w:val="00A8531E"/>
    <w:rsid w:val="00A8595F"/>
    <w:rsid w:val="00A86F3D"/>
    <w:rsid w:val="00AA285E"/>
    <w:rsid w:val="00AA28A9"/>
    <w:rsid w:val="00AB18D3"/>
    <w:rsid w:val="00AB41C5"/>
    <w:rsid w:val="00AB71C6"/>
    <w:rsid w:val="00AB79FF"/>
    <w:rsid w:val="00AC5AE8"/>
    <w:rsid w:val="00AE19E3"/>
    <w:rsid w:val="00AE5C50"/>
    <w:rsid w:val="00AF197C"/>
    <w:rsid w:val="00B02557"/>
    <w:rsid w:val="00B04A5F"/>
    <w:rsid w:val="00B17261"/>
    <w:rsid w:val="00B176DC"/>
    <w:rsid w:val="00B21EBF"/>
    <w:rsid w:val="00B24F20"/>
    <w:rsid w:val="00B307BD"/>
    <w:rsid w:val="00B33047"/>
    <w:rsid w:val="00B43679"/>
    <w:rsid w:val="00B479B9"/>
    <w:rsid w:val="00B50265"/>
    <w:rsid w:val="00B61FC8"/>
    <w:rsid w:val="00B62166"/>
    <w:rsid w:val="00B65D16"/>
    <w:rsid w:val="00B708B8"/>
    <w:rsid w:val="00B74EBA"/>
    <w:rsid w:val="00BA529B"/>
    <w:rsid w:val="00BA62EB"/>
    <w:rsid w:val="00BA72CA"/>
    <w:rsid w:val="00BA7795"/>
    <w:rsid w:val="00BA7FA7"/>
    <w:rsid w:val="00BB3895"/>
    <w:rsid w:val="00BB41B6"/>
    <w:rsid w:val="00BD09AF"/>
    <w:rsid w:val="00BD1B9F"/>
    <w:rsid w:val="00BD2EF1"/>
    <w:rsid w:val="00BD5023"/>
    <w:rsid w:val="00BD5BA3"/>
    <w:rsid w:val="00BD65A0"/>
    <w:rsid w:val="00BE5E3B"/>
    <w:rsid w:val="00BF5965"/>
    <w:rsid w:val="00C0414F"/>
    <w:rsid w:val="00C10ED3"/>
    <w:rsid w:val="00C11B27"/>
    <w:rsid w:val="00C11DD0"/>
    <w:rsid w:val="00C1549C"/>
    <w:rsid w:val="00C20E29"/>
    <w:rsid w:val="00C26503"/>
    <w:rsid w:val="00C3055C"/>
    <w:rsid w:val="00C3691B"/>
    <w:rsid w:val="00C443E6"/>
    <w:rsid w:val="00C463DD"/>
    <w:rsid w:val="00C46414"/>
    <w:rsid w:val="00C5092E"/>
    <w:rsid w:val="00C541B6"/>
    <w:rsid w:val="00C556FF"/>
    <w:rsid w:val="00C5632D"/>
    <w:rsid w:val="00C62C01"/>
    <w:rsid w:val="00C66BE5"/>
    <w:rsid w:val="00C71EA7"/>
    <w:rsid w:val="00C73A62"/>
    <w:rsid w:val="00C76C63"/>
    <w:rsid w:val="00C800E3"/>
    <w:rsid w:val="00C86ED6"/>
    <w:rsid w:val="00C93366"/>
    <w:rsid w:val="00C97D9E"/>
    <w:rsid w:val="00CA0DE7"/>
    <w:rsid w:val="00CA34F1"/>
    <w:rsid w:val="00CA3EB8"/>
    <w:rsid w:val="00CA4D1F"/>
    <w:rsid w:val="00CA5E7C"/>
    <w:rsid w:val="00CC000C"/>
    <w:rsid w:val="00CC1FA7"/>
    <w:rsid w:val="00CD26FC"/>
    <w:rsid w:val="00CD6E7A"/>
    <w:rsid w:val="00CE0DE3"/>
    <w:rsid w:val="00CE14AD"/>
    <w:rsid w:val="00CE2B71"/>
    <w:rsid w:val="00CE5783"/>
    <w:rsid w:val="00CE58F0"/>
    <w:rsid w:val="00CE64F1"/>
    <w:rsid w:val="00D04F9D"/>
    <w:rsid w:val="00D06180"/>
    <w:rsid w:val="00D07521"/>
    <w:rsid w:val="00D10492"/>
    <w:rsid w:val="00D17E20"/>
    <w:rsid w:val="00D2266A"/>
    <w:rsid w:val="00D25DA9"/>
    <w:rsid w:val="00D35D4A"/>
    <w:rsid w:val="00D42999"/>
    <w:rsid w:val="00D512AB"/>
    <w:rsid w:val="00D67CC0"/>
    <w:rsid w:val="00D73EF9"/>
    <w:rsid w:val="00D74B05"/>
    <w:rsid w:val="00D75372"/>
    <w:rsid w:val="00D80B1C"/>
    <w:rsid w:val="00D97D17"/>
    <w:rsid w:val="00DA1EE3"/>
    <w:rsid w:val="00DB00C3"/>
    <w:rsid w:val="00DB7E4D"/>
    <w:rsid w:val="00DC0BE2"/>
    <w:rsid w:val="00DF0AF4"/>
    <w:rsid w:val="00DF1D8D"/>
    <w:rsid w:val="00E17850"/>
    <w:rsid w:val="00E21F2A"/>
    <w:rsid w:val="00E22CDA"/>
    <w:rsid w:val="00E276E5"/>
    <w:rsid w:val="00E42469"/>
    <w:rsid w:val="00E47135"/>
    <w:rsid w:val="00E47EEF"/>
    <w:rsid w:val="00E62D16"/>
    <w:rsid w:val="00E66777"/>
    <w:rsid w:val="00E745DA"/>
    <w:rsid w:val="00EA357B"/>
    <w:rsid w:val="00EA7A21"/>
    <w:rsid w:val="00EB56B1"/>
    <w:rsid w:val="00EB6C35"/>
    <w:rsid w:val="00EC24E3"/>
    <w:rsid w:val="00EC4A0A"/>
    <w:rsid w:val="00ED0040"/>
    <w:rsid w:val="00ED2131"/>
    <w:rsid w:val="00EF2146"/>
    <w:rsid w:val="00EF694E"/>
    <w:rsid w:val="00F02B6F"/>
    <w:rsid w:val="00F045E6"/>
    <w:rsid w:val="00F074B1"/>
    <w:rsid w:val="00F1419A"/>
    <w:rsid w:val="00F17EC5"/>
    <w:rsid w:val="00F25D5D"/>
    <w:rsid w:val="00F25F9E"/>
    <w:rsid w:val="00F343D6"/>
    <w:rsid w:val="00F35785"/>
    <w:rsid w:val="00F37758"/>
    <w:rsid w:val="00F47303"/>
    <w:rsid w:val="00F47EF4"/>
    <w:rsid w:val="00F50947"/>
    <w:rsid w:val="00F54F9E"/>
    <w:rsid w:val="00F724A9"/>
    <w:rsid w:val="00F72EEF"/>
    <w:rsid w:val="00F76453"/>
    <w:rsid w:val="00F84460"/>
    <w:rsid w:val="00F87FEA"/>
    <w:rsid w:val="00F9190C"/>
    <w:rsid w:val="00FA03A8"/>
    <w:rsid w:val="00FA527E"/>
    <w:rsid w:val="00FA619F"/>
    <w:rsid w:val="00FA76D6"/>
    <w:rsid w:val="00FB6067"/>
    <w:rsid w:val="00FC3264"/>
    <w:rsid w:val="00FD4145"/>
    <w:rsid w:val="00FE29F0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9D22DF3"/>
  <w15:chartTrackingRefBased/>
  <w15:docId w15:val="{A8AE05C5-2ED6-409A-BA67-A537FB129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C15D7-1B44-40F6-83D2-5344C0B0C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452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Specyfikacji</vt:lpstr>
    </vt:vector>
  </TitlesOfParts>
  <Company>UAM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cp:lastModifiedBy>Iwona Zerbin</cp:lastModifiedBy>
  <cp:revision>2</cp:revision>
  <cp:lastPrinted>2022-04-20T09:38:00Z</cp:lastPrinted>
  <dcterms:created xsi:type="dcterms:W3CDTF">2025-01-10T10:47:00Z</dcterms:created>
  <dcterms:modified xsi:type="dcterms:W3CDTF">2025-01-10T10:47:00Z</dcterms:modified>
</cp:coreProperties>
</file>