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C6502" w14:textId="77777777" w:rsidR="00E65B7A" w:rsidRPr="00AB1118" w:rsidRDefault="00832569" w:rsidP="00782E66">
      <w:pPr>
        <w:jc w:val="right"/>
        <w:rPr>
          <w:rFonts w:ascii="Arial" w:hAnsi="Arial" w:cs="Arial"/>
        </w:rPr>
      </w:pPr>
      <w:r w:rsidRPr="00832569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832569">
        <w:rPr>
          <w:rFonts w:ascii="Arial" w:hAnsi="Arial" w:cs="Arial"/>
        </w:rPr>
        <w:t>2025-01-10</w:t>
      </w:r>
    </w:p>
    <w:p w14:paraId="3FCBE594" w14:textId="77777777" w:rsidR="00832569" w:rsidRPr="00832569" w:rsidRDefault="00832569" w:rsidP="00782E66">
      <w:pPr>
        <w:rPr>
          <w:rFonts w:ascii="Arial" w:hAnsi="Arial" w:cs="Arial"/>
          <w:b/>
          <w:bCs/>
        </w:rPr>
      </w:pPr>
      <w:r w:rsidRPr="00832569">
        <w:rPr>
          <w:rFonts w:ascii="Arial" w:hAnsi="Arial" w:cs="Arial"/>
          <w:b/>
          <w:bCs/>
        </w:rPr>
        <w:t>Szpital Wojewódzki w Poznaniu</w:t>
      </w:r>
    </w:p>
    <w:p w14:paraId="0C332F2B" w14:textId="77777777" w:rsidR="00E65B7A" w:rsidRPr="00AB1118" w:rsidRDefault="00832569" w:rsidP="00782E66">
      <w:pPr>
        <w:rPr>
          <w:rFonts w:ascii="Arial" w:hAnsi="Arial" w:cs="Arial"/>
          <w:b/>
          <w:bCs/>
        </w:rPr>
      </w:pPr>
      <w:r w:rsidRPr="00832569">
        <w:rPr>
          <w:rFonts w:ascii="Arial" w:hAnsi="Arial" w:cs="Arial"/>
          <w:b/>
          <w:bCs/>
        </w:rPr>
        <w:t>Dział Zamówień Publicznych</w:t>
      </w:r>
    </w:p>
    <w:p w14:paraId="22A53447" w14:textId="77777777" w:rsidR="00E65B7A" w:rsidRPr="00AB1118" w:rsidRDefault="00832569" w:rsidP="00782E66">
      <w:pPr>
        <w:rPr>
          <w:rFonts w:ascii="Arial" w:hAnsi="Arial" w:cs="Arial"/>
        </w:rPr>
      </w:pPr>
      <w:r w:rsidRPr="00832569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832569">
        <w:rPr>
          <w:rFonts w:ascii="Arial" w:hAnsi="Arial" w:cs="Arial"/>
        </w:rPr>
        <w:t>7/19</w:t>
      </w:r>
    </w:p>
    <w:p w14:paraId="36D34F5A" w14:textId="77777777" w:rsidR="00E65B7A" w:rsidRPr="00AB1118" w:rsidRDefault="00832569" w:rsidP="00782E66">
      <w:pPr>
        <w:rPr>
          <w:rFonts w:ascii="Arial" w:hAnsi="Arial" w:cs="Arial"/>
        </w:rPr>
      </w:pPr>
      <w:r w:rsidRPr="00832569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832569">
        <w:rPr>
          <w:rFonts w:ascii="Arial" w:hAnsi="Arial" w:cs="Arial"/>
        </w:rPr>
        <w:t>Poznań</w:t>
      </w:r>
    </w:p>
    <w:p w14:paraId="097E5837" w14:textId="77777777" w:rsidR="00782E66" w:rsidRDefault="00782E66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CF49D58" w14:textId="77777777" w:rsidR="00782E66" w:rsidRDefault="00782E66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85E4249" w14:textId="6460499B" w:rsidR="00E65B7A" w:rsidRPr="00AB1118" w:rsidRDefault="00E65B7A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5321EBEB" w14:textId="77777777" w:rsidR="00E65B7A" w:rsidRDefault="00E65B7A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7B30397" w14:textId="77777777" w:rsidR="00782E66" w:rsidRDefault="00782E66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892BD63" w14:textId="77777777" w:rsidR="00782E66" w:rsidRPr="00AB1118" w:rsidRDefault="00782E66" w:rsidP="00782E6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ABDC659" w14:textId="77777777" w:rsidTr="004C0D4A">
        <w:tc>
          <w:tcPr>
            <w:tcW w:w="9330" w:type="dxa"/>
            <w:shd w:val="clear" w:color="auto" w:fill="F2F2F2"/>
            <w:hideMark/>
          </w:tcPr>
          <w:p w14:paraId="57648AE2" w14:textId="77777777" w:rsidR="00E65B7A" w:rsidRPr="00AB1118" w:rsidRDefault="00E65B7A" w:rsidP="00782E6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730EB40" w14:textId="77777777" w:rsidR="00E65B7A" w:rsidRPr="00AB1118" w:rsidRDefault="00E65B7A" w:rsidP="00782E6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D6F24D8" w14:textId="77777777" w:rsidR="00E65B7A" w:rsidRPr="00AB1118" w:rsidRDefault="00E65B7A" w:rsidP="00782E6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4CB71481" w14:textId="77777777" w:rsidTr="004C0D4A">
        <w:tc>
          <w:tcPr>
            <w:tcW w:w="2268" w:type="dxa"/>
            <w:shd w:val="clear" w:color="auto" w:fill="auto"/>
          </w:tcPr>
          <w:p w14:paraId="416FC57A" w14:textId="77777777" w:rsidR="00782E66" w:rsidRDefault="00782E66" w:rsidP="00782E6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BE52425" w14:textId="20784806" w:rsidR="00E65B7A" w:rsidRPr="00AB1118" w:rsidRDefault="00E65B7A" w:rsidP="00782E6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4EBBA33" w14:textId="77777777" w:rsidR="00782E66" w:rsidRDefault="00782E66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0A889B1" w14:textId="1E86E8C0" w:rsidR="00E65B7A" w:rsidRPr="00AB1118" w:rsidRDefault="00E65B7A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832569" w:rsidRPr="00832569">
              <w:rPr>
                <w:rFonts w:ascii="Arial" w:hAnsi="Arial" w:cs="Arial"/>
              </w:rPr>
              <w:t>podstawowy</w:t>
            </w:r>
            <w:r w:rsidR="00782E66">
              <w:rPr>
                <w:rFonts w:ascii="Arial" w:hAnsi="Arial" w:cs="Arial"/>
              </w:rPr>
              <w:t>m</w:t>
            </w:r>
            <w:r w:rsidR="00832569" w:rsidRPr="00832569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832569" w:rsidRPr="00832569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5B43884A" w14:textId="77777777" w:rsidTr="004C0D4A">
        <w:tc>
          <w:tcPr>
            <w:tcW w:w="2268" w:type="dxa"/>
            <w:shd w:val="clear" w:color="auto" w:fill="auto"/>
          </w:tcPr>
          <w:p w14:paraId="269A8476" w14:textId="77777777" w:rsidR="00E65B7A" w:rsidRPr="00AB1118" w:rsidRDefault="00E65B7A" w:rsidP="00782E6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D8766A" w14:textId="77777777" w:rsidR="00E65B7A" w:rsidRPr="00AB1118" w:rsidRDefault="00832569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2569">
              <w:rPr>
                <w:rFonts w:ascii="Arial" w:hAnsi="Arial" w:cs="Arial"/>
                <w:bCs/>
              </w:rPr>
              <w:t>Sprzęt wymienny do zabiegów artroskopowych, laparoskopowych i endoskopii laryngologicznych, kompatybilny ze sprzętem posiadanym przez Zamawiającego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832569" w:rsidRPr="00AB1118" w14:paraId="37984679" w14:textId="77777777" w:rsidTr="00251147">
        <w:tc>
          <w:tcPr>
            <w:tcW w:w="2268" w:type="dxa"/>
            <w:shd w:val="clear" w:color="auto" w:fill="auto"/>
          </w:tcPr>
          <w:p w14:paraId="48D0592C" w14:textId="77777777" w:rsidR="00832569" w:rsidRPr="00AB1118" w:rsidRDefault="00832569" w:rsidP="00782E6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CC6236B" w14:textId="77777777" w:rsidR="00832569" w:rsidRDefault="00832569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2569">
              <w:rPr>
                <w:rFonts w:ascii="Arial" w:hAnsi="Arial" w:cs="Arial"/>
                <w:bCs/>
              </w:rPr>
              <w:t>SZW/DZP/102/2024</w:t>
            </w:r>
          </w:p>
          <w:p w14:paraId="6D43EE23" w14:textId="77777777" w:rsidR="00782E66" w:rsidRDefault="00782E66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7BF9C219" w14:textId="77777777" w:rsidR="00782E66" w:rsidRPr="00AB1118" w:rsidRDefault="00782E66" w:rsidP="00782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98718D1" w14:textId="094DAF1C" w:rsidR="004F079B" w:rsidRDefault="004F079B" w:rsidP="00782E6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832569" w:rsidRPr="00832569">
        <w:rPr>
          <w:rFonts w:cs="Arial"/>
          <w:b/>
          <w:sz w:val="24"/>
        </w:rPr>
        <w:t>Szpital Wojewódzki w Poznaniu</w:t>
      </w:r>
      <w:r w:rsidR="00782E66">
        <w:rPr>
          <w:rFonts w:cs="Arial"/>
          <w:b/>
          <w:sz w:val="24"/>
        </w:rPr>
        <w:t xml:space="preserve">, </w:t>
      </w:r>
      <w:r w:rsidR="00832569" w:rsidRPr="00832569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832569" w:rsidRPr="00832569">
        <w:rPr>
          <w:rFonts w:cs="Arial"/>
          <w:sz w:val="24"/>
        </w:rPr>
        <w:t>(</w:t>
      </w:r>
      <w:proofErr w:type="spellStart"/>
      <w:r w:rsidR="00832569" w:rsidRPr="00832569">
        <w:rPr>
          <w:rFonts w:cs="Arial"/>
          <w:sz w:val="24"/>
        </w:rPr>
        <w:t>t.j</w:t>
      </w:r>
      <w:proofErr w:type="spellEnd"/>
      <w:r w:rsidR="00832569" w:rsidRPr="00832569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A2DB8DA" w14:textId="77777777" w:rsidR="00782E66" w:rsidRPr="00E65B7A" w:rsidRDefault="00782E66" w:rsidP="00782E6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2ECFEF9B" w14:textId="77777777" w:rsidR="004F079B" w:rsidRPr="00E65B7A" w:rsidRDefault="004F079B" w:rsidP="00782E6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832569" w:rsidRPr="00832569">
        <w:rPr>
          <w:rFonts w:cs="Arial"/>
          <w:b/>
          <w:sz w:val="24"/>
        </w:rPr>
        <w:t>2025-01-13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832569" w:rsidRPr="00832569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832569" w:rsidRPr="00832569">
        <w:rPr>
          <w:rFonts w:cs="Arial"/>
          <w:b/>
          <w:sz w:val="24"/>
        </w:rPr>
        <w:t>2025-01-15</w:t>
      </w:r>
      <w:r w:rsidR="008365E9" w:rsidRPr="00E65B7A">
        <w:rPr>
          <w:rFonts w:cs="Arial"/>
          <w:sz w:val="24"/>
        </w:rPr>
        <w:t xml:space="preserve"> godz. </w:t>
      </w:r>
      <w:r w:rsidR="00832569" w:rsidRPr="00832569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A27D370" w14:textId="77777777" w:rsidR="004F079B" w:rsidRPr="00E65B7A" w:rsidRDefault="004F079B" w:rsidP="00782E6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832569" w:rsidRPr="00832569">
        <w:rPr>
          <w:rFonts w:cs="Arial"/>
          <w:b/>
          <w:sz w:val="24"/>
        </w:rPr>
        <w:t>2025-01-13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832569" w:rsidRPr="00832569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832569" w:rsidRPr="00832569">
        <w:rPr>
          <w:rFonts w:cs="Arial"/>
          <w:b/>
          <w:sz w:val="24"/>
        </w:rPr>
        <w:t>2025-01-15</w:t>
      </w:r>
      <w:r w:rsidR="008365E9" w:rsidRPr="00E65B7A">
        <w:rPr>
          <w:rFonts w:cs="Arial"/>
          <w:sz w:val="24"/>
        </w:rPr>
        <w:t xml:space="preserve"> godz. </w:t>
      </w:r>
      <w:r w:rsidR="00832569" w:rsidRPr="00832569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64E7707D" w14:textId="77777777" w:rsidR="00F16C50" w:rsidRPr="00E65B7A" w:rsidRDefault="00F16C50" w:rsidP="00782E6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44CA9C98" w14:textId="77777777" w:rsidR="00782E66" w:rsidRDefault="00782E66" w:rsidP="00782E6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DD34E8B" w14:textId="5EECFD9F" w:rsidR="00F16C50" w:rsidRDefault="00F16C50" w:rsidP="00782E6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16B6B195" w14:textId="77777777" w:rsidR="00782E66" w:rsidRDefault="00782E66" w:rsidP="00782E6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23FBD7B" w14:textId="77777777" w:rsidR="00782E66" w:rsidRDefault="00782E66" w:rsidP="00782E66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6254D127" w14:textId="77777777" w:rsidR="00782E66" w:rsidRDefault="00782E66" w:rsidP="00782E66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6AE8AB38" w14:textId="77777777" w:rsidR="00782E66" w:rsidRPr="00E935D6" w:rsidRDefault="00782E66" w:rsidP="00782E66">
      <w:pPr>
        <w:ind w:left="2829" w:firstLine="709"/>
        <w:jc w:val="center"/>
        <w:rPr>
          <w:rFonts w:ascii="Arial" w:hAnsi="Arial" w:cs="Arial"/>
        </w:rPr>
      </w:pPr>
      <w:r>
        <w:rPr>
          <w:i/>
        </w:rPr>
        <w:t>Violetta Magiera</w:t>
      </w:r>
    </w:p>
    <w:p w14:paraId="7047817E" w14:textId="77777777" w:rsidR="00782E66" w:rsidRPr="00E65B7A" w:rsidRDefault="00782E66" w:rsidP="00782E6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782E66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8601B" w14:textId="77777777" w:rsidR="00B5515C" w:rsidRDefault="00B5515C">
      <w:r>
        <w:separator/>
      </w:r>
    </w:p>
  </w:endnote>
  <w:endnote w:type="continuationSeparator" w:id="0">
    <w:p w14:paraId="25448F8A" w14:textId="77777777" w:rsidR="00B5515C" w:rsidRDefault="00B5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C2596" w14:textId="77777777" w:rsidR="00832569" w:rsidRDefault="008325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F386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324FDA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1760" w14:textId="77777777" w:rsidR="00832569" w:rsidRDefault="008325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319DE" w14:textId="77777777" w:rsidR="00B5515C" w:rsidRDefault="00B5515C">
      <w:r>
        <w:separator/>
      </w:r>
    </w:p>
  </w:footnote>
  <w:footnote w:type="continuationSeparator" w:id="0">
    <w:p w14:paraId="4576C00E" w14:textId="77777777" w:rsidR="00B5515C" w:rsidRDefault="00B55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A4FCD" w14:textId="77777777" w:rsidR="00832569" w:rsidRDefault="00832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1F25" w14:textId="77777777" w:rsidR="00832569" w:rsidRDefault="00832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C2B3A" w14:textId="77777777" w:rsidR="00832569" w:rsidRDefault="00832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710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15C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2E66"/>
    <w:rsid w:val="00787406"/>
    <w:rsid w:val="00797C4E"/>
    <w:rsid w:val="00816FE0"/>
    <w:rsid w:val="00820E2C"/>
    <w:rsid w:val="00832569"/>
    <w:rsid w:val="008365E9"/>
    <w:rsid w:val="00901D47"/>
    <w:rsid w:val="00940C54"/>
    <w:rsid w:val="00945187"/>
    <w:rsid w:val="00955CEB"/>
    <w:rsid w:val="00972F59"/>
    <w:rsid w:val="00AC3482"/>
    <w:rsid w:val="00B5515C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AAF6F"/>
  <w15:chartTrackingRefBased/>
  <w15:docId w15:val="{0D950E29-A985-4FCF-8E3F-0A6E1A37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2025-01-10T12:42:00Z</cp:lastPrinted>
  <dcterms:created xsi:type="dcterms:W3CDTF">2025-01-10T12:43:00Z</dcterms:created>
  <dcterms:modified xsi:type="dcterms:W3CDTF">2025-01-10T12:43:00Z</dcterms:modified>
</cp:coreProperties>
</file>