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8DA" w:rsidRPr="00353FDC" w:rsidRDefault="00254490" w:rsidP="00DB3DBF">
      <w:pPr>
        <w:spacing w:after="600"/>
        <w:jc w:val="right"/>
        <w:rPr>
          <w:rFonts w:ascii="Arial" w:hAnsi="Arial" w:cs="Arial"/>
        </w:rPr>
      </w:pPr>
      <w:bookmarkStart w:id="0" w:name="_Hlk53520193"/>
      <w:r w:rsidRPr="00254490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254490">
        <w:rPr>
          <w:rFonts w:ascii="Arial" w:hAnsi="Arial" w:cs="Arial"/>
        </w:rPr>
        <w:t>2025-01-10</w:t>
      </w:r>
    </w:p>
    <w:p w:rsidR="00B048DA" w:rsidRPr="00353FDC" w:rsidRDefault="00254490" w:rsidP="00DB3DBF">
      <w:pPr>
        <w:ind w:right="3969"/>
        <w:rPr>
          <w:rFonts w:ascii="Arial" w:hAnsi="Arial" w:cs="Arial"/>
          <w:b/>
          <w:bCs/>
        </w:rPr>
      </w:pPr>
      <w:r w:rsidRPr="00254490">
        <w:rPr>
          <w:rFonts w:ascii="Arial" w:hAnsi="Arial" w:cs="Arial"/>
          <w:b/>
          <w:bCs/>
        </w:rPr>
        <w:t>Politechnika Krakowska im. Tadeusza Kościuszki</w:t>
      </w:r>
    </w:p>
    <w:p w:rsidR="00B048DA" w:rsidRPr="00353FDC" w:rsidRDefault="00254490" w:rsidP="00DB3DBF">
      <w:pPr>
        <w:ind w:right="3969"/>
        <w:rPr>
          <w:rFonts w:ascii="Arial" w:hAnsi="Arial" w:cs="Arial"/>
        </w:rPr>
      </w:pPr>
      <w:r w:rsidRPr="00254490">
        <w:rPr>
          <w:rFonts w:ascii="Arial" w:hAnsi="Arial" w:cs="Arial"/>
        </w:rPr>
        <w:t>ul. Warszawska 24</w:t>
      </w:r>
      <w:r w:rsidR="00B048DA" w:rsidRPr="00353FDC">
        <w:rPr>
          <w:rFonts w:ascii="Arial" w:hAnsi="Arial" w:cs="Arial"/>
        </w:rPr>
        <w:t xml:space="preserve"> </w:t>
      </w:r>
      <w:r w:rsidRPr="00254490">
        <w:rPr>
          <w:rFonts w:ascii="Arial" w:hAnsi="Arial" w:cs="Arial"/>
        </w:rPr>
        <w:t>W-9/110,</w:t>
      </w:r>
    </w:p>
    <w:p w:rsidR="00B048DA" w:rsidRPr="00353FDC" w:rsidRDefault="00254490" w:rsidP="00DB3DBF">
      <w:pPr>
        <w:ind w:right="3969"/>
        <w:rPr>
          <w:rFonts w:ascii="Arial" w:hAnsi="Arial" w:cs="Arial"/>
        </w:rPr>
      </w:pPr>
      <w:r w:rsidRPr="00254490">
        <w:rPr>
          <w:rFonts w:ascii="Arial" w:hAnsi="Arial" w:cs="Arial"/>
        </w:rPr>
        <w:t>31-155</w:t>
      </w:r>
      <w:r w:rsidR="00B048DA" w:rsidRPr="00353FDC">
        <w:rPr>
          <w:rFonts w:ascii="Arial" w:hAnsi="Arial" w:cs="Arial"/>
        </w:rPr>
        <w:t xml:space="preserve"> </w:t>
      </w:r>
      <w:r w:rsidRPr="00254490">
        <w:rPr>
          <w:rFonts w:ascii="Arial" w:hAnsi="Arial" w:cs="Arial"/>
        </w:rPr>
        <w:t>KRAKÓW</w:t>
      </w:r>
    </w:p>
    <w:p w:rsidR="00B048DA" w:rsidRPr="00353FDC" w:rsidRDefault="00B048DA" w:rsidP="00DB3DBF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048DA" w:rsidRPr="00524B34" w:rsidRDefault="00B048DA" w:rsidP="00DB3DBF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048DA" w:rsidRDefault="00B048DA" w:rsidP="00DB3DBF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DB3DB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DB3DB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048DA" w:rsidRPr="00353FDC" w:rsidRDefault="00B048DA" w:rsidP="00DB3DBF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DB3DBF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DB3DB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254490" w:rsidP="00DB3D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54490">
              <w:rPr>
                <w:rFonts w:ascii="Arial" w:hAnsi="Arial" w:cs="Arial"/>
                <w:bCs/>
              </w:rPr>
              <w:t xml:space="preserve">Przebudowa budynku  oraz  rozbudowa instalacji okablowania- budynek WIL W-1(10-20) </w:t>
            </w:r>
            <w:proofErr w:type="spellStart"/>
            <w:r w:rsidRPr="00254490">
              <w:rPr>
                <w:rFonts w:ascii="Arial" w:hAnsi="Arial" w:cs="Arial"/>
                <w:bCs/>
              </w:rPr>
              <w:t>ul.Warszawska</w:t>
            </w:r>
            <w:proofErr w:type="spellEnd"/>
            <w:r w:rsidRPr="00254490">
              <w:rPr>
                <w:rFonts w:ascii="Arial" w:hAnsi="Arial" w:cs="Arial"/>
                <w:bCs/>
              </w:rPr>
              <w:t xml:space="preserve"> 24 Kraków</w:t>
            </w:r>
            <w:r w:rsidR="003963D7">
              <w:rPr>
                <w:rFonts w:ascii="Arial" w:hAnsi="Arial" w:cs="Arial"/>
                <w:bCs/>
              </w:rPr>
              <w:t>- zadanie częściowe nr 2</w:t>
            </w:r>
            <w:bookmarkStart w:id="1" w:name="_GoBack"/>
            <w:bookmarkEnd w:id="1"/>
          </w:p>
        </w:tc>
      </w:tr>
      <w:tr w:rsidR="00254490" w:rsidRPr="00353FDC" w:rsidTr="009B20D9">
        <w:tc>
          <w:tcPr>
            <w:tcW w:w="2269" w:type="dxa"/>
            <w:shd w:val="clear" w:color="auto" w:fill="auto"/>
          </w:tcPr>
          <w:p w:rsidR="00254490" w:rsidRPr="00353FDC" w:rsidRDefault="00254490" w:rsidP="00DB3DB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254490" w:rsidRPr="00353FDC" w:rsidRDefault="00254490" w:rsidP="00DB3D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54490">
              <w:rPr>
                <w:rFonts w:ascii="Arial" w:hAnsi="Arial" w:cs="Arial"/>
                <w:bCs/>
              </w:rPr>
              <w:t>KA-2/082/2024</w:t>
            </w:r>
          </w:p>
        </w:tc>
      </w:tr>
    </w:tbl>
    <w:p w:rsidR="00B048DA" w:rsidRPr="00B048DA" w:rsidRDefault="00B048DA" w:rsidP="00DB3DB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DB3DBF">
      <w:pPr>
        <w:pStyle w:val="Nagwek"/>
        <w:tabs>
          <w:tab w:val="clear" w:pos="4536"/>
          <w:tab w:val="clear" w:pos="9072"/>
        </w:tabs>
        <w:spacing w:after="60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254490" w:rsidRPr="00254490">
        <w:rPr>
          <w:rFonts w:ascii="Arial" w:hAnsi="Arial" w:cs="Arial"/>
          <w:b/>
        </w:rPr>
        <w:t>Politechnika Krakowska im. Tadeusza Kościuszki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254490" w:rsidRPr="00254490">
        <w:rPr>
          <w:rFonts w:ascii="Arial" w:hAnsi="Arial" w:cs="Arial"/>
        </w:rPr>
        <w:t>(</w:t>
      </w:r>
      <w:proofErr w:type="spellStart"/>
      <w:r w:rsidR="00254490" w:rsidRPr="00254490">
        <w:rPr>
          <w:rFonts w:ascii="Arial" w:hAnsi="Arial" w:cs="Arial"/>
        </w:rPr>
        <w:t>t.j</w:t>
      </w:r>
      <w:proofErr w:type="spellEnd"/>
      <w:r w:rsidR="00254490" w:rsidRPr="00254490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4490" w:rsidTr="009B20D9">
        <w:trPr>
          <w:cantSplit/>
        </w:trPr>
        <w:tc>
          <w:tcPr>
            <w:tcW w:w="9498" w:type="dxa"/>
          </w:tcPr>
          <w:p w:rsidR="00254490" w:rsidRDefault="00254490" w:rsidP="00DB3DB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54490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54490">
              <w:rPr>
                <w:rFonts w:ascii="Arial" w:hAnsi="Arial" w:cs="Arial"/>
                <w:color w:val="000000"/>
              </w:rPr>
              <w:t>Rozbudowa instalacji okablowania strukturalnego i zasilania gniazd 230DATA, budynek Wydziału Inżynierii Lądowej W-1 (10-20) w Krakowie przy ul. Warszawskiej 24</w:t>
            </w:r>
          </w:p>
          <w:p w:rsidR="00254490" w:rsidRPr="00B048DA" w:rsidRDefault="00254490" w:rsidP="00DB3DBF">
            <w:pPr>
              <w:jc w:val="both"/>
              <w:rPr>
                <w:rFonts w:ascii="Arial" w:hAnsi="Arial" w:cs="Arial"/>
                <w:b/>
              </w:rPr>
            </w:pPr>
            <w:r w:rsidRPr="00254490">
              <w:rPr>
                <w:rFonts w:ascii="Arial" w:hAnsi="Arial" w:cs="Arial"/>
                <w:b/>
              </w:rPr>
              <w:t>BROTHERM SPÓŁKA Z OGRANICZONĄ ODPOWIEDZIALNOŚCIĄ</w:t>
            </w:r>
          </w:p>
          <w:p w:rsidR="00254490" w:rsidRDefault="00254490" w:rsidP="00DB3DBF">
            <w:pPr>
              <w:rPr>
                <w:rFonts w:ascii="Arial" w:hAnsi="Arial" w:cs="Arial"/>
                <w:bCs/>
              </w:rPr>
            </w:pPr>
            <w:r w:rsidRPr="00254490">
              <w:rPr>
                <w:rFonts w:ascii="Arial" w:hAnsi="Arial" w:cs="Arial"/>
                <w:bCs/>
              </w:rPr>
              <w:t>ul. Ks. Stefana Pawlickiego, nr 2B, lok. 16, 30-320 Kraków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54490">
              <w:rPr>
                <w:rFonts w:ascii="Arial" w:hAnsi="Arial" w:cs="Arial"/>
                <w:bCs/>
              </w:rPr>
              <w:t>2B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54490">
              <w:rPr>
                <w:rFonts w:ascii="Arial" w:hAnsi="Arial" w:cs="Arial"/>
                <w:bCs/>
              </w:rPr>
              <w:t>/16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254490" w:rsidRPr="00B048DA" w:rsidRDefault="00254490" w:rsidP="00DB3DBF">
            <w:pPr>
              <w:rPr>
                <w:rFonts w:ascii="Arial" w:hAnsi="Arial" w:cs="Arial"/>
                <w:bCs/>
              </w:rPr>
            </w:pPr>
            <w:r w:rsidRPr="00254490">
              <w:rPr>
                <w:rFonts w:ascii="Arial" w:hAnsi="Arial" w:cs="Arial"/>
                <w:bCs/>
              </w:rPr>
              <w:t>30-320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54490">
              <w:rPr>
                <w:rFonts w:ascii="Arial" w:hAnsi="Arial" w:cs="Arial"/>
                <w:bCs/>
              </w:rPr>
              <w:t>Kraków</w:t>
            </w:r>
          </w:p>
          <w:p w:rsidR="00254490" w:rsidRPr="00B048DA" w:rsidRDefault="00254490" w:rsidP="00DB3DBF">
            <w:pPr>
              <w:spacing w:before="12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54490">
              <w:rPr>
                <w:rFonts w:ascii="Arial" w:hAnsi="Arial" w:cs="Arial"/>
                <w:b/>
              </w:rPr>
              <w:t>2 295 661.34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254490" w:rsidRPr="00546797" w:rsidRDefault="00254490" w:rsidP="00546797">
            <w:pPr>
              <w:spacing w:before="120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  <w:r w:rsidR="00546797">
              <w:rPr>
                <w:rFonts w:ascii="Arial" w:hAnsi="Arial" w:cs="Arial"/>
              </w:rPr>
              <w:t xml:space="preserve"> </w:t>
            </w:r>
            <w:r w:rsidR="00546797">
              <w:rPr>
                <w:rFonts w:ascii="Arial" w:hAnsi="Arial" w:cs="Arial"/>
                <w:color w:val="000000"/>
              </w:rPr>
              <w:t>wykonawca spełnia warunki udziału w postępowaniu, oferta jest poprawna oraz najkorzystniejsza pod względem zastosowanych kryteriów.</w:t>
            </w:r>
          </w:p>
        </w:tc>
      </w:tr>
    </w:tbl>
    <w:bookmarkEnd w:id="0"/>
    <w:p w:rsidR="00546797" w:rsidRPr="00E073E7" w:rsidRDefault="00546797" w:rsidP="00546797">
      <w:pPr>
        <w:spacing w:before="360" w:after="120"/>
        <w:jc w:val="both"/>
        <w:rPr>
          <w:rFonts w:ascii="Arial" w:hAnsi="Arial" w:cs="Arial"/>
          <w:color w:val="000000"/>
        </w:rPr>
      </w:pPr>
      <w:r w:rsidRPr="00E073E7">
        <w:rPr>
          <w:rFonts w:ascii="Arial" w:hAnsi="Arial" w:cs="Arial"/>
          <w:bCs/>
          <w:color w:val="000000"/>
        </w:rPr>
        <w:t>Punktacja przyznana ofertom w każdym kryterium oceny ofert wraz z łączną punktacją</w:t>
      </w:r>
      <w:r w:rsidRPr="00E073E7">
        <w:rPr>
          <w:rFonts w:ascii="Arial" w:hAnsi="Arial" w:cs="Arial"/>
          <w:color w:val="00000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2835"/>
        <w:gridCol w:w="1418"/>
      </w:tblGrid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46797" w:rsidRPr="00B66286" w:rsidRDefault="00546797" w:rsidP="00871006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46797" w:rsidRPr="00B66286" w:rsidRDefault="00546797" w:rsidP="00871006">
            <w:pPr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46797" w:rsidRPr="00B66286" w:rsidRDefault="00546797" w:rsidP="00871006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46797" w:rsidRPr="00B66286" w:rsidRDefault="00546797" w:rsidP="00871006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2 - Rozbudowa instalacji okablowania strukturalnego i zasilania gniazd 230DATA, budynek Wydziału Inżynierii Lądowej W-1 (10-20) w Krakowie przy ul. </w:t>
            </w:r>
            <w:r w:rsidRPr="00B66286">
              <w:rPr>
                <w:rFonts w:ascii="Arial" w:hAnsi="Arial" w:cs="Arial"/>
                <w:sz w:val="20"/>
                <w:szCs w:val="20"/>
              </w:rPr>
              <w:lastRenderedPageBreak/>
              <w:t>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BROTHERM SPÓŁKA Z OGRANICZONĄ ODPOWIEDZIALNOŚCIĄ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ul. Ks. Stefana Pawlickiego, nr 2B, lok. 16, 30-320 Kraków 2B/16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30-320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Rozbudowa instalacji okablowania strukturalnego i zasilania gniazd 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Przedsiębiorstwo Budowlane MODULAR sp. z o.o.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os. Parkowe 3/30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34-300 Żywiec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Default="00546797" w:rsidP="008710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odrzucona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Rozbudowa instalacji okablowania strukturalnego i zasilania gniazd 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BDTS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6286">
              <w:rPr>
                <w:rFonts w:ascii="Arial" w:hAnsi="Arial" w:cs="Arial"/>
                <w:sz w:val="20"/>
                <w:szCs w:val="20"/>
              </w:rPr>
              <w:t>Działowskiego</w:t>
            </w:r>
            <w:proofErr w:type="spellEnd"/>
            <w:r w:rsidRPr="00B66286">
              <w:rPr>
                <w:rFonts w:ascii="Arial" w:hAnsi="Arial" w:cs="Arial"/>
                <w:sz w:val="20"/>
                <w:szCs w:val="20"/>
              </w:rPr>
              <w:t xml:space="preserve"> 14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30-399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- 58.48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98,48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Rozbudowa instalacji okablowania strukturalnego i zasilania gniazd 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Przedsiębiorstwo </w:t>
            </w:r>
            <w:proofErr w:type="spellStart"/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Produkcyjno</w:t>
            </w:r>
            <w:proofErr w:type="spellEnd"/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Usługowe MONTEX Sp. z o.o.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Racławicka 56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30-017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- 54.86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94,86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Rozbudowa instalacji okablowania strukturalnego i zasilania gniazd 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ANDRA Sp. z o.o.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Pryzmaty 6/8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02-226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- 47.88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87,88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Rozbudowa instalacji okablowania strukturalnego i zasilania gniazd 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MURKRAK spółka z ograniczoną odpowiedzialnością spółka </w:t>
            </w:r>
            <w:proofErr w:type="spellStart"/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KOmandytowa</w:t>
            </w:r>
            <w:proofErr w:type="spellEnd"/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B2 9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32-086 </w:t>
            </w:r>
            <w:proofErr w:type="spellStart"/>
            <w:r w:rsidRPr="00B66286">
              <w:rPr>
                <w:rFonts w:ascii="Arial" w:hAnsi="Arial" w:cs="Arial"/>
                <w:sz w:val="20"/>
                <w:szCs w:val="20"/>
              </w:rPr>
              <w:t>Węgrzce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- 43.02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83,02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Rozbudowa instalacji okablowania strukturalnego i zasilania gniazd 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EWIRED Spółka z ograniczoną odpowiedzialnością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Na Węgry 3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32-440 Sułkowice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Default="00546797" w:rsidP="008710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odrzucona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2 - Rozbudowa instalacji okablowania strukturalnego i zasilania gniazd </w:t>
            </w:r>
            <w:r w:rsidRPr="00B66286">
              <w:rPr>
                <w:rFonts w:ascii="Arial" w:hAnsi="Arial" w:cs="Arial"/>
                <w:sz w:val="20"/>
                <w:szCs w:val="20"/>
              </w:rPr>
              <w:lastRenderedPageBreak/>
              <w:t>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DIGITEC Grzegorz Kowalik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ul. Mrozowa 6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31-752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Default="00546797" w:rsidP="008710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odrzucona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Rozbudowa instalacji okablowania strukturalnego i zasilania gniazd 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Zakład Techniczno-Budowlany </w:t>
            </w:r>
            <w:proofErr w:type="spellStart"/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Polbau</w:t>
            </w:r>
            <w:proofErr w:type="spellEnd"/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6286">
              <w:rPr>
                <w:rFonts w:ascii="Arial" w:hAnsi="Arial" w:cs="Arial"/>
                <w:sz w:val="20"/>
                <w:szCs w:val="20"/>
              </w:rPr>
              <w:t>ul.Grunwaldzka</w:t>
            </w:r>
            <w:proofErr w:type="spellEnd"/>
            <w:r w:rsidRPr="00B66286">
              <w:rPr>
                <w:rFonts w:ascii="Arial" w:hAnsi="Arial" w:cs="Arial"/>
                <w:sz w:val="20"/>
                <w:szCs w:val="20"/>
              </w:rPr>
              <w:t xml:space="preserve"> 25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45-054 Opole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Default="00546797" w:rsidP="008710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odrzucona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Rozbudowa instalacji okablowania strukturalnego i zasilania gniazd 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Przedsiębiorstwo Produkcyjno-Handlowe </w:t>
            </w:r>
            <w:proofErr w:type="spellStart"/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Elektroinstal</w:t>
            </w:r>
            <w:proofErr w:type="spellEnd"/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Miechów Spółka z Ograniczona Odpowiedzialnością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Józefa Piłsudskiego 70a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32-200 Miechów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Default="00546797" w:rsidP="008710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odrzucona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Rozbudowa instalacji okablowania strukturalnego i zasilania gniazd 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GIPS-BUD SP. Z O.O.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Zakopiańska 73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30-418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Default="00546797" w:rsidP="008710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odrzucona</w:t>
            </w:r>
          </w:p>
        </w:tc>
      </w:tr>
      <w:tr w:rsidR="00546797" w:rsidRPr="00B66286" w:rsidTr="00580A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Rozbudowa instalacji okablowania strukturalnego i zasilania gniazd 230DATA, budynek Wydziału Inżynierii Lądowej W-1 (10-20) w Krakowie przy ul. Warszawskiej 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Przedsiębiorstwo Budowlano-Produkcyjne "</w:t>
            </w:r>
            <w:proofErr w:type="spellStart"/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Łęgprzem</w:t>
            </w:r>
            <w:proofErr w:type="spellEnd"/>
            <w:r w:rsidRPr="00B66286">
              <w:rPr>
                <w:rFonts w:ascii="Arial" w:hAnsi="Arial" w:cs="Arial"/>
                <w:b/>
                <w:bCs/>
                <w:sz w:val="20"/>
                <w:szCs w:val="20"/>
              </w:rPr>
              <w:t>" Sp. z o.o.</w:t>
            </w:r>
          </w:p>
          <w:p w:rsidR="00546797" w:rsidRPr="00B66286" w:rsidRDefault="00546797" w:rsidP="00871006">
            <w:pPr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Ciepłownicza 20</w:t>
            </w:r>
          </w:p>
          <w:p w:rsidR="00546797" w:rsidRPr="00B66286" w:rsidRDefault="00546797" w:rsidP="00871006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31-574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:rsidR="00546797" w:rsidRPr="00B66286" w:rsidRDefault="00546797" w:rsidP="0087100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>2 - okres udzielonej rękojmi na roboty budowlane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797" w:rsidRDefault="00546797" w:rsidP="008710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6286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  <w:p w:rsidR="00546797" w:rsidRPr="00B66286" w:rsidRDefault="00546797" w:rsidP="0087100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odrzucona</w:t>
            </w:r>
          </w:p>
        </w:tc>
      </w:tr>
    </w:tbl>
    <w:p w:rsidR="008642B3" w:rsidRPr="00992FF5" w:rsidRDefault="00B85964" w:rsidP="00546797">
      <w:pPr>
        <w:spacing w:before="36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W zadaniu nr 2 odrzucono 7 ofert.</w:t>
      </w:r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8F8" w:rsidRDefault="00AC08F8">
      <w:r>
        <w:separator/>
      </w:r>
    </w:p>
  </w:endnote>
  <w:endnote w:type="continuationSeparator" w:id="0">
    <w:p w:rsidR="00AC08F8" w:rsidRDefault="00AC0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490" w:rsidRDefault="002544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490" w:rsidRDefault="002544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8F8" w:rsidRDefault="00AC08F8">
      <w:r>
        <w:separator/>
      </w:r>
    </w:p>
  </w:footnote>
  <w:footnote w:type="continuationSeparator" w:id="0">
    <w:p w:rsidR="00AC08F8" w:rsidRDefault="00AC0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490" w:rsidRDefault="002544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490" w:rsidRDefault="002544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490" w:rsidRDefault="002544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8F8"/>
    <w:rsid w:val="00022322"/>
    <w:rsid w:val="00042497"/>
    <w:rsid w:val="000C1E6F"/>
    <w:rsid w:val="000E4E56"/>
    <w:rsid w:val="001A1468"/>
    <w:rsid w:val="001B7815"/>
    <w:rsid w:val="001D1EEC"/>
    <w:rsid w:val="00211A34"/>
    <w:rsid w:val="00254490"/>
    <w:rsid w:val="002B1E4F"/>
    <w:rsid w:val="002B6761"/>
    <w:rsid w:val="003445A0"/>
    <w:rsid w:val="003963D7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6797"/>
    <w:rsid w:val="0054734E"/>
    <w:rsid w:val="00580A94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97048"/>
    <w:rsid w:val="00AA02AC"/>
    <w:rsid w:val="00AC08F8"/>
    <w:rsid w:val="00B048DA"/>
    <w:rsid w:val="00B32D12"/>
    <w:rsid w:val="00B464D3"/>
    <w:rsid w:val="00B51A2B"/>
    <w:rsid w:val="00B8185B"/>
    <w:rsid w:val="00B85964"/>
    <w:rsid w:val="00BC6F7F"/>
    <w:rsid w:val="00BD2174"/>
    <w:rsid w:val="00C22450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3DBF"/>
    <w:rsid w:val="00E073E7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9A5B47"/>
  <w15:chartTrackingRefBased/>
  <w15:docId w15:val="{C133DAB6-C808-4F05-89D7-3761CCADB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796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8</cp:revision>
  <cp:lastPrinted>1899-12-31T23:00:00Z</cp:lastPrinted>
  <dcterms:created xsi:type="dcterms:W3CDTF">2025-01-10T12:09:00Z</dcterms:created>
  <dcterms:modified xsi:type="dcterms:W3CDTF">2025-01-10T12:15:00Z</dcterms:modified>
</cp:coreProperties>
</file>