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1121C5B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2F80FEF" w14:textId="6BF236CB" w:rsidR="00281DC6" w:rsidRPr="007903C7" w:rsidRDefault="007903C7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 w:rsidRPr="007903C7">
        <w:rPr>
          <w:b/>
          <w:color w:val="FF0000"/>
          <w:sz w:val="28"/>
          <w:szCs w:val="20"/>
        </w:rPr>
        <w:t>MODYFIKACJA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01F0B1B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272C4">
        <w:rPr>
          <w:sz w:val="22"/>
          <w:szCs w:val="22"/>
        </w:rPr>
        <w:t>p</w:t>
      </w:r>
      <w:r w:rsidR="002B1346">
        <w:rPr>
          <w:sz w:val="22"/>
          <w:szCs w:val="22"/>
        </w:rPr>
        <w:t>odstawowy</w:t>
      </w:r>
      <w:r w:rsidR="003272C4">
        <w:rPr>
          <w:sz w:val="22"/>
          <w:szCs w:val="22"/>
        </w:rPr>
        <w:t>m</w:t>
      </w:r>
      <w:r w:rsidR="002B1346"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51F0F318" w14:textId="77777777" w:rsidR="003272C4" w:rsidRPr="003272C4" w:rsidRDefault="003272C4" w:rsidP="003272C4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3272C4">
        <w:rPr>
          <w:b/>
          <w:bCs/>
          <w:sz w:val="22"/>
          <w:szCs w:val="22"/>
        </w:rPr>
        <w:t>Sprzęt wymienny do zabiegów artroskopowych, laparoskopowych i endoskopii laryngologicznych, kompatybilny ze sprzętem posiadanym przez Zamawiającego</w:t>
      </w:r>
    </w:p>
    <w:p w14:paraId="3CCEC880" w14:textId="1240906A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56F1D1A9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  <w:r w:rsidR="003272C4">
              <w:rPr>
                <w:rFonts w:eastAsia="Calibri"/>
                <w:sz w:val="22"/>
                <w:szCs w:val="22"/>
              </w:rPr>
              <w:t xml:space="preserve"> </w:t>
            </w:r>
            <w:r w:rsidR="003272C4" w:rsidRPr="00281DC6">
              <w:t>(</w:t>
            </w:r>
            <w:r w:rsidR="003272C4">
              <w:t xml:space="preserve">ulica, kod, miasto, </w:t>
            </w:r>
            <w:r w:rsidR="003272C4"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879DDAB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DE4A47">
        <w:rPr>
          <w:sz w:val="22"/>
        </w:rPr>
        <w:t>, formularzem asortymentowo-cenowym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198BCDF8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5" w:name="_Hlk67910880"/>
      <w:r w:rsidR="00B5597C" w:rsidRPr="00B5597C">
        <w:rPr>
          <w:color w:val="000000"/>
          <w:sz w:val="22"/>
          <w:szCs w:val="22"/>
          <w:u w:val="single"/>
        </w:rPr>
        <w:t>Sprzęt do zabiegów artroskopowych</w:t>
      </w:r>
    </w:p>
    <w:bookmarkEnd w:id="5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22EE8E88" w:rsid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lastRenderedPageBreak/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0D2EDF">
        <w:rPr>
          <w:bCs/>
          <w:sz w:val="22"/>
        </w:rPr>
        <w:t>1</w:t>
      </w:r>
      <w:r>
        <w:rPr>
          <w:bCs/>
          <w:sz w:val="22"/>
        </w:rPr>
        <w:t xml:space="preserve"> do umowy</w:t>
      </w:r>
    </w:p>
    <w:p w14:paraId="1AA7E868" w14:textId="561E1ED3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 w:rsidR="00DF5546">
        <w:rPr>
          <w:bCs/>
          <w:sz w:val="22"/>
        </w:rPr>
        <w:t>24 miesiące</w:t>
      </w:r>
      <w:r>
        <w:rPr>
          <w:bCs/>
          <w:sz w:val="22"/>
        </w:rPr>
        <w:t xml:space="preserve"> od daty zawarcia umowy</w:t>
      </w:r>
    </w:p>
    <w:p w14:paraId="368BAB68" w14:textId="67ABEE4A" w:rsidR="000D2EDF" w:rsidRPr="00281DC6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</w:t>
      </w:r>
      <w:r w:rsidR="00B5597C">
        <w:rPr>
          <w:bCs/>
          <w:sz w:val="22"/>
        </w:rPr>
        <w:t xml:space="preserve"> zamówienia</w:t>
      </w:r>
      <w:r>
        <w:rPr>
          <w:bCs/>
          <w:sz w:val="22"/>
        </w:rPr>
        <w:t>:</w:t>
      </w:r>
      <w:r w:rsidR="007903C7">
        <w:rPr>
          <w:bCs/>
          <w:sz w:val="22"/>
        </w:rPr>
        <w:t xml:space="preserve"> </w:t>
      </w:r>
      <w:r w:rsidR="007903C7" w:rsidRPr="007903C7">
        <w:rPr>
          <w:bCs/>
          <w:color w:val="FF0000"/>
          <w:sz w:val="22"/>
        </w:rPr>
        <w:t>do 20</w:t>
      </w:r>
      <w:r w:rsidRPr="007903C7">
        <w:rPr>
          <w:bCs/>
          <w:color w:val="FF0000"/>
          <w:sz w:val="22"/>
        </w:rPr>
        <w:t xml:space="preserve"> </w:t>
      </w:r>
      <w:r w:rsidR="00DF5546" w:rsidRPr="007903C7">
        <w:rPr>
          <w:bCs/>
          <w:strike/>
          <w:color w:val="FF0000"/>
          <w:sz w:val="22"/>
        </w:rPr>
        <w:t>7</w:t>
      </w:r>
      <w:r w:rsidR="00DF5546">
        <w:rPr>
          <w:bCs/>
          <w:sz w:val="22"/>
        </w:rPr>
        <w:t xml:space="preserve"> </w:t>
      </w:r>
      <w:r w:rsidR="00DF5546" w:rsidRPr="007903C7">
        <w:rPr>
          <w:bCs/>
          <w:color w:val="FF0000"/>
          <w:sz w:val="22"/>
        </w:rPr>
        <w:t xml:space="preserve">dni roboczych </w:t>
      </w:r>
      <w:r w:rsidR="00DF5546">
        <w:rPr>
          <w:bCs/>
          <w:sz w:val="22"/>
        </w:rPr>
        <w:t>(poniedziałek-piątek)</w:t>
      </w:r>
      <w:r w:rsidR="00B5597C">
        <w:rPr>
          <w:bCs/>
          <w:sz w:val="22"/>
        </w:rPr>
        <w:t xml:space="preserve"> od daty złożenia zamówienia</w:t>
      </w:r>
    </w:p>
    <w:p w14:paraId="273B9584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2"/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3C3CEF6" w14:textId="1B39C3FA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B5597C" w:rsidRPr="00B5597C">
        <w:rPr>
          <w:color w:val="000000"/>
          <w:sz w:val="22"/>
          <w:szCs w:val="22"/>
          <w:u w:val="single"/>
        </w:rPr>
        <w:t>Sprzęt do zabiegów laparoskopii ginekologicznej</w:t>
      </w:r>
    </w:p>
    <w:p w14:paraId="79A33F06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6B5D047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03FA74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BABF2A2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7B98EFA" w14:textId="77777777" w:rsidR="00DF554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3A7F7E45" w14:textId="77777777" w:rsidR="007903C7" w:rsidRPr="00281DC6" w:rsidRDefault="007903C7" w:rsidP="007903C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 zamówienia: </w:t>
      </w:r>
      <w:r w:rsidRPr="007903C7">
        <w:rPr>
          <w:bCs/>
          <w:color w:val="FF0000"/>
          <w:sz w:val="22"/>
        </w:rPr>
        <w:t xml:space="preserve">do 20 </w:t>
      </w:r>
      <w:r w:rsidRPr="007903C7">
        <w:rPr>
          <w:bCs/>
          <w:strike/>
          <w:color w:val="FF0000"/>
          <w:sz w:val="22"/>
        </w:rPr>
        <w:t>7</w:t>
      </w:r>
      <w:r>
        <w:rPr>
          <w:bCs/>
          <w:sz w:val="22"/>
        </w:rPr>
        <w:t xml:space="preserve"> </w:t>
      </w:r>
      <w:r w:rsidRPr="007903C7">
        <w:rPr>
          <w:bCs/>
          <w:color w:val="FF0000"/>
          <w:sz w:val="22"/>
        </w:rPr>
        <w:t xml:space="preserve">dni roboczych </w:t>
      </w:r>
      <w:r>
        <w:rPr>
          <w:bCs/>
          <w:sz w:val="22"/>
        </w:rPr>
        <w:t>(poniedziałek-piątek) od daty złożenia zamówienia</w:t>
      </w:r>
    </w:p>
    <w:p w14:paraId="6B796694" w14:textId="77777777" w:rsidR="00DF554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313ECE5" w14:textId="2E33465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5EF379B" w14:textId="6071D994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="00B5597C" w:rsidRPr="00B5597C">
        <w:rPr>
          <w:color w:val="000000"/>
          <w:sz w:val="22"/>
          <w:szCs w:val="22"/>
          <w:u w:val="single"/>
        </w:rPr>
        <w:t>Sprzęt do zabiegów laparoskopii chirurgicznej</w:t>
      </w:r>
    </w:p>
    <w:p w14:paraId="42F8A3EF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7B5D586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5CD5D61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2843B10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2B612BB6" w14:textId="77777777" w:rsidR="00DF554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481BF867" w14:textId="77777777" w:rsidR="007903C7" w:rsidRPr="00281DC6" w:rsidRDefault="007903C7" w:rsidP="007903C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 zamówienia: </w:t>
      </w:r>
      <w:r w:rsidRPr="007903C7">
        <w:rPr>
          <w:bCs/>
          <w:color w:val="FF0000"/>
          <w:sz w:val="22"/>
        </w:rPr>
        <w:t xml:space="preserve">do 20 </w:t>
      </w:r>
      <w:r w:rsidRPr="007903C7">
        <w:rPr>
          <w:bCs/>
          <w:strike/>
          <w:color w:val="FF0000"/>
          <w:sz w:val="22"/>
        </w:rPr>
        <w:t>7</w:t>
      </w:r>
      <w:r>
        <w:rPr>
          <w:bCs/>
          <w:sz w:val="22"/>
        </w:rPr>
        <w:t xml:space="preserve"> </w:t>
      </w:r>
      <w:r w:rsidRPr="007903C7">
        <w:rPr>
          <w:bCs/>
          <w:color w:val="FF0000"/>
          <w:sz w:val="22"/>
        </w:rPr>
        <w:t xml:space="preserve">dni roboczych </w:t>
      </w:r>
      <w:r>
        <w:rPr>
          <w:bCs/>
          <w:sz w:val="22"/>
        </w:rPr>
        <w:t>(poniedziałek-piątek) od daty złożenia zamówienia</w:t>
      </w:r>
    </w:p>
    <w:p w14:paraId="4AD0B80F" w14:textId="77777777" w:rsidR="00DF554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E6D2D04" w14:textId="10AAF0F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EC01005" w14:textId="45CB0AE6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="00B5597C" w:rsidRPr="00B5597C">
        <w:rPr>
          <w:color w:val="000000"/>
          <w:sz w:val="22"/>
          <w:szCs w:val="22"/>
          <w:u w:val="single"/>
        </w:rPr>
        <w:t>Sprzęt endoskopowy do zabiegów laryngologicznych</w:t>
      </w:r>
    </w:p>
    <w:p w14:paraId="596CE907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234902D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58BF7FE" w14:textId="77777777" w:rsidR="00B5597C" w:rsidRPr="00281DC6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5B5CFD3" w14:textId="77777777" w:rsidR="00B5597C" w:rsidRDefault="00B5597C" w:rsidP="00B5597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431FF3A" w14:textId="77777777" w:rsidR="00DF554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7415715D" w14:textId="77777777" w:rsidR="007903C7" w:rsidRPr="00281DC6" w:rsidRDefault="007903C7" w:rsidP="007903C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 zamówienia: </w:t>
      </w:r>
      <w:r w:rsidRPr="007903C7">
        <w:rPr>
          <w:bCs/>
          <w:color w:val="FF0000"/>
          <w:sz w:val="22"/>
        </w:rPr>
        <w:t xml:space="preserve">do 20 </w:t>
      </w:r>
      <w:r w:rsidRPr="007903C7">
        <w:rPr>
          <w:bCs/>
          <w:strike/>
          <w:color w:val="FF0000"/>
          <w:sz w:val="22"/>
        </w:rPr>
        <w:t>7</w:t>
      </w:r>
      <w:r>
        <w:rPr>
          <w:bCs/>
          <w:sz w:val="22"/>
        </w:rPr>
        <w:t xml:space="preserve"> </w:t>
      </w:r>
      <w:r w:rsidRPr="007903C7">
        <w:rPr>
          <w:bCs/>
          <w:color w:val="FF0000"/>
          <w:sz w:val="22"/>
        </w:rPr>
        <w:t xml:space="preserve">dni roboczych </w:t>
      </w:r>
      <w:r>
        <w:rPr>
          <w:bCs/>
          <w:sz w:val="22"/>
        </w:rPr>
        <w:t>(poniedziałek-piątek) od daty złożenia zamówienia</w:t>
      </w:r>
    </w:p>
    <w:p w14:paraId="578D91A3" w14:textId="77777777" w:rsidR="00DF5546" w:rsidRDefault="00DF5546" w:rsidP="00DF554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5B96675" w14:textId="1C42D28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247E1D" w14:textId="196DE589" w:rsidR="00BB750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6" w:name="_Hlk51753816"/>
      <w:bookmarkStart w:id="7" w:name="_Hlk50105795"/>
      <w:bookmarkEnd w:id="3"/>
      <w:bookmarkEnd w:id="4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280B734A" w14:textId="77777777" w:rsidR="00B5597C" w:rsidRPr="00071FE3" w:rsidRDefault="00B5597C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6D1907C2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FDA5F12" w14:textId="77777777" w:rsidR="00443A76" w:rsidRPr="00D915F8" w:rsidRDefault="00443A76" w:rsidP="00443A76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377E100E" w14:textId="77777777" w:rsidR="00443A76" w:rsidRPr="00D915F8" w:rsidRDefault="00443A76" w:rsidP="00443A76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7A3AACBE" w14:textId="77777777" w:rsidR="00443A76" w:rsidRPr="00D915F8" w:rsidRDefault="00443A76" w:rsidP="00443A76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3801F60D" w14:textId="77777777" w:rsidR="00443A76" w:rsidRPr="00D915F8" w:rsidRDefault="00443A76" w:rsidP="00443A76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3E492278" w14:textId="77777777" w:rsidR="00443A76" w:rsidRPr="00D915F8" w:rsidRDefault="00443A76" w:rsidP="00443A76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16BC35F4" w14:textId="77777777" w:rsidR="00443A76" w:rsidRPr="00D915F8" w:rsidRDefault="00443A76" w:rsidP="00443A76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4D6E9BBF" w14:textId="77777777" w:rsidR="00443A76" w:rsidRPr="00D915F8" w:rsidRDefault="00443A76" w:rsidP="00443A76">
      <w:pPr>
        <w:numPr>
          <w:ilvl w:val="0"/>
          <w:numId w:val="3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2759BA84" w14:textId="77777777" w:rsidR="00443A76" w:rsidRDefault="00443A76" w:rsidP="00443A76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38552269" w14:textId="77777777" w:rsidR="00443A76" w:rsidRPr="00281DC6" w:rsidRDefault="00443A76" w:rsidP="00443A7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515E26C" w14:textId="77777777" w:rsidR="00443A76" w:rsidRPr="00281DC6" w:rsidRDefault="00443A76" w:rsidP="00443A7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39C1FA1" w14:textId="77777777" w:rsidR="00443A76" w:rsidRPr="00281DC6" w:rsidRDefault="00443A76" w:rsidP="00443A7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7762786" w14:textId="77777777" w:rsidR="00443A76" w:rsidRPr="00281DC6" w:rsidRDefault="00443A76" w:rsidP="00443A7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AD716D2" w14:textId="77777777" w:rsidR="00443A76" w:rsidRPr="00281DC6" w:rsidRDefault="00443A76" w:rsidP="00443A76">
      <w:pPr>
        <w:ind w:left="644"/>
        <w:contextualSpacing/>
        <w:jc w:val="both"/>
        <w:rPr>
          <w:b/>
          <w:sz w:val="22"/>
          <w:szCs w:val="22"/>
        </w:rPr>
      </w:pPr>
    </w:p>
    <w:p w14:paraId="389359A5" w14:textId="77777777" w:rsidR="00443A76" w:rsidRDefault="00443A76" w:rsidP="00443A76">
      <w:pPr>
        <w:pStyle w:val="Tekstpodstawowy2"/>
        <w:rPr>
          <w:szCs w:val="24"/>
          <w:u w:val="dotted"/>
        </w:rPr>
      </w:pPr>
    </w:p>
    <w:p w14:paraId="07E2E33D" w14:textId="77777777" w:rsidR="00443A76" w:rsidRDefault="00443A76" w:rsidP="00443A76">
      <w:pPr>
        <w:pStyle w:val="Tekstpodstawowy2"/>
        <w:rPr>
          <w:szCs w:val="24"/>
          <w:u w:val="dotted"/>
        </w:rPr>
      </w:pPr>
    </w:p>
    <w:p w14:paraId="26345BE6" w14:textId="77777777" w:rsidR="00443A76" w:rsidRDefault="00443A76" w:rsidP="00443A76">
      <w:pPr>
        <w:jc w:val="both"/>
      </w:pPr>
      <w:r w:rsidRPr="00240A85">
        <w:t>………………… dnia ……………………….</w:t>
      </w:r>
    </w:p>
    <w:p w14:paraId="41B65DFF" w14:textId="77777777" w:rsidR="00443A76" w:rsidRDefault="00443A76" w:rsidP="00443A7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14:paraId="0C40D881" w14:textId="77777777" w:rsidR="00443A76" w:rsidRPr="00240A85" w:rsidRDefault="00443A76" w:rsidP="00443A76">
      <w:pPr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podpis</w:t>
      </w:r>
    </w:p>
    <w:p w14:paraId="668402B0" w14:textId="13E47E9F" w:rsidR="00281DC6" w:rsidRDefault="00281DC6" w:rsidP="00443A76">
      <w:pPr>
        <w:spacing w:line="360" w:lineRule="auto"/>
        <w:ind w:left="360"/>
        <w:contextualSpacing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19B69FD2" w:rsidR="00D74BC1" w:rsidRDefault="00281DC6">
    <w:pPr>
      <w:pStyle w:val="Nagwek"/>
    </w:pPr>
    <w:r>
      <w:t>Znak sprawy: SZW/DZP/</w:t>
    </w:r>
    <w:r w:rsidR="003272C4">
      <w:t>10</w:t>
    </w:r>
    <w:r w:rsidR="002B1346">
      <w:t>2</w:t>
    </w:r>
    <w:r>
      <w:t>/202</w:t>
    </w:r>
    <w:r w:rsidR="003272C4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A13F93"/>
    <w:multiLevelType w:val="hybridMultilevel"/>
    <w:tmpl w:val="C45A380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1"/>
  </w:num>
  <w:num w:numId="4" w16cid:durableId="102343368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3317"/>
    <w:rsid w:val="00071FE3"/>
    <w:rsid w:val="000832BD"/>
    <w:rsid w:val="000859D9"/>
    <w:rsid w:val="000B7920"/>
    <w:rsid w:val="000D2EDF"/>
    <w:rsid w:val="0018410E"/>
    <w:rsid w:val="00195E99"/>
    <w:rsid w:val="001F5C81"/>
    <w:rsid w:val="002569A6"/>
    <w:rsid w:val="00281DC6"/>
    <w:rsid w:val="002B1346"/>
    <w:rsid w:val="002B612F"/>
    <w:rsid w:val="002D0B11"/>
    <w:rsid w:val="00302047"/>
    <w:rsid w:val="0030391A"/>
    <w:rsid w:val="003272C4"/>
    <w:rsid w:val="003A652F"/>
    <w:rsid w:val="003B13D5"/>
    <w:rsid w:val="004064EE"/>
    <w:rsid w:val="004127BF"/>
    <w:rsid w:val="00443A76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1104C"/>
    <w:rsid w:val="00740C0B"/>
    <w:rsid w:val="007717C3"/>
    <w:rsid w:val="007903C7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9F45A4"/>
    <w:rsid w:val="00A35787"/>
    <w:rsid w:val="00A35DA2"/>
    <w:rsid w:val="00A45690"/>
    <w:rsid w:val="00AC0870"/>
    <w:rsid w:val="00AE55B5"/>
    <w:rsid w:val="00B03F5C"/>
    <w:rsid w:val="00B22D6B"/>
    <w:rsid w:val="00B36CBF"/>
    <w:rsid w:val="00B5597C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DE4A47"/>
    <w:rsid w:val="00DF5546"/>
    <w:rsid w:val="00E57579"/>
    <w:rsid w:val="00E67A95"/>
    <w:rsid w:val="00E93CBB"/>
    <w:rsid w:val="00ED26D3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B1346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443A7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922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3</cp:revision>
  <cp:lastPrinted>2007-10-05T06:59:00Z</cp:lastPrinted>
  <dcterms:created xsi:type="dcterms:W3CDTF">2025-01-13T06:39:00Z</dcterms:created>
  <dcterms:modified xsi:type="dcterms:W3CDTF">2025-01-13T06:40:00Z</dcterms:modified>
</cp:coreProperties>
</file>