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1B448" w14:textId="3C4AB411" w:rsidR="00D665F5" w:rsidRPr="00B91002" w:rsidRDefault="001B5D04" w:rsidP="00B91002">
      <w:pPr>
        <w:spacing w:after="240"/>
        <w:jc w:val="right"/>
        <w:rPr>
          <w:sz w:val="24"/>
          <w:szCs w:val="24"/>
        </w:rPr>
      </w:pPr>
      <w:bookmarkStart w:id="0" w:name="_Hlk52197885"/>
      <w:r w:rsidRPr="00B91002">
        <w:rPr>
          <w:sz w:val="24"/>
          <w:szCs w:val="24"/>
        </w:rPr>
        <w:t>Kraków</w:t>
      </w:r>
      <w:r w:rsidR="00D665F5" w:rsidRPr="00B91002">
        <w:rPr>
          <w:sz w:val="24"/>
          <w:szCs w:val="24"/>
        </w:rPr>
        <w:t xml:space="preserve"> dnia: </w:t>
      </w:r>
      <w:r w:rsidRPr="00B91002">
        <w:rPr>
          <w:sz w:val="24"/>
          <w:szCs w:val="24"/>
        </w:rPr>
        <w:t>2025-01-15</w:t>
      </w:r>
    </w:p>
    <w:p w14:paraId="5D5DE1EF" w14:textId="77777777" w:rsidR="001B5D04" w:rsidRPr="00B91002" w:rsidRDefault="001B5D04" w:rsidP="00577BC6">
      <w:pPr>
        <w:spacing w:after="40"/>
        <w:rPr>
          <w:b/>
          <w:bCs/>
          <w:sz w:val="24"/>
          <w:szCs w:val="24"/>
        </w:rPr>
      </w:pPr>
      <w:r w:rsidRPr="00B91002">
        <w:rPr>
          <w:b/>
          <w:bCs/>
          <w:sz w:val="24"/>
          <w:szCs w:val="24"/>
        </w:rPr>
        <w:t>Szpital Miejski Specjalistyczny</w:t>
      </w:r>
    </w:p>
    <w:p w14:paraId="75B16C02" w14:textId="77777777" w:rsidR="001B5D04" w:rsidRPr="00B91002" w:rsidRDefault="001B5D04" w:rsidP="00577BC6">
      <w:pPr>
        <w:spacing w:after="40"/>
        <w:rPr>
          <w:b/>
          <w:bCs/>
          <w:sz w:val="24"/>
          <w:szCs w:val="24"/>
        </w:rPr>
      </w:pPr>
      <w:r w:rsidRPr="00B91002">
        <w:rPr>
          <w:b/>
          <w:bCs/>
          <w:sz w:val="24"/>
          <w:szCs w:val="24"/>
        </w:rPr>
        <w:t>im. Gabriela Narutowicza w Krakowie</w:t>
      </w:r>
    </w:p>
    <w:p w14:paraId="5D717102" w14:textId="77777777" w:rsidR="00D665F5" w:rsidRPr="00B91002" w:rsidRDefault="001B5D04" w:rsidP="00D665F5">
      <w:pPr>
        <w:rPr>
          <w:sz w:val="24"/>
          <w:szCs w:val="24"/>
        </w:rPr>
      </w:pPr>
      <w:r w:rsidRPr="00B91002">
        <w:rPr>
          <w:sz w:val="24"/>
          <w:szCs w:val="24"/>
        </w:rPr>
        <w:t>ul. Prądnicka</w:t>
      </w:r>
      <w:r w:rsidR="00D665F5" w:rsidRPr="00B91002">
        <w:rPr>
          <w:sz w:val="24"/>
          <w:szCs w:val="24"/>
        </w:rPr>
        <w:t xml:space="preserve"> </w:t>
      </w:r>
      <w:r w:rsidRPr="00B91002">
        <w:rPr>
          <w:sz w:val="24"/>
          <w:szCs w:val="24"/>
        </w:rPr>
        <w:t>35-37</w:t>
      </w:r>
    </w:p>
    <w:p w14:paraId="0465D0CF" w14:textId="0CC944B9" w:rsidR="00D665F5" w:rsidRPr="00B91002" w:rsidRDefault="001B5D04" w:rsidP="00B91002">
      <w:pPr>
        <w:rPr>
          <w:sz w:val="24"/>
          <w:szCs w:val="24"/>
        </w:rPr>
      </w:pPr>
      <w:r w:rsidRPr="00B91002">
        <w:rPr>
          <w:sz w:val="24"/>
          <w:szCs w:val="24"/>
        </w:rPr>
        <w:t>31-202</w:t>
      </w:r>
      <w:r w:rsidR="00D665F5" w:rsidRPr="00B91002">
        <w:rPr>
          <w:sz w:val="24"/>
          <w:szCs w:val="24"/>
        </w:rPr>
        <w:t xml:space="preserve"> </w:t>
      </w:r>
      <w:r w:rsidRPr="00B91002">
        <w:rPr>
          <w:sz w:val="24"/>
          <w:szCs w:val="24"/>
        </w:rPr>
        <w:t>Kraków</w:t>
      </w:r>
    </w:p>
    <w:p w14:paraId="510851E4" w14:textId="77777777" w:rsidR="00D665F5" w:rsidRPr="00B9100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E53642" w14:textId="205E342B" w:rsidR="00A80738" w:rsidRPr="00B91002" w:rsidRDefault="00D665F5" w:rsidP="00B91002">
      <w:pPr>
        <w:pStyle w:val="Nagwek"/>
        <w:tabs>
          <w:tab w:val="clear" w:pos="4536"/>
        </w:tabs>
        <w:rPr>
          <w:sz w:val="24"/>
          <w:szCs w:val="24"/>
        </w:rPr>
      </w:pPr>
      <w:r w:rsidRPr="00B91002">
        <w:rPr>
          <w:sz w:val="24"/>
          <w:szCs w:val="24"/>
        </w:rPr>
        <w:t>Znak sprawy:</w:t>
      </w:r>
      <w:r w:rsidRPr="00B91002">
        <w:rPr>
          <w:b/>
          <w:sz w:val="24"/>
          <w:szCs w:val="24"/>
        </w:rPr>
        <w:t xml:space="preserve"> </w:t>
      </w:r>
      <w:r w:rsidR="001B5D04" w:rsidRPr="00B91002">
        <w:rPr>
          <w:b/>
          <w:sz w:val="24"/>
          <w:szCs w:val="24"/>
        </w:rPr>
        <w:t>ZP/73/2024</w:t>
      </w:r>
      <w:r w:rsidR="00A80738" w:rsidRPr="00B91002">
        <w:rPr>
          <w:sz w:val="24"/>
          <w:szCs w:val="24"/>
        </w:rPr>
        <w:tab/>
        <w:t xml:space="preserve"> </w:t>
      </w:r>
    </w:p>
    <w:p w14:paraId="7C5F57EA" w14:textId="77777777" w:rsidR="00A80738" w:rsidRPr="00B9100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BCB952" w14:textId="77777777" w:rsidR="00A80738" w:rsidRPr="00B9100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1E6ECF" w14:textId="77777777" w:rsidR="00A80738" w:rsidRPr="00B910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91002">
        <w:rPr>
          <w:b/>
          <w:spacing w:val="20"/>
          <w:sz w:val="28"/>
        </w:rPr>
        <w:t>INFORMACJA Z OTWARCIA OFERT</w:t>
      </w:r>
    </w:p>
    <w:p w14:paraId="118DC3F5" w14:textId="77777777" w:rsidR="00A80738" w:rsidRPr="00B910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A34FCB" w14:textId="77777777" w:rsidR="00C659E2" w:rsidRPr="00B9100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91002">
        <w:rPr>
          <w:bCs/>
          <w:sz w:val="24"/>
          <w:szCs w:val="24"/>
        </w:rPr>
        <w:t xml:space="preserve">Dotyczy </w:t>
      </w:r>
      <w:r w:rsidRPr="00B91002">
        <w:rPr>
          <w:sz w:val="24"/>
          <w:szCs w:val="24"/>
        </w:rPr>
        <w:t xml:space="preserve">postępowania o udzielenie zamówienia publicznego prowadzonego w trybie </w:t>
      </w:r>
      <w:r w:rsidR="001B5D04" w:rsidRPr="00B91002">
        <w:rPr>
          <w:sz w:val="24"/>
          <w:szCs w:val="24"/>
        </w:rPr>
        <w:t>przetarg nieograniczony</w:t>
      </w:r>
      <w:r w:rsidRPr="00B91002">
        <w:rPr>
          <w:sz w:val="24"/>
          <w:szCs w:val="24"/>
        </w:rPr>
        <w:t xml:space="preserve"> na:</w:t>
      </w:r>
    </w:p>
    <w:p w14:paraId="4238E4A8" w14:textId="77777777" w:rsidR="00A80738" w:rsidRPr="00B91002" w:rsidRDefault="001B5D0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91002">
        <w:rPr>
          <w:b/>
          <w:szCs w:val="24"/>
        </w:rPr>
        <w:t>Zakup i dostawa produktów farmaceutycznych IV</w:t>
      </w:r>
    </w:p>
    <w:p w14:paraId="1BA8C691" w14:textId="77777777" w:rsidR="00D665F5" w:rsidRPr="00B9100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91002">
        <w:rPr>
          <w:sz w:val="24"/>
          <w:szCs w:val="24"/>
        </w:rPr>
        <w:t>Zamawiający, działając na podstawie art. 22</w:t>
      </w:r>
      <w:r w:rsidR="00FC7F5E" w:rsidRPr="00B91002">
        <w:rPr>
          <w:sz w:val="24"/>
          <w:szCs w:val="24"/>
        </w:rPr>
        <w:t>2</w:t>
      </w:r>
      <w:r w:rsidRPr="00B91002">
        <w:rPr>
          <w:sz w:val="24"/>
          <w:szCs w:val="24"/>
        </w:rPr>
        <w:t xml:space="preserve"> ust. 5 </w:t>
      </w:r>
      <w:r w:rsidRPr="00B91002">
        <w:rPr>
          <w:bCs/>
          <w:sz w:val="24"/>
          <w:szCs w:val="24"/>
        </w:rPr>
        <w:t>ustawy z dnia 11 września 2019 r. Prawo zamówień publicznych</w:t>
      </w:r>
      <w:r w:rsidRPr="00B91002">
        <w:rPr>
          <w:sz w:val="24"/>
          <w:szCs w:val="24"/>
        </w:rPr>
        <w:t xml:space="preserve"> </w:t>
      </w:r>
      <w:r w:rsidR="001B5D04" w:rsidRPr="00B91002">
        <w:rPr>
          <w:sz w:val="24"/>
          <w:szCs w:val="24"/>
        </w:rPr>
        <w:t>(</w:t>
      </w:r>
      <w:proofErr w:type="spellStart"/>
      <w:r w:rsidR="001B5D04" w:rsidRPr="00B91002">
        <w:rPr>
          <w:sz w:val="24"/>
          <w:szCs w:val="24"/>
        </w:rPr>
        <w:t>t.j</w:t>
      </w:r>
      <w:proofErr w:type="spellEnd"/>
      <w:r w:rsidR="001B5D04" w:rsidRPr="00B91002">
        <w:rPr>
          <w:sz w:val="24"/>
          <w:szCs w:val="24"/>
        </w:rPr>
        <w:t>. Dz. U. z 2024 poz. 1320)</w:t>
      </w:r>
      <w:r w:rsidR="00490DC0" w:rsidRPr="00B91002">
        <w:rPr>
          <w:sz w:val="24"/>
          <w:szCs w:val="24"/>
        </w:rPr>
        <w:t xml:space="preserve"> </w:t>
      </w:r>
      <w:r w:rsidRPr="00B91002">
        <w:rPr>
          <w:sz w:val="24"/>
          <w:szCs w:val="24"/>
        </w:rPr>
        <w:t>udostępnia</w:t>
      </w:r>
      <w:r w:rsidR="00F95C33" w:rsidRPr="00B91002">
        <w:rPr>
          <w:sz w:val="24"/>
          <w:szCs w:val="24"/>
        </w:rPr>
        <w:t xml:space="preserve"> </w:t>
      </w:r>
      <w:r w:rsidR="004C7E9B" w:rsidRPr="00B91002">
        <w:rPr>
          <w:sz w:val="24"/>
          <w:szCs w:val="24"/>
        </w:rPr>
        <w:t>informacj</w:t>
      </w:r>
      <w:r w:rsidR="00577BC6" w:rsidRPr="00B91002">
        <w:rPr>
          <w:sz w:val="24"/>
          <w:szCs w:val="24"/>
        </w:rPr>
        <w:t>ę</w:t>
      </w:r>
      <w:r w:rsidR="00035488" w:rsidRPr="00B91002">
        <w:rPr>
          <w:sz w:val="24"/>
          <w:szCs w:val="24"/>
        </w:rPr>
        <w:t xml:space="preserve"> z otwarcia ofert</w:t>
      </w:r>
      <w:r w:rsidR="00577BC6" w:rsidRPr="00B91002">
        <w:rPr>
          <w:sz w:val="24"/>
          <w:szCs w:val="24"/>
        </w:rPr>
        <w:t>.</w:t>
      </w:r>
    </w:p>
    <w:p w14:paraId="34D671BB" w14:textId="77777777" w:rsidR="00A80738" w:rsidRPr="00B9100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91002">
        <w:rPr>
          <w:sz w:val="24"/>
          <w:szCs w:val="24"/>
        </w:rPr>
        <w:t>Podczas otwarcia ofert, mającego miejsce</w:t>
      </w:r>
      <w:r w:rsidR="00FF4AB1" w:rsidRPr="00B91002">
        <w:rPr>
          <w:sz w:val="24"/>
          <w:szCs w:val="24"/>
        </w:rPr>
        <w:t xml:space="preserve"> w dniu </w:t>
      </w:r>
      <w:r w:rsidR="001B5D04" w:rsidRPr="00B91002">
        <w:rPr>
          <w:sz w:val="24"/>
          <w:szCs w:val="24"/>
        </w:rPr>
        <w:t>15/01/2025</w:t>
      </w:r>
      <w:r w:rsidR="00FF4AB1" w:rsidRPr="00B91002">
        <w:rPr>
          <w:sz w:val="24"/>
          <w:szCs w:val="24"/>
        </w:rPr>
        <w:t xml:space="preserve"> o godz. </w:t>
      </w:r>
      <w:r w:rsidR="001B5D04" w:rsidRPr="00B91002">
        <w:rPr>
          <w:sz w:val="24"/>
          <w:szCs w:val="24"/>
        </w:rPr>
        <w:t>12:00</w:t>
      </w:r>
      <w:r w:rsidRPr="00B9100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91002" w14:paraId="30092E2B" w14:textId="77777777" w:rsidTr="00C82837">
        <w:tc>
          <w:tcPr>
            <w:tcW w:w="993" w:type="dxa"/>
            <w:shd w:val="clear" w:color="auto" w:fill="auto"/>
            <w:vAlign w:val="center"/>
          </w:tcPr>
          <w:p w14:paraId="21D5F099" w14:textId="77777777" w:rsidR="006B27ED" w:rsidRPr="00B91002" w:rsidRDefault="006B27ED" w:rsidP="00C82837">
            <w:pPr>
              <w:spacing w:before="120" w:after="120"/>
              <w:jc w:val="center"/>
            </w:pPr>
            <w:r w:rsidRPr="00B9100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BD302" w14:textId="77777777" w:rsidR="006B27ED" w:rsidRPr="00B91002" w:rsidRDefault="006B27ED" w:rsidP="00C82837">
            <w:pPr>
              <w:spacing w:before="120" w:after="120"/>
              <w:jc w:val="center"/>
            </w:pPr>
            <w:r w:rsidRPr="00B91002">
              <w:t>Nr</w:t>
            </w:r>
            <w:r w:rsidR="00C82837" w:rsidRPr="00B91002">
              <w:t xml:space="preserve"> </w:t>
            </w:r>
            <w:r w:rsidRPr="00B9100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45ABAC2" w14:textId="77777777" w:rsidR="006B27ED" w:rsidRPr="00B91002" w:rsidRDefault="006B27ED" w:rsidP="00BB547B">
            <w:pPr>
              <w:spacing w:before="120" w:after="120"/>
              <w:jc w:val="center"/>
            </w:pPr>
            <w:r w:rsidRPr="00B9100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B85CF" w14:textId="2B90BA22" w:rsidR="006B27ED" w:rsidRPr="00B91002" w:rsidRDefault="00B91002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B5D04" w:rsidRPr="00B91002" w14:paraId="6AFC5125" w14:textId="77777777" w:rsidTr="000D0CD4">
        <w:tc>
          <w:tcPr>
            <w:tcW w:w="993" w:type="dxa"/>
            <w:shd w:val="clear" w:color="auto" w:fill="auto"/>
            <w:vAlign w:val="center"/>
          </w:tcPr>
          <w:p w14:paraId="6B3CE48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84F7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50</w:t>
            </w:r>
          </w:p>
        </w:tc>
        <w:tc>
          <w:tcPr>
            <w:tcW w:w="4110" w:type="dxa"/>
            <w:shd w:val="clear" w:color="auto" w:fill="auto"/>
          </w:tcPr>
          <w:p w14:paraId="31AD26BA" w14:textId="77777777" w:rsidR="001B5D04" w:rsidRPr="00B91002" w:rsidRDefault="001B5D04" w:rsidP="000D0CD4">
            <w:pPr>
              <w:spacing w:before="80"/>
            </w:pPr>
            <w:r w:rsidRPr="00B91002">
              <w:t>Sanofi Sp. z o.o.</w:t>
            </w:r>
          </w:p>
          <w:p w14:paraId="5AB384A3" w14:textId="75E2EBE4" w:rsidR="001B5D04" w:rsidRPr="00B91002" w:rsidRDefault="00B91002" w:rsidP="000D0CD4">
            <w:r>
              <w:t xml:space="preserve">ul. </w:t>
            </w:r>
            <w:r w:rsidR="001B5D04" w:rsidRPr="00B91002">
              <w:t>Kasprzaka</w:t>
            </w:r>
            <w:r w:rsidR="001B5D04" w:rsidRPr="00B91002">
              <w:t xml:space="preserve"> </w:t>
            </w:r>
            <w:r w:rsidR="001B5D04" w:rsidRPr="00B91002">
              <w:t>6</w:t>
            </w:r>
            <w:r w:rsidR="001B5D04" w:rsidRPr="00B91002">
              <w:t xml:space="preserve"> </w:t>
            </w:r>
          </w:p>
          <w:p w14:paraId="33F43D9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01-211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EC155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526 103.25 zł</w:t>
            </w:r>
          </w:p>
        </w:tc>
      </w:tr>
      <w:tr w:rsidR="001B5D04" w:rsidRPr="00B91002" w14:paraId="5C27FFDB" w14:textId="77777777" w:rsidTr="000D0CD4">
        <w:tc>
          <w:tcPr>
            <w:tcW w:w="993" w:type="dxa"/>
            <w:shd w:val="clear" w:color="auto" w:fill="auto"/>
            <w:vAlign w:val="center"/>
          </w:tcPr>
          <w:p w14:paraId="6CC1F9C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7C1D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22</w:t>
            </w:r>
          </w:p>
        </w:tc>
        <w:tc>
          <w:tcPr>
            <w:tcW w:w="4110" w:type="dxa"/>
            <w:shd w:val="clear" w:color="auto" w:fill="auto"/>
          </w:tcPr>
          <w:p w14:paraId="20F38B9A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Delfarma</w:t>
            </w:r>
            <w:proofErr w:type="spellEnd"/>
            <w:r w:rsidRPr="00B91002">
              <w:t xml:space="preserve"> Sp. z o.o.</w:t>
            </w:r>
          </w:p>
          <w:p w14:paraId="3A3F6584" w14:textId="182C465A" w:rsidR="001B5D04" w:rsidRPr="00B91002" w:rsidRDefault="00B91002" w:rsidP="000D0CD4">
            <w:r>
              <w:t xml:space="preserve">ul. </w:t>
            </w:r>
            <w:r w:rsidR="001B5D04" w:rsidRPr="00B91002">
              <w:t>Św. Teresy od Dzieciątka Jezus</w:t>
            </w:r>
            <w:r w:rsidR="001B5D04" w:rsidRPr="00B91002">
              <w:t xml:space="preserve"> </w:t>
            </w:r>
            <w:r w:rsidR="001B5D04" w:rsidRPr="00B91002">
              <w:t>111</w:t>
            </w:r>
            <w:r w:rsidR="001B5D04" w:rsidRPr="00B91002">
              <w:t xml:space="preserve"> </w:t>
            </w:r>
          </w:p>
          <w:p w14:paraId="2D26593D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91-222</w:t>
            </w:r>
            <w:r w:rsidRPr="00B91002">
              <w:t xml:space="preserve"> </w:t>
            </w:r>
            <w:r w:rsidRPr="00B910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3A3C4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32 806.47 zł</w:t>
            </w:r>
          </w:p>
        </w:tc>
      </w:tr>
      <w:tr w:rsidR="001B5D04" w:rsidRPr="00B91002" w14:paraId="4F136493" w14:textId="77777777" w:rsidTr="000D0CD4">
        <w:tc>
          <w:tcPr>
            <w:tcW w:w="993" w:type="dxa"/>
            <w:shd w:val="clear" w:color="auto" w:fill="auto"/>
            <w:vAlign w:val="center"/>
          </w:tcPr>
          <w:p w14:paraId="058F630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D5ED2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58</w:t>
            </w:r>
          </w:p>
        </w:tc>
        <w:tc>
          <w:tcPr>
            <w:tcW w:w="4110" w:type="dxa"/>
            <w:shd w:val="clear" w:color="auto" w:fill="auto"/>
          </w:tcPr>
          <w:p w14:paraId="71F828E4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Delfarma</w:t>
            </w:r>
            <w:proofErr w:type="spellEnd"/>
            <w:r w:rsidRPr="00B91002">
              <w:t xml:space="preserve"> Sp. z o.o.</w:t>
            </w:r>
          </w:p>
          <w:p w14:paraId="58459B5A" w14:textId="3C55A214" w:rsidR="001B5D04" w:rsidRPr="00B91002" w:rsidRDefault="00B91002" w:rsidP="000D0CD4">
            <w:r>
              <w:t xml:space="preserve">ul. </w:t>
            </w:r>
            <w:r w:rsidR="001B5D04" w:rsidRPr="00B91002">
              <w:t>Św. Teresy od Dzieciątka Jezus</w:t>
            </w:r>
            <w:r w:rsidR="001B5D04" w:rsidRPr="00B91002">
              <w:t xml:space="preserve"> </w:t>
            </w:r>
            <w:r w:rsidR="001B5D04" w:rsidRPr="00B91002">
              <w:t>111</w:t>
            </w:r>
            <w:r w:rsidR="001B5D04" w:rsidRPr="00B91002">
              <w:t xml:space="preserve"> </w:t>
            </w:r>
          </w:p>
          <w:p w14:paraId="0165B48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91-222</w:t>
            </w:r>
            <w:r w:rsidRPr="00B91002">
              <w:t xml:space="preserve"> </w:t>
            </w:r>
            <w:r w:rsidRPr="00B910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B309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19 490.87 zł</w:t>
            </w:r>
          </w:p>
        </w:tc>
      </w:tr>
      <w:tr w:rsidR="001B5D04" w:rsidRPr="00B91002" w14:paraId="0ECB174A" w14:textId="77777777" w:rsidTr="000D0CD4">
        <w:tc>
          <w:tcPr>
            <w:tcW w:w="993" w:type="dxa"/>
            <w:shd w:val="clear" w:color="auto" w:fill="auto"/>
            <w:vAlign w:val="center"/>
          </w:tcPr>
          <w:p w14:paraId="3606334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AA08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</w:t>
            </w:r>
          </w:p>
        </w:tc>
        <w:tc>
          <w:tcPr>
            <w:tcW w:w="4110" w:type="dxa"/>
            <w:shd w:val="clear" w:color="auto" w:fill="auto"/>
          </w:tcPr>
          <w:p w14:paraId="121E5F66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Amgen</w:t>
            </w:r>
            <w:proofErr w:type="spellEnd"/>
            <w:r w:rsidRPr="00B91002">
              <w:t xml:space="preserve"> Sp. z o.o.</w:t>
            </w:r>
          </w:p>
          <w:p w14:paraId="323E908A" w14:textId="3C37A804" w:rsidR="001B5D04" w:rsidRPr="00B91002" w:rsidRDefault="00B91002" w:rsidP="000D0CD4">
            <w:r>
              <w:t xml:space="preserve">ul. </w:t>
            </w:r>
            <w:r w:rsidR="001B5D04" w:rsidRPr="00B91002">
              <w:t>Puławska</w:t>
            </w:r>
            <w:r w:rsidR="001B5D04" w:rsidRPr="00B91002">
              <w:t xml:space="preserve"> </w:t>
            </w:r>
            <w:r w:rsidR="001B5D04" w:rsidRPr="00B91002">
              <w:t>145</w:t>
            </w:r>
            <w:r w:rsidR="001B5D04" w:rsidRPr="00B91002">
              <w:t xml:space="preserve"> </w:t>
            </w:r>
          </w:p>
          <w:p w14:paraId="253BD8B9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02-715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5FBD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46 079.88 zł</w:t>
            </w:r>
          </w:p>
        </w:tc>
      </w:tr>
      <w:tr w:rsidR="001B5D04" w:rsidRPr="00B91002" w14:paraId="7E9B9E02" w14:textId="77777777" w:rsidTr="000D0CD4">
        <w:tc>
          <w:tcPr>
            <w:tcW w:w="993" w:type="dxa"/>
            <w:shd w:val="clear" w:color="auto" w:fill="auto"/>
            <w:vAlign w:val="center"/>
          </w:tcPr>
          <w:p w14:paraId="20491D7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FD39A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4110" w:type="dxa"/>
            <w:shd w:val="clear" w:color="auto" w:fill="auto"/>
          </w:tcPr>
          <w:p w14:paraId="209A5F97" w14:textId="3E35779F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5D51F11B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2B9B7D10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9AA0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20 502.72 zł</w:t>
            </w:r>
          </w:p>
        </w:tc>
      </w:tr>
      <w:tr w:rsidR="001B5D04" w:rsidRPr="00B91002" w14:paraId="657828B8" w14:textId="77777777" w:rsidTr="000D0CD4">
        <w:tc>
          <w:tcPr>
            <w:tcW w:w="993" w:type="dxa"/>
            <w:shd w:val="clear" w:color="auto" w:fill="auto"/>
            <w:vAlign w:val="center"/>
          </w:tcPr>
          <w:p w14:paraId="3309B50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2A29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</w:t>
            </w:r>
          </w:p>
        </w:tc>
        <w:tc>
          <w:tcPr>
            <w:tcW w:w="4110" w:type="dxa"/>
            <w:shd w:val="clear" w:color="auto" w:fill="auto"/>
          </w:tcPr>
          <w:p w14:paraId="46D4348D" w14:textId="243AE442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55F0D9D1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13E1038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18C1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16 903.95 zł</w:t>
            </w:r>
          </w:p>
        </w:tc>
      </w:tr>
      <w:tr w:rsidR="001B5D04" w:rsidRPr="00B91002" w14:paraId="69A0A1F8" w14:textId="77777777" w:rsidTr="000D0CD4">
        <w:tc>
          <w:tcPr>
            <w:tcW w:w="993" w:type="dxa"/>
            <w:shd w:val="clear" w:color="auto" w:fill="auto"/>
            <w:vAlign w:val="center"/>
          </w:tcPr>
          <w:p w14:paraId="4DBEF6E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3EB5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</w:t>
            </w:r>
          </w:p>
        </w:tc>
        <w:tc>
          <w:tcPr>
            <w:tcW w:w="4110" w:type="dxa"/>
            <w:shd w:val="clear" w:color="auto" w:fill="auto"/>
          </w:tcPr>
          <w:p w14:paraId="413945FF" w14:textId="0253751F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4D3F211A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09E5B7A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2D63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43 813.44 zł</w:t>
            </w:r>
          </w:p>
        </w:tc>
      </w:tr>
      <w:tr w:rsidR="001B5D04" w:rsidRPr="00B91002" w14:paraId="4AC3D696" w14:textId="77777777" w:rsidTr="000D0CD4">
        <w:tc>
          <w:tcPr>
            <w:tcW w:w="993" w:type="dxa"/>
            <w:shd w:val="clear" w:color="auto" w:fill="auto"/>
            <w:vAlign w:val="center"/>
          </w:tcPr>
          <w:p w14:paraId="5272847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03C6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32</w:t>
            </w:r>
          </w:p>
        </w:tc>
        <w:tc>
          <w:tcPr>
            <w:tcW w:w="4110" w:type="dxa"/>
            <w:shd w:val="clear" w:color="auto" w:fill="auto"/>
          </w:tcPr>
          <w:p w14:paraId="372AAC63" w14:textId="56C0E221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7B2431CB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3697452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51F0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25 896.24 zł</w:t>
            </w:r>
          </w:p>
        </w:tc>
      </w:tr>
      <w:tr w:rsidR="001B5D04" w:rsidRPr="00B91002" w14:paraId="6923686A" w14:textId="77777777" w:rsidTr="000D0CD4">
        <w:tc>
          <w:tcPr>
            <w:tcW w:w="993" w:type="dxa"/>
            <w:shd w:val="clear" w:color="auto" w:fill="auto"/>
            <w:vAlign w:val="center"/>
          </w:tcPr>
          <w:p w14:paraId="560C152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9553A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33</w:t>
            </w:r>
          </w:p>
        </w:tc>
        <w:tc>
          <w:tcPr>
            <w:tcW w:w="4110" w:type="dxa"/>
            <w:shd w:val="clear" w:color="auto" w:fill="auto"/>
          </w:tcPr>
          <w:p w14:paraId="03B66A76" w14:textId="40AFEADA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081EE6F8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248F711E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F3482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99 264.96 zł</w:t>
            </w:r>
          </w:p>
        </w:tc>
      </w:tr>
      <w:tr w:rsidR="001B5D04" w:rsidRPr="00B91002" w14:paraId="5C53A638" w14:textId="77777777" w:rsidTr="000D0CD4">
        <w:tc>
          <w:tcPr>
            <w:tcW w:w="993" w:type="dxa"/>
            <w:shd w:val="clear" w:color="auto" w:fill="auto"/>
            <w:vAlign w:val="center"/>
          </w:tcPr>
          <w:p w14:paraId="0E69947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71203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34</w:t>
            </w:r>
          </w:p>
        </w:tc>
        <w:tc>
          <w:tcPr>
            <w:tcW w:w="4110" w:type="dxa"/>
            <w:shd w:val="clear" w:color="auto" w:fill="auto"/>
          </w:tcPr>
          <w:p w14:paraId="25ED1A3F" w14:textId="37D17607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1414B4F0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796E0AB0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D084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14 421.11 zł</w:t>
            </w:r>
          </w:p>
        </w:tc>
      </w:tr>
      <w:tr w:rsidR="001B5D04" w:rsidRPr="00B91002" w14:paraId="2AECC569" w14:textId="77777777" w:rsidTr="000D0CD4">
        <w:tc>
          <w:tcPr>
            <w:tcW w:w="993" w:type="dxa"/>
            <w:shd w:val="clear" w:color="auto" w:fill="auto"/>
            <w:vAlign w:val="center"/>
          </w:tcPr>
          <w:p w14:paraId="101C9A0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4E80D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57</w:t>
            </w:r>
          </w:p>
        </w:tc>
        <w:tc>
          <w:tcPr>
            <w:tcW w:w="4110" w:type="dxa"/>
            <w:shd w:val="clear" w:color="auto" w:fill="auto"/>
          </w:tcPr>
          <w:p w14:paraId="42B0D68D" w14:textId="79A9B34C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1523A608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13A54D5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949A3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6 451.92 zł</w:t>
            </w:r>
          </w:p>
        </w:tc>
      </w:tr>
      <w:tr w:rsidR="001B5D04" w:rsidRPr="00B91002" w14:paraId="5D8212D6" w14:textId="77777777" w:rsidTr="000D0CD4">
        <w:tc>
          <w:tcPr>
            <w:tcW w:w="993" w:type="dxa"/>
            <w:shd w:val="clear" w:color="auto" w:fill="auto"/>
            <w:vAlign w:val="center"/>
          </w:tcPr>
          <w:p w14:paraId="585E250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BFA69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58</w:t>
            </w:r>
          </w:p>
        </w:tc>
        <w:tc>
          <w:tcPr>
            <w:tcW w:w="4110" w:type="dxa"/>
            <w:shd w:val="clear" w:color="auto" w:fill="auto"/>
          </w:tcPr>
          <w:p w14:paraId="09667394" w14:textId="7E5052C2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3A6CB940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780BA6D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C50B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24 798.96 zł</w:t>
            </w:r>
          </w:p>
        </w:tc>
      </w:tr>
      <w:tr w:rsidR="001B5D04" w:rsidRPr="00B91002" w14:paraId="6B53D2F6" w14:textId="77777777" w:rsidTr="000D0CD4">
        <w:tc>
          <w:tcPr>
            <w:tcW w:w="993" w:type="dxa"/>
            <w:shd w:val="clear" w:color="auto" w:fill="auto"/>
            <w:vAlign w:val="center"/>
          </w:tcPr>
          <w:p w14:paraId="6219942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5720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61</w:t>
            </w:r>
          </w:p>
        </w:tc>
        <w:tc>
          <w:tcPr>
            <w:tcW w:w="4110" w:type="dxa"/>
            <w:shd w:val="clear" w:color="auto" w:fill="auto"/>
          </w:tcPr>
          <w:p w14:paraId="0B04A342" w14:textId="6A83C8E5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4BF7C23D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7AE37EE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7DDC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115 560.00 zł</w:t>
            </w:r>
          </w:p>
        </w:tc>
      </w:tr>
      <w:tr w:rsidR="001B5D04" w:rsidRPr="00B91002" w14:paraId="70594812" w14:textId="77777777" w:rsidTr="000D0CD4">
        <w:tc>
          <w:tcPr>
            <w:tcW w:w="993" w:type="dxa"/>
            <w:shd w:val="clear" w:color="auto" w:fill="auto"/>
            <w:vAlign w:val="center"/>
          </w:tcPr>
          <w:p w14:paraId="09D1260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B809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63</w:t>
            </w:r>
          </w:p>
        </w:tc>
        <w:tc>
          <w:tcPr>
            <w:tcW w:w="4110" w:type="dxa"/>
            <w:shd w:val="clear" w:color="auto" w:fill="auto"/>
          </w:tcPr>
          <w:p w14:paraId="4970788B" w14:textId="5CBEF319" w:rsidR="001B5D04" w:rsidRPr="00B91002" w:rsidRDefault="001B5D04" w:rsidP="000D0CD4">
            <w:pPr>
              <w:spacing w:before="80"/>
            </w:pPr>
            <w:proofErr w:type="spellStart"/>
            <w:r w:rsidRPr="00B91002">
              <w:t>Fresenius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Kabi</w:t>
            </w:r>
            <w:proofErr w:type="spellEnd"/>
            <w:r w:rsidRPr="00B91002">
              <w:t xml:space="preserve"> Polska Sp. z o.o.</w:t>
            </w:r>
          </w:p>
          <w:p w14:paraId="7ACD50F9" w14:textId="77777777" w:rsidR="001B5D04" w:rsidRPr="00B91002" w:rsidRDefault="001B5D04" w:rsidP="000D0CD4">
            <w:r w:rsidRPr="00B91002">
              <w:t>Al. Jerozolimskie</w:t>
            </w:r>
            <w:r w:rsidRPr="00B91002">
              <w:t xml:space="preserve"> </w:t>
            </w:r>
            <w:r w:rsidRPr="00B91002">
              <w:t>134</w:t>
            </w:r>
            <w:r w:rsidRPr="00B91002">
              <w:t xml:space="preserve"> </w:t>
            </w:r>
          </w:p>
          <w:p w14:paraId="31A8508D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02-305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700E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235 346.04 zł</w:t>
            </w:r>
          </w:p>
        </w:tc>
      </w:tr>
      <w:tr w:rsidR="001B5D04" w:rsidRPr="00B91002" w14:paraId="588A67E3" w14:textId="77777777" w:rsidTr="000D0CD4">
        <w:tc>
          <w:tcPr>
            <w:tcW w:w="993" w:type="dxa"/>
            <w:shd w:val="clear" w:color="auto" w:fill="auto"/>
            <w:vAlign w:val="center"/>
          </w:tcPr>
          <w:p w14:paraId="2C2ECB4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A576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</w:t>
            </w:r>
          </w:p>
        </w:tc>
        <w:tc>
          <w:tcPr>
            <w:tcW w:w="4110" w:type="dxa"/>
            <w:shd w:val="clear" w:color="auto" w:fill="auto"/>
          </w:tcPr>
          <w:p w14:paraId="4B383C72" w14:textId="6B69CEB7" w:rsidR="001B5D04" w:rsidRPr="00B91002" w:rsidRDefault="001B5D04" w:rsidP="000D0CD4">
            <w:pPr>
              <w:spacing w:before="80"/>
            </w:pPr>
            <w:proofErr w:type="spellStart"/>
            <w:r w:rsidRPr="00B91002">
              <w:t>Aesculap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Chifa</w:t>
            </w:r>
            <w:proofErr w:type="spellEnd"/>
            <w:r w:rsidRPr="00B91002">
              <w:t xml:space="preserve"> </w:t>
            </w:r>
            <w:r w:rsidR="00B91002">
              <w:t>Sp. z o.o.</w:t>
            </w:r>
          </w:p>
          <w:p w14:paraId="4773D16F" w14:textId="552C28D5" w:rsidR="001B5D04" w:rsidRPr="00B91002" w:rsidRDefault="00B91002" w:rsidP="000D0CD4">
            <w:r>
              <w:t xml:space="preserve">ul. </w:t>
            </w:r>
            <w:r w:rsidR="001B5D04" w:rsidRPr="00B91002">
              <w:t>Tysiąclecia</w:t>
            </w:r>
            <w:r w:rsidR="001B5D04" w:rsidRPr="00B91002">
              <w:t xml:space="preserve"> </w:t>
            </w:r>
            <w:r w:rsidR="001B5D04" w:rsidRPr="00B91002">
              <w:t>14</w:t>
            </w:r>
            <w:r w:rsidR="001B5D04" w:rsidRPr="00B91002">
              <w:t xml:space="preserve"> </w:t>
            </w:r>
          </w:p>
          <w:p w14:paraId="4136580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64-300</w:t>
            </w:r>
            <w:r w:rsidRPr="00B91002">
              <w:t xml:space="preserve"> </w:t>
            </w:r>
            <w:r w:rsidRPr="00B91002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DAFF8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53 460.00 zł</w:t>
            </w:r>
          </w:p>
        </w:tc>
      </w:tr>
      <w:tr w:rsidR="001B5D04" w:rsidRPr="00B91002" w14:paraId="021D0586" w14:textId="77777777" w:rsidTr="000D0CD4">
        <w:tc>
          <w:tcPr>
            <w:tcW w:w="993" w:type="dxa"/>
            <w:shd w:val="clear" w:color="auto" w:fill="auto"/>
            <w:vAlign w:val="center"/>
          </w:tcPr>
          <w:p w14:paraId="50C05AF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F687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</w:t>
            </w:r>
          </w:p>
        </w:tc>
        <w:tc>
          <w:tcPr>
            <w:tcW w:w="4110" w:type="dxa"/>
            <w:shd w:val="clear" w:color="auto" w:fill="auto"/>
          </w:tcPr>
          <w:p w14:paraId="13084F51" w14:textId="64D7C36F" w:rsidR="001B5D04" w:rsidRPr="00B91002" w:rsidRDefault="001B5D04" w:rsidP="000D0CD4">
            <w:pPr>
              <w:spacing w:before="80"/>
            </w:pPr>
            <w:proofErr w:type="spellStart"/>
            <w:r w:rsidRPr="00B91002">
              <w:t>Aesculap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Chifa</w:t>
            </w:r>
            <w:proofErr w:type="spellEnd"/>
            <w:r w:rsidRPr="00B91002">
              <w:t xml:space="preserve"> </w:t>
            </w:r>
            <w:r w:rsidR="00B91002">
              <w:t>Sp. z o.o.</w:t>
            </w:r>
          </w:p>
          <w:p w14:paraId="40D78A0D" w14:textId="44716B4A" w:rsidR="001B5D04" w:rsidRPr="00B91002" w:rsidRDefault="00B91002" w:rsidP="000D0CD4">
            <w:r>
              <w:t xml:space="preserve">ul. </w:t>
            </w:r>
            <w:r w:rsidR="001B5D04" w:rsidRPr="00B91002">
              <w:t>Tysiąclecia</w:t>
            </w:r>
            <w:r w:rsidR="001B5D04" w:rsidRPr="00B91002">
              <w:t xml:space="preserve"> </w:t>
            </w:r>
            <w:r w:rsidR="001B5D04" w:rsidRPr="00B91002">
              <w:t>14</w:t>
            </w:r>
            <w:r w:rsidR="001B5D04" w:rsidRPr="00B91002">
              <w:t xml:space="preserve"> </w:t>
            </w:r>
          </w:p>
          <w:p w14:paraId="27D7F45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64-300</w:t>
            </w:r>
            <w:r w:rsidRPr="00B91002">
              <w:t xml:space="preserve"> </w:t>
            </w:r>
            <w:r w:rsidRPr="00B91002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C5320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228 609.00 zł</w:t>
            </w:r>
          </w:p>
        </w:tc>
      </w:tr>
      <w:tr w:rsidR="001B5D04" w:rsidRPr="00B91002" w14:paraId="506217F3" w14:textId="77777777" w:rsidTr="000D0CD4">
        <w:tc>
          <w:tcPr>
            <w:tcW w:w="993" w:type="dxa"/>
            <w:shd w:val="clear" w:color="auto" w:fill="auto"/>
            <w:vAlign w:val="center"/>
          </w:tcPr>
          <w:p w14:paraId="2E69840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AC9A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28</w:t>
            </w:r>
          </w:p>
        </w:tc>
        <w:tc>
          <w:tcPr>
            <w:tcW w:w="4110" w:type="dxa"/>
            <w:shd w:val="clear" w:color="auto" w:fill="auto"/>
          </w:tcPr>
          <w:p w14:paraId="5017C71E" w14:textId="1C52BEFD" w:rsidR="001B5D04" w:rsidRPr="00B91002" w:rsidRDefault="001B5D04" w:rsidP="000D0CD4">
            <w:pPr>
              <w:spacing w:before="80"/>
            </w:pPr>
            <w:proofErr w:type="spellStart"/>
            <w:r w:rsidRPr="00B91002">
              <w:t>Aesculap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Chifa</w:t>
            </w:r>
            <w:proofErr w:type="spellEnd"/>
            <w:r w:rsidRPr="00B91002">
              <w:t xml:space="preserve"> </w:t>
            </w:r>
            <w:r w:rsidR="00B91002">
              <w:t>Sp. z o.o.</w:t>
            </w:r>
          </w:p>
          <w:p w14:paraId="3B3E9880" w14:textId="2D75BC90" w:rsidR="001B5D04" w:rsidRPr="00B91002" w:rsidRDefault="00B91002" w:rsidP="000D0CD4">
            <w:r>
              <w:t xml:space="preserve">ul. </w:t>
            </w:r>
            <w:r w:rsidR="001B5D04" w:rsidRPr="00B91002">
              <w:t>Tysiąclecia</w:t>
            </w:r>
            <w:r w:rsidR="001B5D04" w:rsidRPr="00B91002">
              <w:t xml:space="preserve"> </w:t>
            </w:r>
            <w:r w:rsidR="001B5D04" w:rsidRPr="00B91002">
              <w:t>14</w:t>
            </w:r>
            <w:r w:rsidR="001B5D04" w:rsidRPr="00B91002">
              <w:t xml:space="preserve"> </w:t>
            </w:r>
          </w:p>
          <w:p w14:paraId="6B6D2EB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64-300</w:t>
            </w:r>
            <w:r w:rsidRPr="00B91002">
              <w:t xml:space="preserve"> </w:t>
            </w:r>
            <w:r w:rsidRPr="00B91002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699A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72 445.32 zł</w:t>
            </w:r>
          </w:p>
        </w:tc>
      </w:tr>
      <w:tr w:rsidR="001B5D04" w:rsidRPr="00B91002" w14:paraId="68083541" w14:textId="77777777" w:rsidTr="000D0CD4">
        <w:tc>
          <w:tcPr>
            <w:tcW w:w="993" w:type="dxa"/>
            <w:shd w:val="clear" w:color="auto" w:fill="auto"/>
            <w:vAlign w:val="center"/>
          </w:tcPr>
          <w:p w14:paraId="5E3DB58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98CE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4110" w:type="dxa"/>
            <w:shd w:val="clear" w:color="auto" w:fill="auto"/>
          </w:tcPr>
          <w:p w14:paraId="6C4F4EBC" w14:textId="77777777" w:rsidR="001B5D04" w:rsidRPr="00B91002" w:rsidRDefault="001B5D04" w:rsidP="000D0CD4">
            <w:pPr>
              <w:spacing w:before="80"/>
            </w:pPr>
            <w:r w:rsidRPr="00B91002">
              <w:t>Baxter Polska Sp. z o.o.</w:t>
            </w:r>
          </w:p>
          <w:p w14:paraId="398C73D1" w14:textId="18CFB330" w:rsidR="001B5D04" w:rsidRPr="00B91002" w:rsidRDefault="00B91002" w:rsidP="000D0CD4">
            <w:r>
              <w:t xml:space="preserve">ul. </w:t>
            </w:r>
            <w:r w:rsidR="001B5D04" w:rsidRPr="00B91002">
              <w:t>Kruczkowskiego</w:t>
            </w:r>
            <w:r w:rsidR="001B5D04" w:rsidRPr="00B91002">
              <w:t xml:space="preserve"> </w:t>
            </w:r>
            <w:r w:rsidR="001B5D04" w:rsidRPr="00B91002">
              <w:t>8</w:t>
            </w:r>
            <w:r w:rsidR="001B5D04" w:rsidRPr="00B91002">
              <w:t xml:space="preserve"> </w:t>
            </w:r>
          </w:p>
          <w:p w14:paraId="5C43E1F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00-380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4137D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21 479.04 zł</w:t>
            </w:r>
          </w:p>
        </w:tc>
      </w:tr>
      <w:tr w:rsidR="001B5D04" w:rsidRPr="00B91002" w14:paraId="58895F80" w14:textId="77777777" w:rsidTr="000D0CD4">
        <w:tc>
          <w:tcPr>
            <w:tcW w:w="993" w:type="dxa"/>
            <w:shd w:val="clear" w:color="auto" w:fill="auto"/>
            <w:vAlign w:val="center"/>
          </w:tcPr>
          <w:p w14:paraId="1DEFEC0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DEA1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</w:t>
            </w:r>
          </w:p>
        </w:tc>
        <w:tc>
          <w:tcPr>
            <w:tcW w:w="4110" w:type="dxa"/>
            <w:shd w:val="clear" w:color="auto" w:fill="auto"/>
          </w:tcPr>
          <w:p w14:paraId="1A49196B" w14:textId="77777777" w:rsidR="001B5D04" w:rsidRPr="00B91002" w:rsidRDefault="001B5D04" w:rsidP="000D0CD4">
            <w:pPr>
              <w:spacing w:before="80"/>
            </w:pPr>
            <w:r w:rsidRPr="00B91002">
              <w:t>Baxter Polska Sp. z o.o.</w:t>
            </w:r>
          </w:p>
          <w:p w14:paraId="0160DACB" w14:textId="7319E7DD" w:rsidR="001B5D04" w:rsidRPr="00B91002" w:rsidRDefault="00B91002" w:rsidP="000D0CD4">
            <w:r>
              <w:t xml:space="preserve">ul. </w:t>
            </w:r>
            <w:r w:rsidR="001B5D04" w:rsidRPr="00B91002">
              <w:t>Kruczkowskiego</w:t>
            </w:r>
            <w:r w:rsidR="001B5D04" w:rsidRPr="00B91002">
              <w:t xml:space="preserve"> </w:t>
            </w:r>
            <w:r w:rsidR="001B5D04" w:rsidRPr="00B91002">
              <w:t>8</w:t>
            </w:r>
            <w:r w:rsidR="001B5D04" w:rsidRPr="00B91002">
              <w:t xml:space="preserve"> </w:t>
            </w:r>
          </w:p>
          <w:p w14:paraId="7BB644B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00-380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6BEF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33 357.96 zł</w:t>
            </w:r>
          </w:p>
        </w:tc>
      </w:tr>
      <w:tr w:rsidR="001B5D04" w:rsidRPr="00B91002" w14:paraId="7DAC2531" w14:textId="77777777" w:rsidTr="000D0CD4">
        <w:tc>
          <w:tcPr>
            <w:tcW w:w="993" w:type="dxa"/>
            <w:shd w:val="clear" w:color="auto" w:fill="auto"/>
            <w:vAlign w:val="center"/>
          </w:tcPr>
          <w:p w14:paraId="292193C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302BA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</w:t>
            </w:r>
          </w:p>
        </w:tc>
        <w:tc>
          <w:tcPr>
            <w:tcW w:w="4110" w:type="dxa"/>
            <w:shd w:val="clear" w:color="auto" w:fill="auto"/>
          </w:tcPr>
          <w:p w14:paraId="3B07ECD4" w14:textId="77777777" w:rsidR="001B5D04" w:rsidRPr="00B91002" w:rsidRDefault="001B5D04" w:rsidP="000D0CD4">
            <w:pPr>
              <w:spacing w:before="80"/>
            </w:pPr>
            <w:r w:rsidRPr="00B91002">
              <w:t>Baxter Polska Sp. z o.o.</w:t>
            </w:r>
          </w:p>
          <w:p w14:paraId="3A155336" w14:textId="43E108AA" w:rsidR="001B5D04" w:rsidRPr="00B91002" w:rsidRDefault="00B91002" w:rsidP="000D0CD4">
            <w:r>
              <w:t xml:space="preserve">ul. </w:t>
            </w:r>
            <w:r w:rsidR="001B5D04" w:rsidRPr="00B91002">
              <w:t>Kruczkowskiego</w:t>
            </w:r>
            <w:r w:rsidR="001B5D04" w:rsidRPr="00B91002">
              <w:t xml:space="preserve"> </w:t>
            </w:r>
            <w:r w:rsidR="001B5D04" w:rsidRPr="00B91002">
              <w:t>8</w:t>
            </w:r>
            <w:r w:rsidR="001B5D04" w:rsidRPr="00B91002">
              <w:t xml:space="preserve"> </w:t>
            </w:r>
          </w:p>
          <w:p w14:paraId="5F26226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00-380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360F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259 962.91 zł</w:t>
            </w:r>
          </w:p>
        </w:tc>
      </w:tr>
      <w:tr w:rsidR="001B5D04" w:rsidRPr="00B91002" w14:paraId="1D9C3BF1" w14:textId="77777777" w:rsidTr="000D0CD4">
        <w:tc>
          <w:tcPr>
            <w:tcW w:w="993" w:type="dxa"/>
            <w:shd w:val="clear" w:color="auto" w:fill="auto"/>
            <w:vAlign w:val="center"/>
          </w:tcPr>
          <w:p w14:paraId="501BC8D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53D5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30</w:t>
            </w:r>
          </w:p>
        </w:tc>
        <w:tc>
          <w:tcPr>
            <w:tcW w:w="4110" w:type="dxa"/>
            <w:shd w:val="clear" w:color="auto" w:fill="auto"/>
          </w:tcPr>
          <w:p w14:paraId="5F4027BF" w14:textId="77777777" w:rsidR="001B5D04" w:rsidRPr="00B91002" w:rsidRDefault="001B5D04" w:rsidP="000D0CD4">
            <w:pPr>
              <w:spacing w:before="80"/>
            </w:pPr>
            <w:r w:rsidRPr="00B91002">
              <w:t>Baxter Polska Sp. z o.o.</w:t>
            </w:r>
          </w:p>
          <w:p w14:paraId="3B41BA1B" w14:textId="2B163382" w:rsidR="001B5D04" w:rsidRPr="00B91002" w:rsidRDefault="00B91002" w:rsidP="000D0CD4">
            <w:r>
              <w:t xml:space="preserve">ul. </w:t>
            </w:r>
            <w:r w:rsidR="001B5D04" w:rsidRPr="00B91002">
              <w:t>Kruczkowskiego</w:t>
            </w:r>
            <w:r w:rsidR="001B5D04" w:rsidRPr="00B91002">
              <w:t xml:space="preserve"> </w:t>
            </w:r>
            <w:r w:rsidR="001B5D04" w:rsidRPr="00B91002">
              <w:t>8</w:t>
            </w:r>
            <w:r w:rsidR="001B5D04" w:rsidRPr="00B91002">
              <w:t xml:space="preserve"> </w:t>
            </w:r>
          </w:p>
          <w:p w14:paraId="638D70F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00-380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4187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13 240.37 zł</w:t>
            </w:r>
          </w:p>
        </w:tc>
      </w:tr>
      <w:tr w:rsidR="001B5D04" w:rsidRPr="00B91002" w14:paraId="28771A5E" w14:textId="77777777" w:rsidTr="000D0CD4">
        <w:tc>
          <w:tcPr>
            <w:tcW w:w="993" w:type="dxa"/>
            <w:shd w:val="clear" w:color="auto" w:fill="auto"/>
            <w:vAlign w:val="center"/>
          </w:tcPr>
          <w:p w14:paraId="0DB45FC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CBE76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46</w:t>
            </w:r>
          </w:p>
        </w:tc>
        <w:tc>
          <w:tcPr>
            <w:tcW w:w="4110" w:type="dxa"/>
            <w:shd w:val="clear" w:color="auto" w:fill="auto"/>
          </w:tcPr>
          <w:p w14:paraId="38785F03" w14:textId="77777777" w:rsidR="001B5D04" w:rsidRPr="00B91002" w:rsidRDefault="001B5D04" w:rsidP="000D0CD4">
            <w:pPr>
              <w:spacing w:before="80"/>
            </w:pPr>
            <w:r w:rsidRPr="00B91002">
              <w:t>Baxter Polska Sp. z o.o.</w:t>
            </w:r>
          </w:p>
          <w:p w14:paraId="7CE1C9B5" w14:textId="0DC2BC39" w:rsidR="001B5D04" w:rsidRPr="00B91002" w:rsidRDefault="00B91002" w:rsidP="000D0CD4">
            <w:r>
              <w:t xml:space="preserve">ul. </w:t>
            </w:r>
            <w:r w:rsidR="001B5D04" w:rsidRPr="00B91002">
              <w:t>Kruczkowskiego</w:t>
            </w:r>
            <w:r w:rsidR="001B5D04" w:rsidRPr="00B91002">
              <w:t xml:space="preserve"> </w:t>
            </w:r>
            <w:r w:rsidR="001B5D04" w:rsidRPr="00B91002">
              <w:t>8</w:t>
            </w:r>
            <w:r w:rsidR="001B5D04" w:rsidRPr="00B91002">
              <w:t xml:space="preserve"> </w:t>
            </w:r>
          </w:p>
          <w:p w14:paraId="7D0419DD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00-380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612FE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135 309.60 zł</w:t>
            </w:r>
          </w:p>
        </w:tc>
      </w:tr>
      <w:tr w:rsidR="001B5D04" w:rsidRPr="00B91002" w14:paraId="39580C09" w14:textId="77777777" w:rsidTr="000D0CD4">
        <w:tc>
          <w:tcPr>
            <w:tcW w:w="993" w:type="dxa"/>
            <w:shd w:val="clear" w:color="auto" w:fill="auto"/>
            <w:vAlign w:val="center"/>
          </w:tcPr>
          <w:p w14:paraId="7C3B482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B453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60</w:t>
            </w:r>
          </w:p>
        </w:tc>
        <w:tc>
          <w:tcPr>
            <w:tcW w:w="4110" w:type="dxa"/>
            <w:shd w:val="clear" w:color="auto" w:fill="auto"/>
          </w:tcPr>
          <w:p w14:paraId="27AA9151" w14:textId="7A51DC12" w:rsidR="001B5D04" w:rsidRPr="00B91002" w:rsidRDefault="00B91002" w:rsidP="000D0CD4">
            <w:pPr>
              <w:spacing w:before="80"/>
            </w:pPr>
            <w:r>
              <w:t>Genesis Pharm</w:t>
            </w:r>
            <w:r w:rsidR="001B5D04" w:rsidRPr="00B91002">
              <w:t xml:space="preserve"> Sp. z o. o. Sp. </w:t>
            </w:r>
            <w:r>
              <w:t>k</w:t>
            </w:r>
            <w:r w:rsidR="001B5D04" w:rsidRPr="00B91002">
              <w:t>.</w:t>
            </w:r>
          </w:p>
          <w:p w14:paraId="55959775" w14:textId="31749B85" w:rsidR="001B5D04" w:rsidRPr="00B91002" w:rsidRDefault="00B91002" w:rsidP="000D0CD4">
            <w:r>
              <w:t xml:space="preserve">ul. </w:t>
            </w:r>
            <w:r w:rsidR="001B5D04" w:rsidRPr="00B91002">
              <w:t>Obywatelska</w:t>
            </w:r>
            <w:r w:rsidR="001B5D04" w:rsidRPr="00B91002">
              <w:t xml:space="preserve"> </w:t>
            </w:r>
            <w:r w:rsidR="001B5D04" w:rsidRPr="00B91002">
              <w:t>128/152</w:t>
            </w:r>
            <w:r w:rsidR="001B5D04" w:rsidRPr="00B91002">
              <w:t xml:space="preserve"> </w:t>
            </w:r>
          </w:p>
          <w:p w14:paraId="66E044D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94-104</w:t>
            </w:r>
            <w:r w:rsidRPr="00B91002">
              <w:t xml:space="preserve"> </w:t>
            </w:r>
            <w:r w:rsidRPr="00B910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D9DB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178 588.80 zł</w:t>
            </w:r>
          </w:p>
        </w:tc>
      </w:tr>
      <w:tr w:rsidR="001B5D04" w:rsidRPr="00B91002" w14:paraId="7E914994" w14:textId="77777777" w:rsidTr="000D0CD4">
        <w:tc>
          <w:tcPr>
            <w:tcW w:w="993" w:type="dxa"/>
            <w:shd w:val="clear" w:color="auto" w:fill="auto"/>
            <w:vAlign w:val="center"/>
          </w:tcPr>
          <w:p w14:paraId="01D2829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8EC7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40</w:t>
            </w:r>
          </w:p>
        </w:tc>
        <w:tc>
          <w:tcPr>
            <w:tcW w:w="4110" w:type="dxa"/>
            <w:shd w:val="clear" w:color="auto" w:fill="auto"/>
          </w:tcPr>
          <w:p w14:paraId="19C3821F" w14:textId="0F589ADE" w:rsidR="001B5D04" w:rsidRPr="00B91002" w:rsidRDefault="001B5D04" w:rsidP="000D0CD4">
            <w:pPr>
              <w:spacing w:before="80"/>
            </w:pPr>
            <w:proofErr w:type="spellStart"/>
            <w:r w:rsidRPr="00B91002">
              <w:t>O</w:t>
            </w:r>
            <w:r w:rsidR="00B91002">
              <w:t>ptifarma</w:t>
            </w:r>
            <w:proofErr w:type="spellEnd"/>
            <w:r w:rsidRPr="00B91002">
              <w:t xml:space="preserve"> </w:t>
            </w:r>
            <w:r w:rsidR="00B91002">
              <w:t>Sp. z o.o. Sp. k.</w:t>
            </w:r>
          </w:p>
          <w:p w14:paraId="7C63AC46" w14:textId="553A02B3" w:rsidR="001B5D04" w:rsidRPr="00B91002" w:rsidRDefault="00B91002" w:rsidP="000D0CD4">
            <w:r>
              <w:t xml:space="preserve">ul. </w:t>
            </w:r>
            <w:r w:rsidR="001B5D04" w:rsidRPr="00B91002">
              <w:t>Sokołowska</w:t>
            </w:r>
            <w:r w:rsidR="001B5D04" w:rsidRPr="00B91002">
              <w:t xml:space="preserve"> </w:t>
            </w:r>
            <w:r w:rsidR="001B5D04" w:rsidRPr="00B91002">
              <w:t>14/-</w:t>
            </w:r>
            <w:r w:rsidR="001B5D04" w:rsidRPr="00B91002">
              <w:t xml:space="preserve"> </w:t>
            </w:r>
          </w:p>
          <w:p w14:paraId="16D50643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05-806</w:t>
            </w:r>
            <w:r w:rsidRPr="00B91002">
              <w:t xml:space="preserve"> </w:t>
            </w:r>
            <w:r w:rsidRPr="00B91002"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5DE7C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72 590.26 zł</w:t>
            </w:r>
          </w:p>
        </w:tc>
      </w:tr>
      <w:tr w:rsidR="001B5D04" w:rsidRPr="00B91002" w14:paraId="7C8B34B0" w14:textId="77777777" w:rsidTr="000D0CD4">
        <w:tc>
          <w:tcPr>
            <w:tcW w:w="993" w:type="dxa"/>
            <w:shd w:val="clear" w:color="auto" w:fill="auto"/>
            <w:vAlign w:val="center"/>
          </w:tcPr>
          <w:p w14:paraId="26C0AAE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833C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27</w:t>
            </w:r>
          </w:p>
        </w:tc>
        <w:tc>
          <w:tcPr>
            <w:tcW w:w="4110" w:type="dxa"/>
            <w:shd w:val="clear" w:color="auto" w:fill="auto"/>
          </w:tcPr>
          <w:p w14:paraId="60985D45" w14:textId="182860FE" w:rsidR="001B5D04" w:rsidRPr="00B91002" w:rsidRDefault="001B5D04" w:rsidP="000D0CD4">
            <w:pPr>
              <w:spacing w:before="80"/>
            </w:pPr>
            <w:r w:rsidRPr="00B91002">
              <w:t xml:space="preserve">Medyk-Lek Panek </w:t>
            </w:r>
            <w:r w:rsidR="00B91002">
              <w:t>Sp. z o.o. Sp. k.</w:t>
            </w:r>
          </w:p>
          <w:p w14:paraId="503F0E6F" w14:textId="601DA013" w:rsidR="001B5D04" w:rsidRPr="00B91002" w:rsidRDefault="00B91002" w:rsidP="000D0CD4">
            <w:r>
              <w:t xml:space="preserve">ul. </w:t>
            </w:r>
            <w:r w:rsidR="001B5D04" w:rsidRPr="00B91002">
              <w:t>Pawła Włodkowica</w:t>
            </w:r>
            <w:r w:rsidR="001B5D04" w:rsidRPr="00B91002">
              <w:t xml:space="preserve"> </w:t>
            </w:r>
            <w:r w:rsidR="001B5D04" w:rsidRPr="00B91002">
              <w:t>2 c</w:t>
            </w:r>
            <w:r w:rsidR="001B5D04" w:rsidRPr="00B91002">
              <w:t xml:space="preserve"> </w:t>
            </w:r>
          </w:p>
          <w:p w14:paraId="1E19A78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03-262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3C621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2 052.00 zł</w:t>
            </w:r>
          </w:p>
        </w:tc>
      </w:tr>
      <w:tr w:rsidR="001B5D04" w:rsidRPr="00B91002" w14:paraId="04CA8996" w14:textId="77777777" w:rsidTr="000D0CD4">
        <w:tc>
          <w:tcPr>
            <w:tcW w:w="993" w:type="dxa"/>
            <w:shd w:val="clear" w:color="auto" w:fill="auto"/>
            <w:vAlign w:val="center"/>
          </w:tcPr>
          <w:p w14:paraId="0371303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34D3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56</w:t>
            </w:r>
          </w:p>
        </w:tc>
        <w:tc>
          <w:tcPr>
            <w:tcW w:w="4110" w:type="dxa"/>
            <w:shd w:val="clear" w:color="auto" w:fill="auto"/>
          </w:tcPr>
          <w:p w14:paraId="1EC67A19" w14:textId="77777777" w:rsidR="001B5D04" w:rsidRPr="00B91002" w:rsidRDefault="001B5D04" w:rsidP="000D0CD4">
            <w:pPr>
              <w:spacing w:before="80"/>
            </w:pPr>
            <w:r w:rsidRPr="00B91002">
              <w:t xml:space="preserve">AstraZeneca </w:t>
            </w:r>
            <w:proofErr w:type="spellStart"/>
            <w:r w:rsidRPr="00B91002">
              <w:t>Kft</w:t>
            </w:r>
            <w:proofErr w:type="spellEnd"/>
            <w:r w:rsidRPr="00B91002">
              <w:t>.</w:t>
            </w:r>
          </w:p>
          <w:p w14:paraId="3F46C442" w14:textId="77777777" w:rsidR="001B5D04" w:rsidRPr="00B91002" w:rsidRDefault="001B5D04" w:rsidP="000D0CD4">
            <w:r w:rsidRPr="00B91002">
              <w:t xml:space="preserve">1117 </w:t>
            </w:r>
            <w:proofErr w:type="spellStart"/>
            <w:r w:rsidRPr="00B91002">
              <w:t>Budapest</w:t>
            </w:r>
            <w:proofErr w:type="spellEnd"/>
            <w:r w:rsidRPr="00B91002">
              <w:t xml:space="preserve">, </w:t>
            </w:r>
            <w:proofErr w:type="spellStart"/>
            <w:r w:rsidRPr="00B91002">
              <w:t>Alíz</w:t>
            </w:r>
            <w:proofErr w:type="spellEnd"/>
            <w:r w:rsidRPr="00B91002">
              <w:t xml:space="preserve"> </w:t>
            </w:r>
            <w:proofErr w:type="spellStart"/>
            <w:r w:rsidRPr="00B91002">
              <w:t>utca</w:t>
            </w:r>
            <w:proofErr w:type="spellEnd"/>
            <w:r w:rsidRPr="00B91002">
              <w:t xml:space="preserve"> 4. B. </w:t>
            </w:r>
            <w:proofErr w:type="spellStart"/>
            <w:r w:rsidRPr="00B91002">
              <w:t>ép</w:t>
            </w:r>
            <w:proofErr w:type="spellEnd"/>
            <w:r w:rsidRPr="00B91002">
              <w:t>.</w:t>
            </w:r>
            <w:r w:rsidRPr="00B91002">
              <w:t xml:space="preserve"> </w:t>
            </w:r>
            <w:r w:rsidRPr="00B91002">
              <w:t>0</w:t>
            </w:r>
            <w:r w:rsidRPr="00B91002">
              <w:t xml:space="preserve"> </w:t>
            </w:r>
          </w:p>
          <w:p w14:paraId="18E3F42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</w:t>
            </w:r>
            <w:r w:rsidRPr="00B91002">
              <w:t xml:space="preserve"> </w:t>
            </w:r>
            <w:r w:rsidRPr="00B91002"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9CC9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406 544.14 zł</w:t>
            </w:r>
          </w:p>
        </w:tc>
      </w:tr>
      <w:tr w:rsidR="001B5D04" w:rsidRPr="00B91002" w14:paraId="4E584277" w14:textId="77777777" w:rsidTr="000D0CD4">
        <w:tc>
          <w:tcPr>
            <w:tcW w:w="993" w:type="dxa"/>
            <w:shd w:val="clear" w:color="auto" w:fill="auto"/>
            <w:vAlign w:val="center"/>
          </w:tcPr>
          <w:p w14:paraId="690CF2F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D1E5C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23</w:t>
            </w:r>
          </w:p>
        </w:tc>
        <w:tc>
          <w:tcPr>
            <w:tcW w:w="4110" w:type="dxa"/>
            <w:shd w:val="clear" w:color="auto" w:fill="auto"/>
          </w:tcPr>
          <w:p w14:paraId="7F686997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Asclepios</w:t>
            </w:r>
            <w:proofErr w:type="spellEnd"/>
            <w:r w:rsidRPr="00B91002">
              <w:t xml:space="preserve"> S.A.</w:t>
            </w:r>
          </w:p>
          <w:p w14:paraId="63A7BA71" w14:textId="6B92F4C2" w:rsidR="001B5D04" w:rsidRPr="00B91002" w:rsidRDefault="00B91002" w:rsidP="000D0CD4">
            <w:r>
              <w:t xml:space="preserve">ul. </w:t>
            </w:r>
            <w:r w:rsidR="001B5D04" w:rsidRPr="00B91002">
              <w:t>Hubska</w:t>
            </w:r>
            <w:r w:rsidR="001B5D04" w:rsidRPr="00B91002">
              <w:t xml:space="preserve"> </w:t>
            </w:r>
            <w:r w:rsidR="001B5D04" w:rsidRPr="00B91002">
              <w:t>44</w:t>
            </w:r>
            <w:r w:rsidR="001B5D04" w:rsidRPr="00B91002">
              <w:t xml:space="preserve"> </w:t>
            </w:r>
          </w:p>
          <w:p w14:paraId="34A8732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50-502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7049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1 066.87 zł</w:t>
            </w:r>
          </w:p>
        </w:tc>
      </w:tr>
      <w:tr w:rsidR="001B5D04" w:rsidRPr="00B91002" w14:paraId="19DD8072" w14:textId="77777777" w:rsidTr="000D0CD4">
        <w:tc>
          <w:tcPr>
            <w:tcW w:w="993" w:type="dxa"/>
            <w:shd w:val="clear" w:color="auto" w:fill="auto"/>
            <w:vAlign w:val="center"/>
          </w:tcPr>
          <w:p w14:paraId="2AFAA3C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8D26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55</w:t>
            </w:r>
          </w:p>
        </w:tc>
        <w:tc>
          <w:tcPr>
            <w:tcW w:w="4110" w:type="dxa"/>
            <w:shd w:val="clear" w:color="auto" w:fill="auto"/>
          </w:tcPr>
          <w:p w14:paraId="0C5C37C6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Asclepios</w:t>
            </w:r>
            <w:proofErr w:type="spellEnd"/>
            <w:r w:rsidRPr="00B91002">
              <w:t xml:space="preserve"> S.A.</w:t>
            </w:r>
          </w:p>
          <w:p w14:paraId="48D45AB4" w14:textId="7FC499FA" w:rsidR="001B5D04" w:rsidRPr="00B91002" w:rsidRDefault="00B91002" w:rsidP="000D0CD4">
            <w:r>
              <w:t xml:space="preserve">ul. </w:t>
            </w:r>
            <w:r w:rsidR="001B5D04" w:rsidRPr="00B91002">
              <w:t>Hubska</w:t>
            </w:r>
            <w:r w:rsidR="001B5D04" w:rsidRPr="00B91002">
              <w:t xml:space="preserve"> </w:t>
            </w:r>
            <w:r w:rsidR="001B5D04" w:rsidRPr="00B91002">
              <w:t>44</w:t>
            </w:r>
            <w:r w:rsidR="001B5D04" w:rsidRPr="00B91002">
              <w:t xml:space="preserve"> </w:t>
            </w:r>
          </w:p>
          <w:p w14:paraId="15A898F0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50-502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FFF81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7 930.66 zł</w:t>
            </w:r>
          </w:p>
        </w:tc>
      </w:tr>
      <w:tr w:rsidR="001B5D04" w:rsidRPr="00B91002" w14:paraId="701A7B84" w14:textId="77777777" w:rsidTr="000D0CD4">
        <w:tc>
          <w:tcPr>
            <w:tcW w:w="993" w:type="dxa"/>
            <w:shd w:val="clear" w:color="auto" w:fill="auto"/>
            <w:vAlign w:val="center"/>
          </w:tcPr>
          <w:p w14:paraId="6195531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A112E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62</w:t>
            </w:r>
          </w:p>
        </w:tc>
        <w:tc>
          <w:tcPr>
            <w:tcW w:w="4110" w:type="dxa"/>
            <w:shd w:val="clear" w:color="auto" w:fill="auto"/>
          </w:tcPr>
          <w:p w14:paraId="165F5D06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Asclepios</w:t>
            </w:r>
            <w:proofErr w:type="spellEnd"/>
            <w:r w:rsidRPr="00B91002">
              <w:t xml:space="preserve"> S.A.</w:t>
            </w:r>
          </w:p>
          <w:p w14:paraId="638063A1" w14:textId="3454146A" w:rsidR="001B5D04" w:rsidRPr="00B91002" w:rsidRDefault="00B91002" w:rsidP="000D0CD4">
            <w:r>
              <w:t xml:space="preserve">ul. </w:t>
            </w:r>
            <w:r w:rsidR="001B5D04" w:rsidRPr="00B91002">
              <w:t>Hubska</w:t>
            </w:r>
            <w:r w:rsidR="001B5D04" w:rsidRPr="00B91002">
              <w:t xml:space="preserve"> </w:t>
            </w:r>
            <w:r w:rsidR="001B5D04" w:rsidRPr="00B91002">
              <w:t>44</w:t>
            </w:r>
            <w:r w:rsidR="001B5D04" w:rsidRPr="00B91002">
              <w:t xml:space="preserve"> </w:t>
            </w:r>
          </w:p>
          <w:p w14:paraId="4F7AF70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50-502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636B5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159 256.89 zł</w:t>
            </w:r>
          </w:p>
        </w:tc>
      </w:tr>
      <w:tr w:rsidR="001B5D04" w:rsidRPr="00B91002" w14:paraId="334CBED3" w14:textId="77777777" w:rsidTr="000D0CD4">
        <w:tc>
          <w:tcPr>
            <w:tcW w:w="993" w:type="dxa"/>
            <w:shd w:val="clear" w:color="auto" w:fill="auto"/>
            <w:vAlign w:val="center"/>
          </w:tcPr>
          <w:p w14:paraId="430161A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C105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</w:t>
            </w:r>
          </w:p>
        </w:tc>
        <w:tc>
          <w:tcPr>
            <w:tcW w:w="4110" w:type="dxa"/>
            <w:shd w:val="clear" w:color="auto" w:fill="auto"/>
          </w:tcPr>
          <w:p w14:paraId="14DAECAA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2DB5E530" w14:textId="18A00572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36263B7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C3A2E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12 156.48 zł</w:t>
            </w:r>
          </w:p>
        </w:tc>
      </w:tr>
      <w:tr w:rsidR="001B5D04" w:rsidRPr="00B91002" w14:paraId="5998A292" w14:textId="77777777" w:rsidTr="000D0CD4">
        <w:tc>
          <w:tcPr>
            <w:tcW w:w="993" w:type="dxa"/>
            <w:shd w:val="clear" w:color="auto" w:fill="auto"/>
            <w:vAlign w:val="center"/>
          </w:tcPr>
          <w:p w14:paraId="22416EE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8945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</w:t>
            </w:r>
          </w:p>
        </w:tc>
        <w:tc>
          <w:tcPr>
            <w:tcW w:w="4110" w:type="dxa"/>
            <w:shd w:val="clear" w:color="auto" w:fill="auto"/>
          </w:tcPr>
          <w:p w14:paraId="526FDA8B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281FF9E3" w14:textId="4DFD9F36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6DC248D0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03B1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147 249.25 zł</w:t>
            </w:r>
          </w:p>
        </w:tc>
      </w:tr>
      <w:tr w:rsidR="001B5D04" w:rsidRPr="00B91002" w14:paraId="0E4298DF" w14:textId="77777777" w:rsidTr="000D0CD4">
        <w:tc>
          <w:tcPr>
            <w:tcW w:w="993" w:type="dxa"/>
            <w:shd w:val="clear" w:color="auto" w:fill="auto"/>
            <w:vAlign w:val="center"/>
          </w:tcPr>
          <w:p w14:paraId="4FA1AF7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5BF8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13</w:t>
            </w:r>
          </w:p>
        </w:tc>
        <w:tc>
          <w:tcPr>
            <w:tcW w:w="4110" w:type="dxa"/>
            <w:shd w:val="clear" w:color="auto" w:fill="auto"/>
          </w:tcPr>
          <w:p w14:paraId="0B2065B9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74EB23F9" w14:textId="15D1A852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7BD0096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04CD3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6 522.43 zł</w:t>
            </w:r>
          </w:p>
        </w:tc>
      </w:tr>
      <w:tr w:rsidR="001B5D04" w:rsidRPr="00B91002" w14:paraId="0ADF01CE" w14:textId="77777777" w:rsidTr="000D0CD4">
        <w:tc>
          <w:tcPr>
            <w:tcW w:w="993" w:type="dxa"/>
            <w:shd w:val="clear" w:color="auto" w:fill="auto"/>
            <w:vAlign w:val="center"/>
          </w:tcPr>
          <w:p w14:paraId="2BEF524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34D25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22</w:t>
            </w:r>
          </w:p>
        </w:tc>
        <w:tc>
          <w:tcPr>
            <w:tcW w:w="4110" w:type="dxa"/>
            <w:shd w:val="clear" w:color="auto" w:fill="auto"/>
          </w:tcPr>
          <w:p w14:paraId="60759424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19C108B0" w14:textId="27331321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1D77191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A2FF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45 523.08 zł</w:t>
            </w:r>
          </w:p>
        </w:tc>
      </w:tr>
      <w:tr w:rsidR="001B5D04" w:rsidRPr="00B91002" w14:paraId="20A113DA" w14:textId="77777777" w:rsidTr="000D0CD4">
        <w:tc>
          <w:tcPr>
            <w:tcW w:w="993" w:type="dxa"/>
            <w:shd w:val="clear" w:color="auto" w:fill="auto"/>
            <w:vAlign w:val="center"/>
          </w:tcPr>
          <w:p w14:paraId="2855050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F3C3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36</w:t>
            </w:r>
          </w:p>
        </w:tc>
        <w:tc>
          <w:tcPr>
            <w:tcW w:w="4110" w:type="dxa"/>
            <w:shd w:val="clear" w:color="auto" w:fill="auto"/>
          </w:tcPr>
          <w:p w14:paraId="3DA676FB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362F42F7" w14:textId="6D719B72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4E28D80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F40CF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182 659.05 zł</w:t>
            </w:r>
          </w:p>
        </w:tc>
      </w:tr>
      <w:tr w:rsidR="001B5D04" w:rsidRPr="00B91002" w14:paraId="63B2DE07" w14:textId="77777777" w:rsidTr="000D0CD4">
        <w:tc>
          <w:tcPr>
            <w:tcW w:w="993" w:type="dxa"/>
            <w:shd w:val="clear" w:color="auto" w:fill="auto"/>
            <w:vAlign w:val="center"/>
          </w:tcPr>
          <w:p w14:paraId="5E8362A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6D171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42</w:t>
            </w:r>
          </w:p>
        </w:tc>
        <w:tc>
          <w:tcPr>
            <w:tcW w:w="4110" w:type="dxa"/>
            <w:shd w:val="clear" w:color="auto" w:fill="auto"/>
          </w:tcPr>
          <w:p w14:paraId="011C509D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364D366E" w14:textId="3A65690A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4B2DF7E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8CF57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710 260.27 zł</w:t>
            </w:r>
          </w:p>
        </w:tc>
      </w:tr>
      <w:tr w:rsidR="001B5D04" w:rsidRPr="00B91002" w14:paraId="5D7C6749" w14:textId="77777777" w:rsidTr="000D0CD4">
        <w:tc>
          <w:tcPr>
            <w:tcW w:w="993" w:type="dxa"/>
            <w:shd w:val="clear" w:color="auto" w:fill="auto"/>
            <w:vAlign w:val="center"/>
          </w:tcPr>
          <w:p w14:paraId="5FFCAB0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A086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44</w:t>
            </w:r>
          </w:p>
        </w:tc>
        <w:tc>
          <w:tcPr>
            <w:tcW w:w="4110" w:type="dxa"/>
            <w:shd w:val="clear" w:color="auto" w:fill="auto"/>
          </w:tcPr>
          <w:p w14:paraId="7C604D19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157AAC99" w14:textId="5F7B6B97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1E3C2E72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E7C1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7 555.68 zł</w:t>
            </w:r>
          </w:p>
        </w:tc>
      </w:tr>
      <w:tr w:rsidR="001B5D04" w:rsidRPr="00B91002" w14:paraId="03CFBB4D" w14:textId="77777777" w:rsidTr="000D0CD4">
        <w:tc>
          <w:tcPr>
            <w:tcW w:w="993" w:type="dxa"/>
            <w:shd w:val="clear" w:color="auto" w:fill="auto"/>
            <w:vAlign w:val="center"/>
          </w:tcPr>
          <w:p w14:paraId="089333F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C3E8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51</w:t>
            </w:r>
          </w:p>
        </w:tc>
        <w:tc>
          <w:tcPr>
            <w:tcW w:w="4110" w:type="dxa"/>
            <w:shd w:val="clear" w:color="auto" w:fill="auto"/>
          </w:tcPr>
          <w:p w14:paraId="2C388230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0EE7328C" w14:textId="1CDB5A39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568AE6C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4F3F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318 712.32 zł</w:t>
            </w:r>
          </w:p>
        </w:tc>
      </w:tr>
      <w:tr w:rsidR="001B5D04" w:rsidRPr="00B91002" w14:paraId="1B442E6D" w14:textId="77777777" w:rsidTr="000D0CD4">
        <w:tc>
          <w:tcPr>
            <w:tcW w:w="993" w:type="dxa"/>
            <w:shd w:val="clear" w:color="auto" w:fill="auto"/>
            <w:vAlign w:val="center"/>
          </w:tcPr>
          <w:p w14:paraId="53511C6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BE51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58</w:t>
            </w:r>
          </w:p>
        </w:tc>
        <w:tc>
          <w:tcPr>
            <w:tcW w:w="4110" w:type="dxa"/>
            <w:shd w:val="clear" w:color="auto" w:fill="auto"/>
          </w:tcPr>
          <w:p w14:paraId="6851D590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267AE675" w14:textId="2620F26F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53E7D49E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4A17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19 463.00 zł</w:t>
            </w:r>
          </w:p>
        </w:tc>
      </w:tr>
      <w:tr w:rsidR="001B5D04" w:rsidRPr="00B91002" w14:paraId="324507C5" w14:textId="77777777" w:rsidTr="000D0CD4">
        <w:tc>
          <w:tcPr>
            <w:tcW w:w="993" w:type="dxa"/>
            <w:shd w:val="clear" w:color="auto" w:fill="auto"/>
            <w:vAlign w:val="center"/>
          </w:tcPr>
          <w:p w14:paraId="21B5C25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EE87E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60</w:t>
            </w:r>
          </w:p>
        </w:tc>
        <w:tc>
          <w:tcPr>
            <w:tcW w:w="4110" w:type="dxa"/>
            <w:shd w:val="clear" w:color="auto" w:fill="auto"/>
          </w:tcPr>
          <w:p w14:paraId="5DDFCCFB" w14:textId="77777777" w:rsidR="001B5D04" w:rsidRPr="00B91002" w:rsidRDefault="001B5D04" w:rsidP="000D0CD4">
            <w:pPr>
              <w:spacing w:before="80"/>
            </w:pPr>
            <w:r w:rsidRPr="00B91002">
              <w:t>Urtica Sp. z o.o.</w:t>
            </w:r>
          </w:p>
          <w:p w14:paraId="6DC797E4" w14:textId="590148DD" w:rsidR="001B5D04" w:rsidRPr="00B91002" w:rsidRDefault="00B91002" w:rsidP="000D0CD4">
            <w:r>
              <w:t xml:space="preserve">ul. </w:t>
            </w:r>
            <w:r w:rsidR="001B5D04" w:rsidRPr="00B91002">
              <w:t>Krzemieniecka</w:t>
            </w:r>
            <w:r w:rsidR="001B5D04" w:rsidRPr="00B91002">
              <w:t xml:space="preserve"> </w:t>
            </w:r>
            <w:r w:rsidR="001B5D04" w:rsidRPr="00B91002">
              <w:t>120</w:t>
            </w:r>
            <w:r w:rsidR="001B5D04" w:rsidRPr="00B91002">
              <w:t xml:space="preserve"> </w:t>
            </w:r>
          </w:p>
          <w:p w14:paraId="1D1AF673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54-640</w:t>
            </w:r>
            <w:r w:rsidRPr="00B91002">
              <w:t xml:space="preserve"> </w:t>
            </w:r>
            <w:r w:rsidRPr="00B910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6D4D8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171 120.60 zł</w:t>
            </w:r>
          </w:p>
        </w:tc>
      </w:tr>
      <w:tr w:rsidR="001B5D04" w:rsidRPr="00B91002" w14:paraId="52909D46" w14:textId="77777777" w:rsidTr="000D0CD4">
        <w:tc>
          <w:tcPr>
            <w:tcW w:w="993" w:type="dxa"/>
            <w:shd w:val="clear" w:color="auto" w:fill="auto"/>
            <w:vAlign w:val="center"/>
          </w:tcPr>
          <w:p w14:paraId="1D47D97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6EC6A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24</w:t>
            </w:r>
          </w:p>
        </w:tc>
        <w:tc>
          <w:tcPr>
            <w:tcW w:w="4110" w:type="dxa"/>
            <w:shd w:val="clear" w:color="auto" w:fill="auto"/>
          </w:tcPr>
          <w:p w14:paraId="7CC8E53D" w14:textId="77777777" w:rsidR="001B5D04" w:rsidRPr="00B91002" w:rsidRDefault="001B5D04" w:rsidP="000D0CD4">
            <w:pPr>
              <w:spacing w:before="80"/>
            </w:pPr>
            <w:r w:rsidRPr="00B91002">
              <w:t>Lek S.A.</w:t>
            </w:r>
          </w:p>
          <w:p w14:paraId="420F41CE" w14:textId="21553D80" w:rsidR="001B5D04" w:rsidRPr="00B91002" w:rsidRDefault="00B91002" w:rsidP="000D0CD4">
            <w:r>
              <w:t xml:space="preserve">ul. </w:t>
            </w:r>
            <w:r w:rsidR="001B5D04" w:rsidRPr="00B91002">
              <w:t>Podlipie</w:t>
            </w:r>
            <w:r w:rsidR="001B5D04" w:rsidRPr="00B91002">
              <w:t xml:space="preserve"> </w:t>
            </w:r>
            <w:r w:rsidR="001B5D04" w:rsidRPr="00B91002">
              <w:t>16</w:t>
            </w:r>
            <w:r w:rsidR="001B5D04" w:rsidRPr="00B91002">
              <w:t xml:space="preserve"> </w:t>
            </w:r>
          </w:p>
          <w:p w14:paraId="5E5C645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95-010</w:t>
            </w:r>
            <w:r w:rsidRPr="00B91002">
              <w:t xml:space="preserve"> </w:t>
            </w:r>
            <w:r w:rsidRPr="00B9100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3062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25 556.47 zł</w:t>
            </w:r>
          </w:p>
        </w:tc>
      </w:tr>
      <w:tr w:rsidR="001B5D04" w:rsidRPr="00B91002" w14:paraId="7D8A8654" w14:textId="77777777" w:rsidTr="000D0CD4">
        <w:tc>
          <w:tcPr>
            <w:tcW w:w="993" w:type="dxa"/>
            <w:shd w:val="clear" w:color="auto" w:fill="auto"/>
            <w:vAlign w:val="center"/>
          </w:tcPr>
          <w:p w14:paraId="10EE77B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3C04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39</w:t>
            </w:r>
          </w:p>
        </w:tc>
        <w:tc>
          <w:tcPr>
            <w:tcW w:w="4110" w:type="dxa"/>
            <w:shd w:val="clear" w:color="auto" w:fill="auto"/>
          </w:tcPr>
          <w:p w14:paraId="1EA38BD4" w14:textId="77777777" w:rsidR="001B5D04" w:rsidRPr="00B91002" w:rsidRDefault="001B5D04" w:rsidP="000D0CD4">
            <w:pPr>
              <w:spacing w:before="80"/>
            </w:pPr>
            <w:r w:rsidRPr="00B91002">
              <w:t>Lek S.A.</w:t>
            </w:r>
          </w:p>
          <w:p w14:paraId="0338146B" w14:textId="5E250A99" w:rsidR="001B5D04" w:rsidRPr="00B91002" w:rsidRDefault="00B91002" w:rsidP="000D0CD4">
            <w:r>
              <w:t xml:space="preserve">ul. </w:t>
            </w:r>
            <w:r w:rsidR="001B5D04" w:rsidRPr="00B91002">
              <w:t>Podlipie</w:t>
            </w:r>
            <w:r w:rsidR="001B5D04" w:rsidRPr="00B91002">
              <w:t xml:space="preserve"> </w:t>
            </w:r>
            <w:r w:rsidR="001B5D04" w:rsidRPr="00B91002">
              <w:t>16</w:t>
            </w:r>
            <w:r w:rsidR="001B5D04" w:rsidRPr="00B91002">
              <w:t xml:space="preserve"> </w:t>
            </w:r>
          </w:p>
          <w:p w14:paraId="1973FC87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95-010</w:t>
            </w:r>
            <w:r w:rsidRPr="00B91002">
              <w:t xml:space="preserve"> </w:t>
            </w:r>
            <w:r w:rsidRPr="00B9100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B8E9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2 879.39 zł</w:t>
            </w:r>
          </w:p>
        </w:tc>
      </w:tr>
      <w:tr w:rsidR="001B5D04" w:rsidRPr="00B91002" w14:paraId="60D6450A" w14:textId="77777777" w:rsidTr="000D0CD4">
        <w:tc>
          <w:tcPr>
            <w:tcW w:w="993" w:type="dxa"/>
            <w:shd w:val="clear" w:color="auto" w:fill="auto"/>
            <w:vAlign w:val="center"/>
          </w:tcPr>
          <w:p w14:paraId="4650434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27AF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54</w:t>
            </w:r>
          </w:p>
        </w:tc>
        <w:tc>
          <w:tcPr>
            <w:tcW w:w="4110" w:type="dxa"/>
            <w:shd w:val="clear" w:color="auto" w:fill="auto"/>
          </w:tcPr>
          <w:p w14:paraId="7BA47D6B" w14:textId="77777777" w:rsidR="001B5D04" w:rsidRPr="00B91002" w:rsidRDefault="001B5D04" w:rsidP="000D0CD4">
            <w:pPr>
              <w:spacing w:before="80"/>
            </w:pPr>
            <w:r w:rsidRPr="00B91002">
              <w:t>GSK Services Sp. z.o.o.</w:t>
            </w:r>
          </w:p>
          <w:p w14:paraId="706C5F57" w14:textId="4E148B23" w:rsidR="001B5D04" w:rsidRPr="00B91002" w:rsidRDefault="00B91002" w:rsidP="000D0CD4">
            <w:r>
              <w:t xml:space="preserve">ul. </w:t>
            </w:r>
            <w:r w:rsidR="001B5D04" w:rsidRPr="00B91002">
              <w:t>Grunwaldzka</w:t>
            </w:r>
            <w:r w:rsidR="001B5D04" w:rsidRPr="00B91002">
              <w:t xml:space="preserve"> </w:t>
            </w:r>
            <w:r w:rsidR="001B5D04" w:rsidRPr="00B91002">
              <w:t>189</w:t>
            </w:r>
            <w:r w:rsidR="001B5D04" w:rsidRPr="00B91002">
              <w:t xml:space="preserve"> </w:t>
            </w:r>
          </w:p>
          <w:p w14:paraId="089274F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60-322</w:t>
            </w:r>
            <w:r w:rsidRPr="00B91002">
              <w:t xml:space="preserve"> </w:t>
            </w:r>
            <w:r w:rsidRPr="00B9100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E9C1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725 551.34 zł</w:t>
            </w:r>
          </w:p>
        </w:tc>
      </w:tr>
      <w:tr w:rsidR="001B5D04" w:rsidRPr="00B91002" w14:paraId="2DC1E45E" w14:textId="77777777" w:rsidTr="000D0CD4">
        <w:tc>
          <w:tcPr>
            <w:tcW w:w="993" w:type="dxa"/>
            <w:shd w:val="clear" w:color="auto" w:fill="auto"/>
            <w:vAlign w:val="center"/>
          </w:tcPr>
          <w:p w14:paraId="17237D0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81558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</w:t>
            </w:r>
          </w:p>
        </w:tc>
        <w:tc>
          <w:tcPr>
            <w:tcW w:w="4110" w:type="dxa"/>
            <w:shd w:val="clear" w:color="auto" w:fill="auto"/>
          </w:tcPr>
          <w:p w14:paraId="47BC0FC3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14B58A41" w14:textId="052AABB7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13858DFF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A533D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109 648.25 zł</w:t>
            </w:r>
          </w:p>
        </w:tc>
      </w:tr>
      <w:tr w:rsidR="001B5D04" w:rsidRPr="00B91002" w14:paraId="360BACFA" w14:textId="77777777" w:rsidTr="000D0CD4">
        <w:tc>
          <w:tcPr>
            <w:tcW w:w="993" w:type="dxa"/>
            <w:shd w:val="clear" w:color="auto" w:fill="auto"/>
            <w:vAlign w:val="center"/>
          </w:tcPr>
          <w:p w14:paraId="0262C54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36706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22</w:t>
            </w:r>
          </w:p>
        </w:tc>
        <w:tc>
          <w:tcPr>
            <w:tcW w:w="4110" w:type="dxa"/>
            <w:shd w:val="clear" w:color="auto" w:fill="auto"/>
          </w:tcPr>
          <w:p w14:paraId="1D823FAA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28D121FE" w14:textId="510A3178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7A11E0D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EAA01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35 000.53 zł</w:t>
            </w:r>
          </w:p>
        </w:tc>
      </w:tr>
      <w:tr w:rsidR="001B5D04" w:rsidRPr="00B91002" w14:paraId="7BB85F0F" w14:textId="77777777" w:rsidTr="000D0CD4">
        <w:tc>
          <w:tcPr>
            <w:tcW w:w="993" w:type="dxa"/>
            <w:shd w:val="clear" w:color="auto" w:fill="auto"/>
            <w:vAlign w:val="center"/>
          </w:tcPr>
          <w:p w14:paraId="78F7D5D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D4D12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</w:t>
            </w:r>
          </w:p>
        </w:tc>
        <w:tc>
          <w:tcPr>
            <w:tcW w:w="4110" w:type="dxa"/>
            <w:shd w:val="clear" w:color="auto" w:fill="auto"/>
          </w:tcPr>
          <w:p w14:paraId="3D68E331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7BE0ABB5" w14:textId="0F18A5F5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752847F2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5CFF3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24 390.55 zł</w:t>
            </w:r>
          </w:p>
        </w:tc>
      </w:tr>
      <w:tr w:rsidR="001B5D04" w:rsidRPr="00B91002" w14:paraId="0B4F5343" w14:textId="77777777" w:rsidTr="000D0CD4">
        <w:tc>
          <w:tcPr>
            <w:tcW w:w="993" w:type="dxa"/>
            <w:shd w:val="clear" w:color="auto" w:fill="auto"/>
            <w:vAlign w:val="center"/>
          </w:tcPr>
          <w:p w14:paraId="6B23C07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BF63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36</w:t>
            </w:r>
          </w:p>
        </w:tc>
        <w:tc>
          <w:tcPr>
            <w:tcW w:w="4110" w:type="dxa"/>
            <w:shd w:val="clear" w:color="auto" w:fill="auto"/>
          </w:tcPr>
          <w:p w14:paraId="5B426DFB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1E821EA3" w14:textId="3FA367EB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00DE0EA3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E4384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160 947.94 zł</w:t>
            </w:r>
          </w:p>
        </w:tc>
      </w:tr>
      <w:tr w:rsidR="001B5D04" w:rsidRPr="00B91002" w14:paraId="1B86E1DE" w14:textId="77777777" w:rsidTr="000D0CD4">
        <w:tc>
          <w:tcPr>
            <w:tcW w:w="993" w:type="dxa"/>
            <w:shd w:val="clear" w:color="auto" w:fill="auto"/>
            <w:vAlign w:val="center"/>
          </w:tcPr>
          <w:p w14:paraId="7D39E60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39F58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38</w:t>
            </w:r>
          </w:p>
        </w:tc>
        <w:tc>
          <w:tcPr>
            <w:tcW w:w="4110" w:type="dxa"/>
            <w:shd w:val="clear" w:color="auto" w:fill="auto"/>
          </w:tcPr>
          <w:p w14:paraId="178D2060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1C1FBEAC" w14:textId="7AD679E2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08E27E0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9156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14 423.93 zł</w:t>
            </w:r>
          </w:p>
        </w:tc>
      </w:tr>
      <w:tr w:rsidR="001B5D04" w:rsidRPr="00B91002" w14:paraId="1584DB97" w14:textId="77777777" w:rsidTr="000D0CD4">
        <w:tc>
          <w:tcPr>
            <w:tcW w:w="993" w:type="dxa"/>
            <w:shd w:val="clear" w:color="auto" w:fill="auto"/>
            <w:vAlign w:val="center"/>
          </w:tcPr>
          <w:p w14:paraId="2093C63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7C0C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39</w:t>
            </w:r>
          </w:p>
        </w:tc>
        <w:tc>
          <w:tcPr>
            <w:tcW w:w="4110" w:type="dxa"/>
            <w:shd w:val="clear" w:color="auto" w:fill="auto"/>
          </w:tcPr>
          <w:p w14:paraId="701CB211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17E83375" w14:textId="110ED94D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420ADDF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F1BA4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6 944.59 zł</w:t>
            </w:r>
          </w:p>
        </w:tc>
      </w:tr>
      <w:tr w:rsidR="001B5D04" w:rsidRPr="00B91002" w14:paraId="2C8B8646" w14:textId="77777777" w:rsidTr="000D0CD4">
        <w:tc>
          <w:tcPr>
            <w:tcW w:w="993" w:type="dxa"/>
            <w:shd w:val="clear" w:color="auto" w:fill="auto"/>
            <w:vAlign w:val="center"/>
          </w:tcPr>
          <w:p w14:paraId="24E8EB8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9F577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43</w:t>
            </w:r>
          </w:p>
        </w:tc>
        <w:tc>
          <w:tcPr>
            <w:tcW w:w="4110" w:type="dxa"/>
            <w:shd w:val="clear" w:color="auto" w:fill="auto"/>
          </w:tcPr>
          <w:p w14:paraId="79EAE1B1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42E13A5D" w14:textId="01B31EBE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5588CD63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C335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255.65 zł</w:t>
            </w:r>
          </w:p>
        </w:tc>
      </w:tr>
      <w:tr w:rsidR="001B5D04" w:rsidRPr="00B91002" w14:paraId="67701E3C" w14:textId="77777777" w:rsidTr="000D0CD4">
        <w:tc>
          <w:tcPr>
            <w:tcW w:w="993" w:type="dxa"/>
            <w:shd w:val="clear" w:color="auto" w:fill="auto"/>
            <w:vAlign w:val="center"/>
          </w:tcPr>
          <w:p w14:paraId="7FAAFF4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10041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47</w:t>
            </w:r>
          </w:p>
        </w:tc>
        <w:tc>
          <w:tcPr>
            <w:tcW w:w="4110" w:type="dxa"/>
            <w:shd w:val="clear" w:color="auto" w:fill="auto"/>
          </w:tcPr>
          <w:p w14:paraId="277989F3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7CADED77" w14:textId="4FAF023D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377BE54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1839D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208 391.71 zł</w:t>
            </w:r>
          </w:p>
        </w:tc>
      </w:tr>
      <w:tr w:rsidR="001B5D04" w:rsidRPr="00B91002" w14:paraId="294894F9" w14:textId="77777777" w:rsidTr="000D0CD4">
        <w:tc>
          <w:tcPr>
            <w:tcW w:w="993" w:type="dxa"/>
            <w:shd w:val="clear" w:color="auto" w:fill="auto"/>
            <w:vAlign w:val="center"/>
          </w:tcPr>
          <w:p w14:paraId="5344CCE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764D8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48</w:t>
            </w:r>
          </w:p>
        </w:tc>
        <w:tc>
          <w:tcPr>
            <w:tcW w:w="4110" w:type="dxa"/>
            <w:shd w:val="clear" w:color="auto" w:fill="auto"/>
          </w:tcPr>
          <w:p w14:paraId="02882A8E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3CD53126" w14:textId="07F5C63E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59CB550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AA0D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4 007.21 zł</w:t>
            </w:r>
          </w:p>
        </w:tc>
      </w:tr>
      <w:tr w:rsidR="001B5D04" w:rsidRPr="00B91002" w14:paraId="4915B23A" w14:textId="77777777" w:rsidTr="000D0CD4">
        <w:tc>
          <w:tcPr>
            <w:tcW w:w="993" w:type="dxa"/>
            <w:shd w:val="clear" w:color="auto" w:fill="auto"/>
            <w:vAlign w:val="center"/>
          </w:tcPr>
          <w:p w14:paraId="6087D18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7DDCF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49</w:t>
            </w:r>
          </w:p>
        </w:tc>
        <w:tc>
          <w:tcPr>
            <w:tcW w:w="4110" w:type="dxa"/>
            <w:shd w:val="clear" w:color="auto" w:fill="auto"/>
          </w:tcPr>
          <w:p w14:paraId="5891EC88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712BF538" w14:textId="7AC2E81A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3E6B610D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7055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110 396.76 zł</w:t>
            </w:r>
          </w:p>
        </w:tc>
      </w:tr>
      <w:tr w:rsidR="001B5D04" w:rsidRPr="00B91002" w14:paraId="4FB7034F" w14:textId="77777777" w:rsidTr="000D0CD4">
        <w:tc>
          <w:tcPr>
            <w:tcW w:w="993" w:type="dxa"/>
            <w:shd w:val="clear" w:color="auto" w:fill="auto"/>
            <w:vAlign w:val="center"/>
          </w:tcPr>
          <w:p w14:paraId="6063350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7600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53</w:t>
            </w:r>
          </w:p>
        </w:tc>
        <w:tc>
          <w:tcPr>
            <w:tcW w:w="4110" w:type="dxa"/>
            <w:shd w:val="clear" w:color="auto" w:fill="auto"/>
          </w:tcPr>
          <w:p w14:paraId="252CF099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4816EC8E" w14:textId="224F1466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327DEEA9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9928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99 438.07 zł</w:t>
            </w:r>
          </w:p>
        </w:tc>
      </w:tr>
      <w:tr w:rsidR="001B5D04" w:rsidRPr="00B91002" w14:paraId="22F4E052" w14:textId="77777777" w:rsidTr="000D0CD4">
        <w:tc>
          <w:tcPr>
            <w:tcW w:w="993" w:type="dxa"/>
            <w:shd w:val="clear" w:color="auto" w:fill="auto"/>
            <w:vAlign w:val="center"/>
          </w:tcPr>
          <w:p w14:paraId="3B06C55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CE6E8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58</w:t>
            </w:r>
          </w:p>
        </w:tc>
        <w:tc>
          <w:tcPr>
            <w:tcW w:w="4110" w:type="dxa"/>
            <w:shd w:val="clear" w:color="auto" w:fill="auto"/>
          </w:tcPr>
          <w:p w14:paraId="43741B65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584BDB6A" w14:textId="4ECE56B5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712D56A9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62737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18 617.33 zł</w:t>
            </w:r>
          </w:p>
        </w:tc>
      </w:tr>
      <w:tr w:rsidR="001B5D04" w:rsidRPr="00B91002" w14:paraId="5355FFFF" w14:textId="77777777" w:rsidTr="000D0CD4">
        <w:tc>
          <w:tcPr>
            <w:tcW w:w="993" w:type="dxa"/>
            <w:shd w:val="clear" w:color="auto" w:fill="auto"/>
            <w:vAlign w:val="center"/>
          </w:tcPr>
          <w:p w14:paraId="274E6AE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67F3D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60</w:t>
            </w:r>
          </w:p>
        </w:tc>
        <w:tc>
          <w:tcPr>
            <w:tcW w:w="4110" w:type="dxa"/>
            <w:shd w:val="clear" w:color="auto" w:fill="auto"/>
          </w:tcPr>
          <w:p w14:paraId="5D02435D" w14:textId="77777777" w:rsidR="001B5D04" w:rsidRPr="00B91002" w:rsidRDefault="001B5D04" w:rsidP="000D0CD4">
            <w:pPr>
              <w:spacing w:before="80"/>
            </w:pPr>
            <w:r w:rsidRPr="00B91002">
              <w:t>Farmacol Logistyka Sp. z o.o.</w:t>
            </w:r>
          </w:p>
          <w:p w14:paraId="3ADF32D5" w14:textId="5CE14CCC" w:rsidR="001B5D04" w:rsidRPr="00B91002" w:rsidRDefault="00B91002" w:rsidP="000D0CD4">
            <w:r>
              <w:t xml:space="preserve">ul. </w:t>
            </w:r>
            <w:r w:rsidR="001B5D04" w:rsidRPr="00B91002">
              <w:t>Szopienicka</w:t>
            </w:r>
            <w:r w:rsidR="001B5D04" w:rsidRPr="00B91002">
              <w:t xml:space="preserve"> </w:t>
            </w:r>
            <w:r w:rsidR="001B5D04" w:rsidRPr="00B91002">
              <w:t>77</w:t>
            </w:r>
            <w:r w:rsidR="001B5D04" w:rsidRPr="00B91002">
              <w:t xml:space="preserve"> </w:t>
            </w:r>
          </w:p>
          <w:p w14:paraId="1FADEC5F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40-431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1CDE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163 169.64 zł</w:t>
            </w:r>
          </w:p>
        </w:tc>
      </w:tr>
      <w:tr w:rsidR="001B5D04" w:rsidRPr="00B91002" w14:paraId="3DF1C91C" w14:textId="77777777" w:rsidTr="000D0CD4">
        <w:tc>
          <w:tcPr>
            <w:tcW w:w="993" w:type="dxa"/>
            <w:shd w:val="clear" w:color="auto" w:fill="auto"/>
            <w:vAlign w:val="center"/>
          </w:tcPr>
          <w:p w14:paraId="254AC01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70B4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</w:t>
            </w:r>
          </w:p>
        </w:tc>
        <w:tc>
          <w:tcPr>
            <w:tcW w:w="4110" w:type="dxa"/>
            <w:shd w:val="clear" w:color="auto" w:fill="auto"/>
          </w:tcPr>
          <w:p w14:paraId="6C38074B" w14:textId="31A6BAF4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3C7CAF0C" w14:textId="62F37A46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1654414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99D3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11 779.08 zł</w:t>
            </w:r>
          </w:p>
        </w:tc>
      </w:tr>
      <w:tr w:rsidR="001B5D04" w:rsidRPr="00B91002" w14:paraId="7500A54A" w14:textId="77777777" w:rsidTr="000D0CD4">
        <w:tc>
          <w:tcPr>
            <w:tcW w:w="993" w:type="dxa"/>
            <w:shd w:val="clear" w:color="auto" w:fill="auto"/>
            <w:vAlign w:val="center"/>
          </w:tcPr>
          <w:p w14:paraId="7FBD077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D5623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4110" w:type="dxa"/>
            <w:shd w:val="clear" w:color="auto" w:fill="auto"/>
          </w:tcPr>
          <w:p w14:paraId="42249731" w14:textId="290C033F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10C8FEC8" w14:textId="4CE561CD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09E2F92E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7E07D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49 006.81 zł</w:t>
            </w:r>
          </w:p>
        </w:tc>
      </w:tr>
      <w:tr w:rsidR="001B5D04" w:rsidRPr="00B91002" w14:paraId="050C43F3" w14:textId="77777777" w:rsidTr="000D0CD4">
        <w:tc>
          <w:tcPr>
            <w:tcW w:w="993" w:type="dxa"/>
            <w:shd w:val="clear" w:color="auto" w:fill="auto"/>
            <w:vAlign w:val="center"/>
          </w:tcPr>
          <w:p w14:paraId="34D1F95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6BF4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13</w:t>
            </w:r>
          </w:p>
        </w:tc>
        <w:tc>
          <w:tcPr>
            <w:tcW w:w="4110" w:type="dxa"/>
            <w:shd w:val="clear" w:color="auto" w:fill="auto"/>
          </w:tcPr>
          <w:p w14:paraId="78F5676D" w14:textId="092103CF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798DB003" w14:textId="529BC46F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4BA66730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17F4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6 105.83 zł</w:t>
            </w:r>
          </w:p>
        </w:tc>
      </w:tr>
      <w:tr w:rsidR="001B5D04" w:rsidRPr="00B91002" w14:paraId="39CCC6D1" w14:textId="77777777" w:rsidTr="000D0CD4">
        <w:tc>
          <w:tcPr>
            <w:tcW w:w="993" w:type="dxa"/>
            <w:shd w:val="clear" w:color="auto" w:fill="auto"/>
            <w:vAlign w:val="center"/>
          </w:tcPr>
          <w:p w14:paraId="4297788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F69B5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22</w:t>
            </w:r>
          </w:p>
        </w:tc>
        <w:tc>
          <w:tcPr>
            <w:tcW w:w="4110" w:type="dxa"/>
            <w:shd w:val="clear" w:color="auto" w:fill="auto"/>
          </w:tcPr>
          <w:p w14:paraId="5AB163F1" w14:textId="704E491B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6253F582" w14:textId="06577391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49FE57B7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7D90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35 821.44 zł</w:t>
            </w:r>
          </w:p>
        </w:tc>
      </w:tr>
      <w:tr w:rsidR="001B5D04" w:rsidRPr="00B91002" w14:paraId="7667DCCD" w14:textId="77777777" w:rsidTr="000D0CD4">
        <w:tc>
          <w:tcPr>
            <w:tcW w:w="993" w:type="dxa"/>
            <w:shd w:val="clear" w:color="auto" w:fill="auto"/>
            <w:vAlign w:val="center"/>
          </w:tcPr>
          <w:p w14:paraId="7FF4166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0BEBB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43</w:t>
            </w:r>
          </w:p>
        </w:tc>
        <w:tc>
          <w:tcPr>
            <w:tcW w:w="4110" w:type="dxa"/>
            <w:shd w:val="clear" w:color="auto" w:fill="auto"/>
          </w:tcPr>
          <w:p w14:paraId="2E5DDEC3" w14:textId="4CB7E79D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</w:t>
            </w:r>
            <w:r w:rsidR="00B91002">
              <w:t>.</w:t>
            </w:r>
            <w:r w:rsidRPr="00B91002">
              <w:t>o.</w:t>
            </w:r>
          </w:p>
          <w:p w14:paraId="6237A32C" w14:textId="463D4129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0B7BC20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CE4CD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254.88 zł</w:t>
            </w:r>
          </w:p>
        </w:tc>
      </w:tr>
      <w:tr w:rsidR="001B5D04" w:rsidRPr="00B91002" w14:paraId="208A6B71" w14:textId="77777777" w:rsidTr="000D0CD4">
        <w:tc>
          <w:tcPr>
            <w:tcW w:w="993" w:type="dxa"/>
            <w:shd w:val="clear" w:color="auto" w:fill="auto"/>
            <w:vAlign w:val="center"/>
          </w:tcPr>
          <w:p w14:paraId="098EA3D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0B3F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48</w:t>
            </w:r>
          </w:p>
        </w:tc>
        <w:tc>
          <w:tcPr>
            <w:tcW w:w="4110" w:type="dxa"/>
            <w:shd w:val="clear" w:color="auto" w:fill="auto"/>
          </w:tcPr>
          <w:p w14:paraId="277404E9" w14:textId="1FC45963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28ED28C0" w14:textId="4AA5E9FB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2D4119E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A953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5 494.09 zł</w:t>
            </w:r>
          </w:p>
        </w:tc>
      </w:tr>
      <w:tr w:rsidR="001B5D04" w:rsidRPr="00B91002" w14:paraId="5B60366D" w14:textId="77777777" w:rsidTr="000D0CD4">
        <w:tc>
          <w:tcPr>
            <w:tcW w:w="993" w:type="dxa"/>
            <w:shd w:val="clear" w:color="auto" w:fill="auto"/>
            <w:vAlign w:val="center"/>
          </w:tcPr>
          <w:p w14:paraId="7948A47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96D7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49</w:t>
            </w:r>
          </w:p>
        </w:tc>
        <w:tc>
          <w:tcPr>
            <w:tcW w:w="4110" w:type="dxa"/>
            <w:shd w:val="clear" w:color="auto" w:fill="auto"/>
          </w:tcPr>
          <w:p w14:paraId="1A48ABEC" w14:textId="68F453C2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70F839CC" w14:textId="003E1B0A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7DCE48B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9376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105 287.04 zł</w:t>
            </w:r>
          </w:p>
        </w:tc>
      </w:tr>
      <w:tr w:rsidR="001B5D04" w:rsidRPr="00B91002" w14:paraId="12CD0C73" w14:textId="77777777" w:rsidTr="000D0CD4">
        <w:tc>
          <w:tcPr>
            <w:tcW w:w="993" w:type="dxa"/>
            <w:shd w:val="clear" w:color="auto" w:fill="auto"/>
            <w:vAlign w:val="center"/>
          </w:tcPr>
          <w:p w14:paraId="1514C7B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3F9D3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58</w:t>
            </w:r>
          </w:p>
        </w:tc>
        <w:tc>
          <w:tcPr>
            <w:tcW w:w="4110" w:type="dxa"/>
            <w:shd w:val="clear" w:color="auto" w:fill="auto"/>
          </w:tcPr>
          <w:p w14:paraId="787E1A1E" w14:textId="37981F36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18BCEF61" w14:textId="61F23774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23382718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4088C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19 045.04 zł</w:t>
            </w:r>
          </w:p>
        </w:tc>
      </w:tr>
      <w:tr w:rsidR="001B5D04" w:rsidRPr="00B91002" w14:paraId="19697DC4" w14:textId="77777777" w:rsidTr="000D0CD4">
        <w:tc>
          <w:tcPr>
            <w:tcW w:w="993" w:type="dxa"/>
            <w:shd w:val="clear" w:color="auto" w:fill="auto"/>
            <w:vAlign w:val="center"/>
          </w:tcPr>
          <w:p w14:paraId="5F63417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23F3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59</w:t>
            </w:r>
          </w:p>
        </w:tc>
        <w:tc>
          <w:tcPr>
            <w:tcW w:w="4110" w:type="dxa"/>
            <w:shd w:val="clear" w:color="auto" w:fill="auto"/>
          </w:tcPr>
          <w:p w14:paraId="05D0703C" w14:textId="3505A95D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286E7175" w14:textId="353F31FF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3003702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F2F33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19 008.00 zł</w:t>
            </w:r>
          </w:p>
        </w:tc>
      </w:tr>
      <w:tr w:rsidR="001B5D04" w:rsidRPr="00B91002" w14:paraId="00F03E66" w14:textId="77777777" w:rsidTr="000D0CD4">
        <w:tc>
          <w:tcPr>
            <w:tcW w:w="993" w:type="dxa"/>
            <w:shd w:val="clear" w:color="auto" w:fill="auto"/>
            <w:vAlign w:val="center"/>
          </w:tcPr>
          <w:p w14:paraId="7F0A9A8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7DE9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60</w:t>
            </w:r>
          </w:p>
        </w:tc>
        <w:tc>
          <w:tcPr>
            <w:tcW w:w="4110" w:type="dxa"/>
            <w:shd w:val="clear" w:color="auto" w:fill="auto"/>
          </w:tcPr>
          <w:p w14:paraId="78838997" w14:textId="159CE595" w:rsidR="001B5D04" w:rsidRPr="00B91002" w:rsidRDefault="001B5D04" w:rsidP="000D0CD4">
            <w:pPr>
              <w:spacing w:before="80"/>
            </w:pPr>
            <w:proofErr w:type="spellStart"/>
            <w:r w:rsidRPr="00B91002">
              <w:t>Tramco</w:t>
            </w:r>
            <w:proofErr w:type="spellEnd"/>
            <w:r w:rsidRPr="00B91002">
              <w:t xml:space="preserve"> Sp</w:t>
            </w:r>
            <w:r w:rsidR="00B91002">
              <w:t>.</w:t>
            </w:r>
            <w:r w:rsidRPr="00B91002">
              <w:t xml:space="preserve"> z o.o.</w:t>
            </w:r>
          </w:p>
          <w:p w14:paraId="69426947" w14:textId="3F203DDA" w:rsidR="001B5D04" w:rsidRPr="00B91002" w:rsidRDefault="001B5D04" w:rsidP="000D0CD4">
            <w:r w:rsidRPr="00B91002">
              <w:t>Wolskie, ul.</w:t>
            </w:r>
            <w:r w:rsidR="00B91002">
              <w:t xml:space="preserve"> </w:t>
            </w:r>
            <w:r w:rsidRPr="00B91002">
              <w:t>Wolska</w:t>
            </w:r>
            <w:r w:rsidRPr="00B91002">
              <w:t xml:space="preserve"> </w:t>
            </w:r>
            <w:r w:rsidRPr="00B91002">
              <w:t>14</w:t>
            </w:r>
            <w:r w:rsidRPr="00B91002">
              <w:t xml:space="preserve"> </w:t>
            </w:r>
          </w:p>
          <w:p w14:paraId="33CDB9B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05-860</w:t>
            </w:r>
            <w:r w:rsidRPr="00B91002">
              <w:t xml:space="preserve"> </w:t>
            </w:r>
            <w:r w:rsidRPr="00B9100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A4AB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167 508.00 zł</w:t>
            </w:r>
          </w:p>
        </w:tc>
      </w:tr>
      <w:tr w:rsidR="001B5D04" w:rsidRPr="00B91002" w14:paraId="787D0B8B" w14:textId="77777777" w:rsidTr="000D0CD4">
        <w:tc>
          <w:tcPr>
            <w:tcW w:w="993" w:type="dxa"/>
            <w:shd w:val="clear" w:color="auto" w:fill="auto"/>
            <w:vAlign w:val="center"/>
          </w:tcPr>
          <w:p w14:paraId="1B96774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B407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</w:t>
            </w:r>
          </w:p>
        </w:tc>
        <w:tc>
          <w:tcPr>
            <w:tcW w:w="4110" w:type="dxa"/>
            <w:shd w:val="clear" w:color="auto" w:fill="auto"/>
          </w:tcPr>
          <w:p w14:paraId="0B957190" w14:textId="541E8F7E" w:rsidR="001B5D04" w:rsidRPr="00B91002" w:rsidRDefault="00B91002" w:rsidP="000D0CD4">
            <w:pPr>
              <w:spacing w:before="80"/>
            </w:pPr>
            <w:r>
              <w:t>Centrala Farmaceutyczna „CEFARM” S.A.</w:t>
            </w:r>
          </w:p>
          <w:p w14:paraId="7F324619" w14:textId="6E85323A" w:rsidR="001B5D04" w:rsidRPr="00B91002" w:rsidRDefault="00B91002" w:rsidP="000D0CD4">
            <w:r>
              <w:t>ul. Jana Kazimierza</w:t>
            </w:r>
            <w:r w:rsidR="001B5D04" w:rsidRPr="00B91002">
              <w:t xml:space="preserve"> </w:t>
            </w:r>
            <w:r w:rsidR="001B5D04" w:rsidRPr="00B91002">
              <w:t>16</w:t>
            </w:r>
            <w:r w:rsidR="001B5D04" w:rsidRPr="00B91002">
              <w:t xml:space="preserve"> </w:t>
            </w:r>
          </w:p>
          <w:p w14:paraId="46B83467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01-248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F2F0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10 134.40 zł</w:t>
            </w:r>
          </w:p>
        </w:tc>
      </w:tr>
      <w:tr w:rsidR="001B5D04" w:rsidRPr="00B91002" w14:paraId="0924905C" w14:textId="77777777" w:rsidTr="000D0CD4">
        <w:tc>
          <w:tcPr>
            <w:tcW w:w="993" w:type="dxa"/>
            <w:shd w:val="clear" w:color="auto" w:fill="auto"/>
            <w:vAlign w:val="center"/>
          </w:tcPr>
          <w:p w14:paraId="7030BD1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D232D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</w:t>
            </w:r>
          </w:p>
        </w:tc>
        <w:tc>
          <w:tcPr>
            <w:tcW w:w="4110" w:type="dxa"/>
            <w:shd w:val="clear" w:color="auto" w:fill="auto"/>
          </w:tcPr>
          <w:p w14:paraId="64B1C8A4" w14:textId="77777777" w:rsidR="00B91002" w:rsidRPr="00B91002" w:rsidRDefault="00B91002" w:rsidP="00B91002">
            <w:pPr>
              <w:spacing w:before="80"/>
            </w:pPr>
            <w:r>
              <w:t>Centrala Farmaceutyczna „CEFARM” S.A.</w:t>
            </w:r>
          </w:p>
          <w:p w14:paraId="136B17D1" w14:textId="77777777" w:rsidR="00B91002" w:rsidRPr="00B91002" w:rsidRDefault="00B91002" w:rsidP="00B91002">
            <w:r>
              <w:t>ul. Jana Kazimierza</w:t>
            </w:r>
            <w:r w:rsidRPr="00B91002">
              <w:t xml:space="preserve"> 16 </w:t>
            </w:r>
          </w:p>
          <w:p w14:paraId="1512D17F" w14:textId="0E7D7768" w:rsidR="001B5D04" w:rsidRPr="00B91002" w:rsidRDefault="00B91002" w:rsidP="00B91002">
            <w:pPr>
              <w:spacing w:after="80"/>
              <w:jc w:val="both"/>
            </w:pPr>
            <w:r w:rsidRPr="00B9100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B9F8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24 415.72 zł</w:t>
            </w:r>
          </w:p>
        </w:tc>
      </w:tr>
      <w:tr w:rsidR="001B5D04" w:rsidRPr="00B91002" w14:paraId="33D94A08" w14:textId="77777777" w:rsidTr="000D0CD4">
        <w:tc>
          <w:tcPr>
            <w:tcW w:w="993" w:type="dxa"/>
            <w:shd w:val="clear" w:color="auto" w:fill="auto"/>
            <w:vAlign w:val="center"/>
          </w:tcPr>
          <w:p w14:paraId="5AC2CC5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27462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40</w:t>
            </w:r>
          </w:p>
        </w:tc>
        <w:tc>
          <w:tcPr>
            <w:tcW w:w="4110" w:type="dxa"/>
            <w:shd w:val="clear" w:color="auto" w:fill="auto"/>
          </w:tcPr>
          <w:p w14:paraId="74BB452D" w14:textId="77777777" w:rsidR="00B91002" w:rsidRPr="00B91002" w:rsidRDefault="00B91002" w:rsidP="00B91002">
            <w:pPr>
              <w:spacing w:before="80"/>
            </w:pPr>
            <w:r>
              <w:t>Centrala Farmaceutyczna „CEFARM” S.A.</w:t>
            </w:r>
          </w:p>
          <w:p w14:paraId="4F59C3DC" w14:textId="77777777" w:rsidR="00B91002" w:rsidRPr="00B91002" w:rsidRDefault="00B91002" w:rsidP="00B91002">
            <w:r>
              <w:t>ul. Jana Kazimierza</w:t>
            </w:r>
            <w:r w:rsidRPr="00B91002">
              <w:t xml:space="preserve"> 16 </w:t>
            </w:r>
          </w:p>
          <w:p w14:paraId="0B2DFCA2" w14:textId="41BBBA25" w:rsidR="001B5D04" w:rsidRPr="00B91002" w:rsidRDefault="00B91002" w:rsidP="00B91002">
            <w:pPr>
              <w:spacing w:after="80"/>
              <w:jc w:val="both"/>
            </w:pPr>
            <w:r w:rsidRPr="00B9100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18D5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95 056.61 zł</w:t>
            </w:r>
          </w:p>
        </w:tc>
      </w:tr>
      <w:tr w:rsidR="001B5D04" w:rsidRPr="00B91002" w14:paraId="6FE7803F" w14:textId="77777777" w:rsidTr="000D0CD4">
        <w:tc>
          <w:tcPr>
            <w:tcW w:w="993" w:type="dxa"/>
            <w:shd w:val="clear" w:color="auto" w:fill="auto"/>
            <w:vAlign w:val="center"/>
          </w:tcPr>
          <w:p w14:paraId="31F9EA8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A7EE4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46</w:t>
            </w:r>
          </w:p>
        </w:tc>
        <w:tc>
          <w:tcPr>
            <w:tcW w:w="4110" w:type="dxa"/>
            <w:shd w:val="clear" w:color="auto" w:fill="auto"/>
          </w:tcPr>
          <w:p w14:paraId="2610FB9D" w14:textId="77777777" w:rsidR="00B91002" w:rsidRPr="00B91002" w:rsidRDefault="00B91002" w:rsidP="00B91002">
            <w:pPr>
              <w:spacing w:before="80"/>
            </w:pPr>
            <w:r>
              <w:t>Centrala Farmaceutyczna „CEFARM” S.A.</w:t>
            </w:r>
          </w:p>
          <w:p w14:paraId="74918E73" w14:textId="77777777" w:rsidR="00B91002" w:rsidRPr="00B91002" w:rsidRDefault="00B91002" w:rsidP="00B91002">
            <w:r>
              <w:t>ul. Jana Kazimierza</w:t>
            </w:r>
            <w:r w:rsidRPr="00B91002">
              <w:t xml:space="preserve"> 16 </w:t>
            </w:r>
          </w:p>
          <w:p w14:paraId="289FF4F8" w14:textId="0F12B882" w:rsidR="001B5D04" w:rsidRPr="00B91002" w:rsidRDefault="00B91002" w:rsidP="00B91002">
            <w:pPr>
              <w:spacing w:after="80"/>
              <w:jc w:val="both"/>
            </w:pPr>
            <w:r w:rsidRPr="00B9100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859D1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105 819.37 zł</w:t>
            </w:r>
          </w:p>
        </w:tc>
      </w:tr>
      <w:tr w:rsidR="001B5D04" w:rsidRPr="00B91002" w14:paraId="778A4AEF" w14:textId="77777777" w:rsidTr="000D0CD4">
        <w:tc>
          <w:tcPr>
            <w:tcW w:w="993" w:type="dxa"/>
            <w:shd w:val="clear" w:color="auto" w:fill="auto"/>
            <w:vAlign w:val="center"/>
          </w:tcPr>
          <w:p w14:paraId="1F2FE06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BFCDD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64</w:t>
            </w:r>
          </w:p>
        </w:tc>
        <w:tc>
          <w:tcPr>
            <w:tcW w:w="4110" w:type="dxa"/>
            <w:shd w:val="clear" w:color="auto" w:fill="auto"/>
          </w:tcPr>
          <w:p w14:paraId="2C64F6FF" w14:textId="77777777" w:rsidR="00B91002" w:rsidRPr="00B91002" w:rsidRDefault="00B91002" w:rsidP="00B91002">
            <w:pPr>
              <w:spacing w:before="80"/>
            </w:pPr>
            <w:r>
              <w:t>Centrala Farmaceutyczna „CEFARM” S.A.</w:t>
            </w:r>
          </w:p>
          <w:p w14:paraId="38645274" w14:textId="77777777" w:rsidR="00B91002" w:rsidRPr="00B91002" w:rsidRDefault="00B91002" w:rsidP="00B91002">
            <w:r>
              <w:t>ul. Jana Kazimierza</w:t>
            </w:r>
            <w:r w:rsidRPr="00B91002">
              <w:t xml:space="preserve"> 16 </w:t>
            </w:r>
          </w:p>
          <w:p w14:paraId="70BCC843" w14:textId="7BBC005B" w:rsidR="001B5D04" w:rsidRPr="00B91002" w:rsidRDefault="00B91002" w:rsidP="00B91002">
            <w:pPr>
              <w:spacing w:after="80"/>
              <w:jc w:val="both"/>
            </w:pPr>
            <w:r w:rsidRPr="00B9100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5BA30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23 676.41 zł</w:t>
            </w:r>
          </w:p>
        </w:tc>
      </w:tr>
      <w:tr w:rsidR="001B5D04" w:rsidRPr="00B91002" w14:paraId="005D0B82" w14:textId="77777777" w:rsidTr="000D0CD4">
        <w:tc>
          <w:tcPr>
            <w:tcW w:w="993" w:type="dxa"/>
            <w:shd w:val="clear" w:color="auto" w:fill="auto"/>
            <w:vAlign w:val="center"/>
          </w:tcPr>
          <w:p w14:paraId="0F69BBA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50767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</w:t>
            </w:r>
          </w:p>
        </w:tc>
        <w:tc>
          <w:tcPr>
            <w:tcW w:w="4110" w:type="dxa"/>
            <w:shd w:val="clear" w:color="auto" w:fill="auto"/>
          </w:tcPr>
          <w:p w14:paraId="37DE998A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71B50DD5" w14:textId="0D475EB5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49E0A84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A3937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11 931.49 zł</w:t>
            </w:r>
          </w:p>
        </w:tc>
      </w:tr>
      <w:tr w:rsidR="001B5D04" w:rsidRPr="00B91002" w14:paraId="589D6AC7" w14:textId="77777777" w:rsidTr="000D0CD4">
        <w:tc>
          <w:tcPr>
            <w:tcW w:w="993" w:type="dxa"/>
            <w:shd w:val="clear" w:color="auto" w:fill="auto"/>
            <w:vAlign w:val="center"/>
          </w:tcPr>
          <w:p w14:paraId="0C8F347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BD86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</w:t>
            </w:r>
          </w:p>
        </w:tc>
        <w:tc>
          <w:tcPr>
            <w:tcW w:w="4110" w:type="dxa"/>
            <w:shd w:val="clear" w:color="auto" w:fill="auto"/>
          </w:tcPr>
          <w:p w14:paraId="490A9BBD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37057D99" w14:textId="0824910B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68B02B8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3995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112 323.78 zł</w:t>
            </w:r>
          </w:p>
        </w:tc>
      </w:tr>
      <w:tr w:rsidR="001B5D04" w:rsidRPr="00B91002" w14:paraId="3FBB2E82" w14:textId="77777777" w:rsidTr="000D0CD4">
        <w:tc>
          <w:tcPr>
            <w:tcW w:w="993" w:type="dxa"/>
            <w:shd w:val="clear" w:color="auto" w:fill="auto"/>
            <w:vAlign w:val="center"/>
          </w:tcPr>
          <w:p w14:paraId="2A16308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09BE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12</w:t>
            </w:r>
          </w:p>
        </w:tc>
        <w:tc>
          <w:tcPr>
            <w:tcW w:w="4110" w:type="dxa"/>
            <w:shd w:val="clear" w:color="auto" w:fill="auto"/>
          </w:tcPr>
          <w:p w14:paraId="1F791C13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436B8C2" w14:textId="7DDCFF80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425A9244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9FF7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50 587.08 zł</w:t>
            </w:r>
          </w:p>
        </w:tc>
      </w:tr>
      <w:tr w:rsidR="001B5D04" w:rsidRPr="00B91002" w14:paraId="1CB1BAA8" w14:textId="77777777" w:rsidTr="000D0CD4">
        <w:tc>
          <w:tcPr>
            <w:tcW w:w="993" w:type="dxa"/>
            <w:shd w:val="clear" w:color="auto" w:fill="auto"/>
            <w:vAlign w:val="center"/>
          </w:tcPr>
          <w:p w14:paraId="0AF411B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9315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13</w:t>
            </w:r>
          </w:p>
        </w:tc>
        <w:tc>
          <w:tcPr>
            <w:tcW w:w="4110" w:type="dxa"/>
            <w:shd w:val="clear" w:color="auto" w:fill="auto"/>
          </w:tcPr>
          <w:p w14:paraId="08C69A7F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46219CFA" w14:textId="2242CDA9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12900E6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85F26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6 109.30 zł</w:t>
            </w:r>
          </w:p>
        </w:tc>
      </w:tr>
      <w:tr w:rsidR="001B5D04" w:rsidRPr="00B91002" w14:paraId="467D2BA6" w14:textId="77777777" w:rsidTr="000D0CD4">
        <w:tc>
          <w:tcPr>
            <w:tcW w:w="993" w:type="dxa"/>
            <w:shd w:val="clear" w:color="auto" w:fill="auto"/>
            <w:vAlign w:val="center"/>
          </w:tcPr>
          <w:p w14:paraId="695272F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0F62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15</w:t>
            </w:r>
          </w:p>
        </w:tc>
        <w:tc>
          <w:tcPr>
            <w:tcW w:w="4110" w:type="dxa"/>
            <w:shd w:val="clear" w:color="auto" w:fill="auto"/>
          </w:tcPr>
          <w:p w14:paraId="74BEEA49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5B2EE95B" w14:textId="77D87F1E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31BB2532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EC08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1 697.10 zł</w:t>
            </w:r>
          </w:p>
        </w:tc>
      </w:tr>
      <w:tr w:rsidR="001B5D04" w:rsidRPr="00B91002" w14:paraId="4EDC570D" w14:textId="77777777" w:rsidTr="000D0CD4">
        <w:tc>
          <w:tcPr>
            <w:tcW w:w="993" w:type="dxa"/>
            <w:shd w:val="clear" w:color="auto" w:fill="auto"/>
            <w:vAlign w:val="center"/>
          </w:tcPr>
          <w:p w14:paraId="4B005E1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26699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</w:t>
            </w:r>
          </w:p>
        </w:tc>
        <w:tc>
          <w:tcPr>
            <w:tcW w:w="4110" w:type="dxa"/>
            <w:shd w:val="clear" w:color="auto" w:fill="auto"/>
          </w:tcPr>
          <w:p w14:paraId="24AD28B6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21FF8EB5" w14:textId="4791A0FA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64127F42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8E81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32 703.13 zł</w:t>
            </w:r>
          </w:p>
        </w:tc>
      </w:tr>
      <w:tr w:rsidR="001B5D04" w:rsidRPr="00B91002" w14:paraId="43704992" w14:textId="77777777" w:rsidTr="000D0CD4">
        <w:tc>
          <w:tcPr>
            <w:tcW w:w="993" w:type="dxa"/>
            <w:shd w:val="clear" w:color="auto" w:fill="auto"/>
            <w:vAlign w:val="center"/>
          </w:tcPr>
          <w:p w14:paraId="76047D5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A4B5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21</w:t>
            </w:r>
          </w:p>
        </w:tc>
        <w:tc>
          <w:tcPr>
            <w:tcW w:w="4110" w:type="dxa"/>
            <w:shd w:val="clear" w:color="auto" w:fill="auto"/>
          </w:tcPr>
          <w:p w14:paraId="2E398B32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709DCC49" w14:textId="38D9730F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70B30587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7F35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203 357.33 zł</w:t>
            </w:r>
          </w:p>
        </w:tc>
      </w:tr>
      <w:tr w:rsidR="001B5D04" w:rsidRPr="00B91002" w14:paraId="3DCC482A" w14:textId="77777777" w:rsidTr="000D0CD4">
        <w:tc>
          <w:tcPr>
            <w:tcW w:w="993" w:type="dxa"/>
            <w:shd w:val="clear" w:color="auto" w:fill="auto"/>
            <w:vAlign w:val="center"/>
          </w:tcPr>
          <w:p w14:paraId="45C3398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2176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22</w:t>
            </w:r>
          </w:p>
        </w:tc>
        <w:tc>
          <w:tcPr>
            <w:tcW w:w="4110" w:type="dxa"/>
            <w:shd w:val="clear" w:color="auto" w:fill="auto"/>
          </w:tcPr>
          <w:p w14:paraId="32C8A8D4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5701A1C2" w14:textId="091FD0EE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74A77A0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11D4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37 314.00 zł</w:t>
            </w:r>
          </w:p>
        </w:tc>
      </w:tr>
      <w:tr w:rsidR="001B5D04" w:rsidRPr="00B91002" w14:paraId="1E26A42B" w14:textId="77777777" w:rsidTr="000D0CD4">
        <w:tc>
          <w:tcPr>
            <w:tcW w:w="993" w:type="dxa"/>
            <w:shd w:val="clear" w:color="auto" w:fill="auto"/>
            <w:vAlign w:val="center"/>
          </w:tcPr>
          <w:p w14:paraId="60F94F4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62E60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</w:t>
            </w:r>
          </w:p>
        </w:tc>
        <w:tc>
          <w:tcPr>
            <w:tcW w:w="4110" w:type="dxa"/>
            <w:shd w:val="clear" w:color="auto" w:fill="auto"/>
          </w:tcPr>
          <w:p w14:paraId="081E8956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16875AF9" w14:textId="249F0312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61B9B4CF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A457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24 973.38 zł</w:t>
            </w:r>
          </w:p>
        </w:tc>
      </w:tr>
      <w:tr w:rsidR="001B5D04" w:rsidRPr="00B91002" w14:paraId="0B76173F" w14:textId="77777777" w:rsidTr="000D0CD4">
        <w:tc>
          <w:tcPr>
            <w:tcW w:w="993" w:type="dxa"/>
            <w:shd w:val="clear" w:color="auto" w:fill="auto"/>
            <w:vAlign w:val="center"/>
          </w:tcPr>
          <w:p w14:paraId="4B74CE3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8614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31</w:t>
            </w:r>
          </w:p>
        </w:tc>
        <w:tc>
          <w:tcPr>
            <w:tcW w:w="4110" w:type="dxa"/>
            <w:shd w:val="clear" w:color="auto" w:fill="auto"/>
          </w:tcPr>
          <w:p w14:paraId="5158FBAB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5DBBBA44" w14:textId="03457D65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05E5B92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FD60C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487.04 zł</w:t>
            </w:r>
          </w:p>
        </w:tc>
      </w:tr>
      <w:tr w:rsidR="001B5D04" w:rsidRPr="00B91002" w14:paraId="7B626A27" w14:textId="77777777" w:rsidTr="000D0CD4">
        <w:tc>
          <w:tcPr>
            <w:tcW w:w="993" w:type="dxa"/>
            <w:shd w:val="clear" w:color="auto" w:fill="auto"/>
            <w:vAlign w:val="center"/>
          </w:tcPr>
          <w:p w14:paraId="4C668FC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A6682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35</w:t>
            </w:r>
          </w:p>
        </w:tc>
        <w:tc>
          <w:tcPr>
            <w:tcW w:w="4110" w:type="dxa"/>
            <w:shd w:val="clear" w:color="auto" w:fill="auto"/>
          </w:tcPr>
          <w:p w14:paraId="2BF5CBF3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F9DFCD3" w14:textId="1BE8337B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3AF8F26F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9669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57 108.24 zł</w:t>
            </w:r>
          </w:p>
        </w:tc>
      </w:tr>
      <w:tr w:rsidR="001B5D04" w:rsidRPr="00B91002" w14:paraId="78C51A87" w14:textId="77777777" w:rsidTr="000D0CD4">
        <w:tc>
          <w:tcPr>
            <w:tcW w:w="993" w:type="dxa"/>
            <w:shd w:val="clear" w:color="auto" w:fill="auto"/>
            <w:vAlign w:val="center"/>
          </w:tcPr>
          <w:p w14:paraId="098F413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4EBB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36</w:t>
            </w:r>
          </w:p>
        </w:tc>
        <w:tc>
          <w:tcPr>
            <w:tcW w:w="4110" w:type="dxa"/>
            <w:shd w:val="clear" w:color="auto" w:fill="auto"/>
          </w:tcPr>
          <w:p w14:paraId="38938913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EFE5D38" w14:textId="360BBA79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4F4AF37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6B69C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148 142.39 zł</w:t>
            </w:r>
          </w:p>
        </w:tc>
      </w:tr>
      <w:tr w:rsidR="001B5D04" w:rsidRPr="00B91002" w14:paraId="0CE0F081" w14:textId="77777777" w:rsidTr="000D0CD4">
        <w:tc>
          <w:tcPr>
            <w:tcW w:w="993" w:type="dxa"/>
            <w:shd w:val="clear" w:color="auto" w:fill="auto"/>
            <w:vAlign w:val="center"/>
          </w:tcPr>
          <w:p w14:paraId="3C97B23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BD31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38</w:t>
            </w:r>
          </w:p>
        </w:tc>
        <w:tc>
          <w:tcPr>
            <w:tcW w:w="4110" w:type="dxa"/>
            <w:shd w:val="clear" w:color="auto" w:fill="auto"/>
          </w:tcPr>
          <w:p w14:paraId="4EFE42FE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B5CED1B" w14:textId="7AFD74B1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0700EEB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1B38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5 237.72 zł</w:t>
            </w:r>
          </w:p>
        </w:tc>
      </w:tr>
      <w:tr w:rsidR="001B5D04" w:rsidRPr="00B91002" w14:paraId="41DA6AAC" w14:textId="77777777" w:rsidTr="000D0CD4">
        <w:tc>
          <w:tcPr>
            <w:tcW w:w="993" w:type="dxa"/>
            <w:shd w:val="clear" w:color="auto" w:fill="auto"/>
            <w:vAlign w:val="center"/>
          </w:tcPr>
          <w:p w14:paraId="2C7729A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85CC9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39</w:t>
            </w:r>
          </w:p>
        </w:tc>
        <w:tc>
          <w:tcPr>
            <w:tcW w:w="4110" w:type="dxa"/>
            <w:shd w:val="clear" w:color="auto" w:fill="auto"/>
          </w:tcPr>
          <w:p w14:paraId="1207F19E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55CCE5A2" w14:textId="6872A81A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30924A4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3831C6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4 884.62 zł</w:t>
            </w:r>
          </w:p>
        </w:tc>
      </w:tr>
      <w:tr w:rsidR="001B5D04" w:rsidRPr="00B91002" w14:paraId="1BD76C16" w14:textId="77777777" w:rsidTr="000D0CD4">
        <w:tc>
          <w:tcPr>
            <w:tcW w:w="993" w:type="dxa"/>
            <w:shd w:val="clear" w:color="auto" w:fill="auto"/>
            <w:vAlign w:val="center"/>
          </w:tcPr>
          <w:p w14:paraId="733B182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9AD6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43</w:t>
            </w:r>
          </w:p>
        </w:tc>
        <w:tc>
          <w:tcPr>
            <w:tcW w:w="4110" w:type="dxa"/>
            <w:shd w:val="clear" w:color="auto" w:fill="auto"/>
          </w:tcPr>
          <w:p w14:paraId="1D1E8610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3709E363" w14:textId="11A7ECC0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11652310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FEC4F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254.88 zł</w:t>
            </w:r>
          </w:p>
        </w:tc>
      </w:tr>
      <w:tr w:rsidR="001B5D04" w:rsidRPr="00B91002" w14:paraId="590D67A5" w14:textId="77777777" w:rsidTr="000D0CD4">
        <w:tc>
          <w:tcPr>
            <w:tcW w:w="993" w:type="dxa"/>
            <w:shd w:val="clear" w:color="auto" w:fill="auto"/>
            <w:vAlign w:val="center"/>
          </w:tcPr>
          <w:p w14:paraId="325A439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EAE4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44</w:t>
            </w:r>
          </w:p>
        </w:tc>
        <w:tc>
          <w:tcPr>
            <w:tcW w:w="4110" w:type="dxa"/>
            <w:shd w:val="clear" w:color="auto" w:fill="auto"/>
          </w:tcPr>
          <w:p w14:paraId="38D18249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587FFAD7" w14:textId="72324C87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40C6FF8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455CF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7 074.86 zł</w:t>
            </w:r>
          </w:p>
        </w:tc>
      </w:tr>
      <w:tr w:rsidR="001B5D04" w:rsidRPr="00B91002" w14:paraId="1C10182A" w14:textId="77777777" w:rsidTr="000D0CD4">
        <w:tc>
          <w:tcPr>
            <w:tcW w:w="993" w:type="dxa"/>
            <w:shd w:val="clear" w:color="auto" w:fill="auto"/>
            <w:vAlign w:val="center"/>
          </w:tcPr>
          <w:p w14:paraId="724E09F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05D0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45</w:t>
            </w:r>
          </w:p>
        </w:tc>
        <w:tc>
          <w:tcPr>
            <w:tcW w:w="4110" w:type="dxa"/>
            <w:shd w:val="clear" w:color="auto" w:fill="auto"/>
          </w:tcPr>
          <w:p w14:paraId="585EE1B0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4B050397" w14:textId="0EAEBB86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1A678BD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CF56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29 888.90 zł</w:t>
            </w:r>
          </w:p>
        </w:tc>
      </w:tr>
      <w:tr w:rsidR="001B5D04" w:rsidRPr="00B91002" w14:paraId="4E659B53" w14:textId="77777777" w:rsidTr="000D0CD4">
        <w:tc>
          <w:tcPr>
            <w:tcW w:w="993" w:type="dxa"/>
            <w:shd w:val="clear" w:color="auto" w:fill="auto"/>
            <w:vAlign w:val="center"/>
          </w:tcPr>
          <w:p w14:paraId="307BB44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F403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46</w:t>
            </w:r>
          </w:p>
        </w:tc>
        <w:tc>
          <w:tcPr>
            <w:tcW w:w="4110" w:type="dxa"/>
            <w:shd w:val="clear" w:color="auto" w:fill="auto"/>
          </w:tcPr>
          <w:p w14:paraId="08102C18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6F785694" w14:textId="605CCD7B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769E5F01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F914A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106 656.91 zł</w:t>
            </w:r>
          </w:p>
        </w:tc>
      </w:tr>
      <w:tr w:rsidR="001B5D04" w:rsidRPr="00B91002" w14:paraId="42EF0F57" w14:textId="77777777" w:rsidTr="000D0CD4">
        <w:tc>
          <w:tcPr>
            <w:tcW w:w="993" w:type="dxa"/>
            <w:shd w:val="clear" w:color="auto" w:fill="auto"/>
            <w:vAlign w:val="center"/>
          </w:tcPr>
          <w:p w14:paraId="2B04980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8BBA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47</w:t>
            </w:r>
          </w:p>
        </w:tc>
        <w:tc>
          <w:tcPr>
            <w:tcW w:w="4110" w:type="dxa"/>
            <w:shd w:val="clear" w:color="auto" w:fill="auto"/>
          </w:tcPr>
          <w:p w14:paraId="0352D1BB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1B4495ED" w14:textId="6343E4AA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31387846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6AD15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148 620.99 zł</w:t>
            </w:r>
          </w:p>
        </w:tc>
      </w:tr>
      <w:tr w:rsidR="001B5D04" w:rsidRPr="00B91002" w14:paraId="1A604D7D" w14:textId="77777777" w:rsidTr="000D0CD4">
        <w:tc>
          <w:tcPr>
            <w:tcW w:w="993" w:type="dxa"/>
            <w:shd w:val="clear" w:color="auto" w:fill="auto"/>
            <w:vAlign w:val="center"/>
          </w:tcPr>
          <w:p w14:paraId="682C50A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FCF0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48</w:t>
            </w:r>
          </w:p>
        </w:tc>
        <w:tc>
          <w:tcPr>
            <w:tcW w:w="4110" w:type="dxa"/>
            <w:shd w:val="clear" w:color="auto" w:fill="auto"/>
          </w:tcPr>
          <w:p w14:paraId="6A56BCCC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1C95DC37" w14:textId="3EA826B3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3C2DF85B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D94B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3 449.90 zł</w:t>
            </w:r>
          </w:p>
        </w:tc>
      </w:tr>
      <w:tr w:rsidR="001B5D04" w:rsidRPr="00B91002" w14:paraId="4B455C37" w14:textId="77777777" w:rsidTr="000D0CD4">
        <w:tc>
          <w:tcPr>
            <w:tcW w:w="993" w:type="dxa"/>
            <w:shd w:val="clear" w:color="auto" w:fill="auto"/>
            <w:vAlign w:val="center"/>
          </w:tcPr>
          <w:p w14:paraId="7B896FA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8E33A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49</w:t>
            </w:r>
          </w:p>
        </w:tc>
        <w:tc>
          <w:tcPr>
            <w:tcW w:w="4110" w:type="dxa"/>
            <w:shd w:val="clear" w:color="auto" w:fill="auto"/>
          </w:tcPr>
          <w:p w14:paraId="0461B9E3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3424EFDD" w14:textId="53E16BCE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0812C62F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49A4D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114 610.30 zł</w:t>
            </w:r>
          </w:p>
        </w:tc>
      </w:tr>
      <w:tr w:rsidR="001B5D04" w:rsidRPr="00B91002" w14:paraId="3B9BCBED" w14:textId="77777777" w:rsidTr="000D0CD4">
        <w:tc>
          <w:tcPr>
            <w:tcW w:w="993" w:type="dxa"/>
            <w:shd w:val="clear" w:color="auto" w:fill="auto"/>
            <w:vAlign w:val="center"/>
          </w:tcPr>
          <w:p w14:paraId="3EEF85D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E7D7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52</w:t>
            </w:r>
          </w:p>
        </w:tc>
        <w:tc>
          <w:tcPr>
            <w:tcW w:w="4110" w:type="dxa"/>
            <w:shd w:val="clear" w:color="auto" w:fill="auto"/>
          </w:tcPr>
          <w:p w14:paraId="295041CE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6F9542E" w14:textId="09F1A252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261F221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C44E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718 214.58 zł</w:t>
            </w:r>
          </w:p>
        </w:tc>
      </w:tr>
      <w:tr w:rsidR="001B5D04" w:rsidRPr="00B91002" w14:paraId="623C01DF" w14:textId="77777777" w:rsidTr="000D0CD4">
        <w:tc>
          <w:tcPr>
            <w:tcW w:w="993" w:type="dxa"/>
            <w:shd w:val="clear" w:color="auto" w:fill="auto"/>
            <w:vAlign w:val="center"/>
          </w:tcPr>
          <w:p w14:paraId="62EB088E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4180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53</w:t>
            </w:r>
          </w:p>
        </w:tc>
        <w:tc>
          <w:tcPr>
            <w:tcW w:w="4110" w:type="dxa"/>
            <w:shd w:val="clear" w:color="auto" w:fill="auto"/>
          </w:tcPr>
          <w:p w14:paraId="310AF30D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C1B1537" w14:textId="15ECC728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06098A25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05528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86 033.70 zł</w:t>
            </w:r>
          </w:p>
        </w:tc>
      </w:tr>
      <w:tr w:rsidR="001B5D04" w:rsidRPr="00B91002" w14:paraId="733C86E7" w14:textId="77777777" w:rsidTr="000D0CD4">
        <w:tc>
          <w:tcPr>
            <w:tcW w:w="993" w:type="dxa"/>
            <w:shd w:val="clear" w:color="auto" w:fill="auto"/>
            <w:vAlign w:val="center"/>
          </w:tcPr>
          <w:p w14:paraId="3320B96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74914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58</w:t>
            </w:r>
          </w:p>
        </w:tc>
        <w:tc>
          <w:tcPr>
            <w:tcW w:w="4110" w:type="dxa"/>
            <w:shd w:val="clear" w:color="auto" w:fill="auto"/>
          </w:tcPr>
          <w:p w14:paraId="57F574B4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7E8B1486" w14:textId="37A1192E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389F518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07F48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19 086.84 zł</w:t>
            </w:r>
          </w:p>
        </w:tc>
      </w:tr>
      <w:tr w:rsidR="001B5D04" w:rsidRPr="00B91002" w14:paraId="6B28A482" w14:textId="77777777" w:rsidTr="000D0CD4">
        <w:tc>
          <w:tcPr>
            <w:tcW w:w="993" w:type="dxa"/>
            <w:shd w:val="clear" w:color="auto" w:fill="auto"/>
            <w:vAlign w:val="center"/>
          </w:tcPr>
          <w:p w14:paraId="74103E0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28AB5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59</w:t>
            </w:r>
          </w:p>
        </w:tc>
        <w:tc>
          <w:tcPr>
            <w:tcW w:w="4110" w:type="dxa"/>
            <w:shd w:val="clear" w:color="auto" w:fill="auto"/>
          </w:tcPr>
          <w:p w14:paraId="694150B6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09C253DA" w14:textId="3A4FD6C6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7F177DB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3F36D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19 041.48 zł</w:t>
            </w:r>
          </w:p>
        </w:tc>
      </w:tr>
      <w:tr w:rsidR="001B5D04" w:rsidRPr="00B91002" w14:paraId="37269515" w14:textId="77777777" w:rsidTr="000D0CD4">
        <w:tc>
          <w:tcPr>
            <w:tcW w:w="993" w:type="dxa"/>
            <w:shd w:val="clear" w:color="auto" w:fill="auto"/>
            <w:vAlign w:val="center"/>
          </w:tcPr>
          <w:p w14:paraId="113C027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37772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60</w:t>
            </w:r>
          </w:p>
        </w:tc>
        <w:tc>
          <w:tcPr>
            <w:tcW w:w="4110" w:type="dxa"/>
            <w:shd w:val="clear" w:color="auto" w:fill="auto"/>
          </w:tcPr>
          <w:p w14:paraId="58E310E5" w14:textId="77777777" w:rsidR="001B5D04" w:rsidRPr="00B91002" w:rsidRDefault="001B5D04" w:rsidP="000D0CD4">
            <w:pPr>
              <w:spacing w:before="80"/>
            </w:pPr>
            <w:r w:rsidRPr="00B91002">
              <w:t>Salus International Sp. z o.o.</w:t>
            </w:r>
          </w:p>
          <w:p w14:paraId="1A0C1974" w14:textId="23EF3456" w:rsidR="001B5D04" w:rsidRPr="00B91002" w:rsidRDefault="00B91002" w:rsidP="000D0CD4">
            <w:r>
              <w:t xml:space="preserve">ul. </w:t>
            </w:r>
            <w:r w:rsidR="001B5D04" w:rsidRPr="00B91002">
              <w:t>Pułaskiego</w:t>
            </w:r>
            <w:r w:rsidR="001B5D04" w:rsidRPr="00B91002">
              <w:t xml:space="preserve"> </w:t>
            </w:r>
            <w:r w:rsidR="001B5D04" w:rsidRPr="00B91002">
              <w:t>9</w:t>
            </w:r>
            <w:r w:rsidR="001B5D04" w:rsidRPr="00B91002">
              <w:t xml:space="preserve"> </w:t>
            </w:r>
          </w:p>
          <w:p w14:paraId="5D393F12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40-273</w:t>
            </w:r>
            <w:r w:rsidRPr="00B91002">
              <w:t xml:space="preserve"> </w:t>
            </w:r>
            <w:r w:rsidRPr="00B91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57DC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169 490.88 zł</w:t>
            </w:r>
          </w:p>
        </w:tc>
      </w:tr>
      <w:tr w:rsidR="001B5D04" w:rsidRPr="00B91002" w14:paraId="512E81EB" w14:textId="77777777" w:rsidTr="000D0CD4">
        <w:tc>
          <w:tcPr>
            <w:tcW w:w="993" w:type="dxa"/>
            <w:shd w:val="clear" w:color="auto" w:fill="auto"/>
            <w:vAlign w:val="center"/>
          </w:tcPr>
          <w:p w14:paraId="5E32083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1172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</w:t>
            </w:r>
          </w:p>
        </w:tc>
        <w:tc>
          <w:tcPr>
            <w:tcW w:w="4110" w:type="dxa"/>
            <w:shd w:val="clear" w:color="auto" w:fill="auto"/>
          </w:tcPr>
          <w:p w14:paraId="4D929E84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0CD81C40" w14:textId="2AB788E2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59C0851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F7669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9 396.00 zł</w:t>
            </w:r>
          </w:p>
        </w:tc>
      </w:tr>
      <w:tr w:rsidR="001B5D04" w:rsidRPr="00B91002" w14:paraId="352A3FB5" w14:textId="77777777" w:rsidTr="000D0CD4">
        <w:tc>
          <w:tcPr>
            <w:tcW w:w="993" w:type="dxa"/>
            <w:shd w:val="clear" w:color="auto" w:fill="auto"/>
            <w:vAlign w:val="center"/>
          </w:tcPr>
          <w:p w14:paraId="003B042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B9965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20</w:t>
            </w:r>
          </w:p>
        </w:tc>
        <w:tc>
          <w:tcPr>
            <w:tcW w:w="4110" w:type="dxa"/>
            <w:shd w:val="clear" w:color="auto" w:fill="auto"/>
          </w:tcPr>
          <w:p w14:paraId="04D8A53E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0647EC75" w14:textId="5E0AFE12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1046E912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82398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8 823.60 zł</w:t>
            </w:r>
          </w:p>
        </w:tc>
      </w:tr>
      <w:tr w:rsidR="001B5D04" w:rsidRPr="00B91002" w14:paraId="6B2F7FA0" w14:textId="77777777" w:rsidTr="000D0CD4">
        <w:tc>
          <w:tcPr>
            <w:tcW w:w="993" w:type="dxa"/>
            <w:shd w:val="clear" w:color="auto" w:fill="auto"/>
            <w:vAlign w:val="center"/>
          </w:tcPr>
          <w:p w14:paraId="30DAD32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E3552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24</w:t>
            </w:r>
          </w:p>
        </w:tc>
        <w:tc>
          <w:tcPr>
            <w:tcW w:w="4110" w:type="dxa"/>
            <w:shd w:val="clear" w:color="auto" w:fill="auto"/>
          </w:tcPr>
          <w:p w14:paraId="0D47D9FF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1882D106" w14:textId="66C1ECAD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6D998E4C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4DF83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26 465.01 zł</w:t>
            </w:r>
          </w:p>
        </w:tc>
      </w:tr>
      <w:tr w:rsidR="001B5D04" w:rsidRPr="00B91002" w14:paraId="6A39736A" w14:textId="77777777" w:rsidTr="000D0CD4">
        <w:tc>
          <w:tcPr>
            <w:tcW w:w="993" w:type="dxa"/>
            <w:shd w:val="clear" w:color="auto" w:fill="auto"/>
            <w:vAlign w:val="center"/>
          </w:tcPr>
          <w:p w14:paraId="18401191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EEA5A4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29</w:t>
            </w:r>
          </w:p>
        </w:tc>
        <w:tc>
          <w:tcPr>
            <w:tcW w:w="4110" w:type="dxa"/>
            <w:shd w:val="clear" w:color="auto" w:fill="auto"/>
          </w:tcPr>
          <w:p w14:paraId="1A5566BD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59531256" w14:textId="38A19784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62F3577D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045F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14 170.67 zł</w:t>
            </w:r>
          </w:p>
        </w:tc>
      </w:tr>
      <w:tr w:rsidR="001B5D04" w:rsidRPr="00B91002" w14:paraId="28CE4DEB" w14:textId="77777777" w:rsidTr="000D0CD4">
        <w:tc>
          <w:tcPr>
            <w:tcW w:w="993" w:type="dxa"/>
            <w:shd w:val="clear" w:color="auto" w:fill="auto"/>
            <w:vAlign w:val="center"/>
          </w:tcPr>
          <w:p w14:paraId="390DA36B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307A7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30</w:t>
            </w:r>
          </w:p>
        </w:tc>
        <w:tc>
          <w:tcPr>
            <w:tcW w:w="4110" w:type="dxa"/>
            <w:shd w:val="clear" w:color="auto" w:fill="auto"/>
          </w:tcPr>
          <w:p w14:paraId="35896BF5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73FF6B1F" w14:textId="2A3E87A9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28BD6B4A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9C66F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10 761.12 zł</w:t>
            </w:r>
          </w:p>
        </w:tc>
      </w:tr>
      <w:tr w:rsidR="001B5D04" w:rsidRPr="00B91002" w14:paraId="2DFE4D34" w14:textId="77777777" w:rsidTr="000D0CD4">
        <w:tc>
          <w:tcPr>
            <w:tcW w:w="993" w:type="dxa"/>
            <w:shd w:val="clear" w:color="auto" w:fill="auto"/>
            <w:vAlign w:val="center"/>
          </w:tcPr>
          <w:p w14:paraId="0D8FEFB0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AF912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40</w:t>
            </w:r>
          </w:p>
        </w:tc>
        <w:tc>
          <w:tcPr>
            <w:tcW w:w="4110" w:type="dxa"/>
            <w:shd w:val="clear" w:color="auto" w:fill="auto"/>
          </w:tcPr>
          <w:p w14:paraId="026201FB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04F2B6E1" w14:textId="3BE716AB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6E5E8E29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0A31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74 214.15 zł</w:t>
            </w:r>
          </w:p>
        </w:tc>
      </w:tr>
      <w:tr w:rsidR="001B5D04" w:rsidRPr="00B91002" w14:paraId="7506B374" w14:textId="77777777" w:rsidTr="000D0CD4">
        <w:tc>
          <w:tcPr>
            <w:tcW w:w="993" w:type="dxa"/>
            <w:shd w:val="clear" w:color="auto" w:fill="auto"/>
            <w:vAlign w:val="center"/>
          </w:tcPr>
          <w:p w14:paraId="0FE48A2D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5A25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60</w:t>
            </w:r>
          </w:p>
        </w:tc>
        <w:tc>
          <w:tcPr>
            <w:tcW w:w="4110" w:type="dxa"/>
            <w:shd w:val="clear" w:color="auto" w:fill="auto"/>
          </w:tcPr>
          <w:p w14:paraId="00827E3D" w14:textId="77777777" w:rsidR="001B5D04" w:rsidRPr="00B91002" w:rsidRDefault="001B5D04" w:rsidP="000D0CD4">
            <w:pPr>
              <w:spacing w:before="80"/>
            </w:pPr>
            <w:proofErr w:type="spellStart"/>
            <w:r w:rsidRPr="00B91002">
              <w:t>Bialmed</w:t>
            </w:r>
            <w:proofErr w:type="spellEnd"/>
            <w:r w:rsidRPr="00B91002">
              <w:t xml:space="preserve"> Sp. z o.o.</w:t>
            </w:r>
          </w:p>
          <w:p w14:paraId="2931A355" w14:textId="2B5D6169" w:rsidR="001B5D04" w:rsidRPr="00B91002" w:rsidRDefault="00B91002" w:rsidP="000D0CD4">
            <w:r>
              <w:t xml:space="preserve">ul. </w:t>
            </w:r>
            <w:r w:rsidR="001B5D04" w:rsidRPr="00B91002">
              <w:t>Kazimierzowska</w:t>
            </w:r>
            <w:r w:rsidR="001B5D04" w:rsidRPr="00B91002">
              <w:t xml:space="preserve"> </w:t>
            </w:r>
            <w:r w:rsidR="001B5D04" w:rsidRPr="00B91002">
              <w:t>46/48/35</w:t>
            </w:r>
            <w:r w:rsidR="001B5D04" w:rsidRPr="00B91002">
              <w:t xml:space="preserve"> </w:t>
            </w:r>
          </w:p>
          <w:p w14:paraId="7053BE0E" w14:textId="77777777" w:rsidR="001B5D04" w:rsidRPr="00B91002" w:rsidRDefault="001B5D04" w:rsidP="000D0CD4">
            <w:pPr>
              <w:spacing w:after="80"/>
              <w:jc w:val="both"/>
            </w:pPr>
            <w:r w:rsidRPr="00B91002">
              <w:t>02-546</w:t>
            </w:r>
            <w:r w:rsidRPr="00B91002">
              <w:t xml:space="preserve"> </w:t>
            </w:r>
            <w:r w:rsidRPr="00B910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AF240C" w14:textId="77777777" w:rsidR="001B5D04" w:rsidRPr="00B91002" w:rsidRDefault="001B5D04" w:rsidP="000D0CD4">
            <w:pPr>
              <w:spacing w:before="80" w:after="80"/>
              <w:jc w:val="center"/>
            </w:pPr>
            <w:r w:rsidRPr="00B91002">
              <w:t>161 676.00 zł</w:t>
            </w:r>
          </w:p>
        </w:tc>
      </w:tr>
      <w:bookmarkEnd w:id="0"/>
    </w:tbl>
    <w:p w14:paraId="55E02BC2" w14:textId="386EB0F8" w:rsidR="00C236D3" w:rsidRPr="00B91002" w:rsidRDefault="00C236D3" w:rsidP="00173B20">
      <w:pPr>
        <w:jc w:val="right"/>
        <w:rPr>
          <w:sz w:val="22"/>
          <w:szCs w:val="22"/>
        </w:rPr>
      </w:pPr>
    </w:p>
    <w:sectPr w:rsidR="00C236D3" w:rsidRPr="00B910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1F88F" w14:textId="77777777" w:rsidR="00376D83" w:rsidRDefault="00376D83">
      <w:r>
        <w:separator/>
      </w:r>
    </w:p>
  </w:endnote>
  <w:endnote w:type="continuationSeparator" w:id="0">
    <w:p w14:paraId="3DB7103A" w14:textId="77777777" w:rsidR="00376D83" w:rsidRDefault="00376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BB5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838A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30F6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389F33">
        <v:line id="_x0000_s1025" style="position:absolute;left:0;text-align:left;z-index:251657728" from="-3.85pt,8.7pt" to="455.15pt,8.7pt"/>
      </w:pict>
    </w:r>
  </w:p>
  <w:p w14:paraId="3983E4E6" w14:textId="7CD3B0C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568B4" w14:textId="77777777" w:rsidR="009F189D" w:rsidRDefault="009F189D">
    <w:pPr>
      <w:pStyle w:val="Stopka"/>
      <w:tabs>
        <w:tab w:val="clear" w:pos="4536"/>
      </w:tabs>
      <w:jc w:val="center"/>
    </w:pPr>
  </w:p>
  <w:p w14:paraId="56BEAE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3CE57" w14:textId="77777777" w:rsidR="00376D83" w:rsidRDefault="00376D83">
      <w:r>
        <w:separator/>
      </w:r>
    </w:p>
  </w:footnote>
  <w:footnote w:type="continuationSeparator" w:id="0">
    <w:p w14:paraId="560451F1" w14:textId="77777777" w:rsidR="00376D83" w:rsidRDefault="00376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7B9F5" w14:textId="77777777" w:rsidR="001B5D04" w:rsidRDefault="001B5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D7E6" w14:textId="77777777" w:rsidR="001B5D04" w:rsidRDefault="001B5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ABD5" w14:textId="77777777" w:rsidR="001B5D04" w:rsidRDefault="001B5D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D83"/>
    <w:rsid w:val="00007727"/>
    <w:rsid w:val="00017720"/>
    <w:rsid w:val="00035488"/>
    <w:rsid w:val="000D7F25"/>
    <w:rsid w:val="000E00E5"/>
    <w:rsid w:val="00173B20"/>
    <w:rsid w:val="001B5D04"/>
    <w:rsid w:val="001C69FF"/>
    <w:rsid w:val="0023318D"/>
    <w:rsid w:val="00376D8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100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51A87D"/>
  <w15:chartTrackingRefBased/>
  <w15:docId w15:val="{0108AB3C-D784-42E7-88C3-5D36FD9B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1633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2025-01-15T12:18:00Z</cp:lastPrinted>
  <dcterms:created xsi:type="dcterms:W3CDTF">2025-01-15T12:11:00Z</dcterms:created>
  <dcterms:modified xsi:type="dcterms:W3CDTF">2025-01-15T12:18:00Z</dcterms:modified>
</cp:coreProperties>
</file>