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9701A9" w:rsidRDefault="001D446C" w:rsidP="00B36E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9701A9">
        <w:rPr>
          <w:rFonts w:ascii="Arial Narrow" w:hAnsi="Arial Narrow" w:cs="Arial"/>
          <w:sz w:val="22"/>
        </w:rPr>
        <w:t>Bydgoszcz</w:t>
      </w:r>
      <w:r w:rsidR="00B36EDA" w:rsidRPr="009701A9">
        <w:rPr>
          <w:rFonts w:ascii="Arial Narrow" w:hAnsi="Arial Narrow" w:cs="Arial"/>
          <w:sz w:val="22"/>
        </w:rPr>
        <w:t xml:space="preserve"> dnia: </w:t>
      </w:r>
      <w:r w:rsidRPr="009701A9">
        <w:rPr>
          <w:rFonts w:ascii="Arial Narrow" w:hAnsi="Arial Narrow" w:cs="Arial"/>
          <w:sz w:val="22"/>
        </w:rPr>
        <w:t>2025-01-16</w:t>
      </w:r>
    </w:p>
    <w:p w:rsidR="00B36EDA" w:rsidRPr="009701A9" w:rsidRDefault="001D446C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9701A9">
        <w:rPr>
          <w:rFonts w:ascii="Arial Narrow" w:hAnsi="Arial Narrow" w:cs="Arial"/>
          <w:b/>
          <w:bCs/>
          <w:sz w:val="22"/>
        </w:rPr>
        <w:t>10WSzKzP SPZOZ</w:t>
      </w:r>
    </w:p>
    <w:p w:rsidR="00B36EDA" w:rsidRPr="009701A9" w:rsidRDefault="001D446C" w:rsidP="00B36E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9701A9">
        <w:rPr>
          <w:rFonts w:ascii="Arial Narrow" w:hAnsi="Arial Narrow" w:cs="Arial"/>
          <w:sz w:val="22"/>
        </w:rPr>
        <w:t>Powstańców Warszawy</w:t>
      </w:r>
      <w:r w:rsidR="00B36EDA" w:rsidRPr="009701A9">
        <w:rPr>
          <w:rFonts w:ascii="Arial Narrow" w:hAnsi="Arial Narrow" w:cs="Arial"/>
          <w:sz w:val="22"/>
        </w:rPr>
        <w:t xml:space="preserve"> </w:t>
      </w:r>
      <w:r w:rsidRPr="009701A9">
        <w:rPr>
          <w:rFonts w:ascii="Arial Narrow" w:hAnsi="Arial Narrow" w:cs="Arial"/>
          <w:sz w:val="22"/>
        </w:rPr>
        <w:t>5</w:t>
      </w:r>
    </w:p>
    <w:p w:rsidR="00B36EDA" w:rsidRPr="009701A9" w:rsidRDefault="001D446C" w:rsidP="00B36EDA">
      <w:pPr>
        <w:ind w:right="3969"/>
        <w:rPr>
          <w:rFonts w:ascii="Arial Narrow" w:hAnsi="Arial Narrow" w:cs="Arial"/>
          <w:sz w:val="22"/>
        </w:rPr>
      </w:pPr>
      <w:r w:rsidRPr="009701A9">
        <w:rPr>
          <w:rFonts w:ascii="Arial Narrow" w:hAnsi="Arial Narrow" w:cs="Arial"/>
          <w:sz w:val="22"/>
        </w:rPr>
        <w:t>85-681</w:t>
      </w:r>
      <w:r w:rsidR="00B36EDA" w:rsidRPr="009701A9">
        <w:rPr>
          <w:rFonts w:ascii="Arial Narrow" w:hAnsi="Arial Narrow" w:cs="Arial"/>
          <w:sz w:val="22"/>
        </w:rPr>
        <w:t xml:space="preserve"> </w:t>
      </w:r>
      <w:r w:rsidRPr="009701A9">
        <w:rPr>
          <w:rFonts w:ascii="Arial Narrow" w:hAnsi="Arial Narrow" w:cs="Arial"/>
          <w:sz w:val="22"/>
        </w:rPr>
        <w:t>Bydgoszcz</w:t>
      </w:r>
    </w:p>
    <w:p w:rsidR="00B36EDA" w:rsidRPr="009701A9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9701A9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36EDA" w:rsidRPr="009701A9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9701A9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36EDA" w:rsidRPr="009701A9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9701A9" w:rsidTr="00B36EDA">
        <w:tc>
          <w:tcPr>
            <w:tcW w:w="9923" w:type="dxa"/>
            <w:shd w:val="clear" w:color="auto" w:fill="F2F2F2"/>
            <w:hideMark/>
          </w:tcPr>
          <w:p w:rsidR="00B36EDA" w:rsidRPr="009701A9" w:rsidRDefault="009701A9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9701A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36EDA" w:rsidRPr="009701A9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9701A9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9701A9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9701A9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9701A9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9701A9">
        <w:rPr>
          <w:rFonts w:ascii="Arial Narrow" w:hAnsi="Arial Narrow" w:cs="Arial"/>
          <w:sz w:val="22"/>
        </w:rPr>
        <w:t>postępowania o udzielenie zamówienia publicznego</w:t>
      </w:r>
      <w:r w:rsidRPr="009701A9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9701A9" w:rsidTr="00B36EDA">
        <w:tc>
          <w:tcPr>
            <w:tcW w:w="2269" w:type="dxa"/>
            <w:shd w:val="clear" w:color="auto" w:fill="auto"/>
          </w:tcPr>
          <w:p w:rsidR="00B36EDA" w:rsidRPr="009701A9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9701A9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9701A9" w:rsidRDefault="001D446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9701A9">
              <w:rPr>
                <w:rFonts w:ascii="Arial Narrow" w:hAnsi="Arial Narrow" w:cs="Arial"/>
                <w:bCs/>
                <w:sz w:val="22"/>
              </w:rPr>
              <w:t xml:space="preserve">Dostawy sukcesywne ginekologicznych taśm, siatek i worków do </w:t>
            </w:r>
            <w:proofErr w:type="spellStart"/>
            <w:r w:rsidRPr="009701A9">
              <w:rPr>
                <w:rFonts w:ascii="Arial Narrow" w:hAnsi="Arial Narrow" w:cs="Arial"/>
                <w:bCs/>
                <w:sz w:val="22"/>
              </w:rPr>
              <w:t>morcelatora</w:t>
            </w:r>
            <w:proofErr w:type="spellEnd"/>
            <w:r w:rsidRPr="009701A9">
              <w:rPr>
                <w:rFonts w:ascii="Arial Narrow" w:hAnsi="Arial Narrow" w:cs="Arial"/>
                <w:bCs/>
                <w:sz w:val="22"/>
              </w:rPr>
              <w:t xml:space="preserve"> na okres 12 miesięcy i dostawa jednorazowa narzędzi laparoskopowych do zabiegów </w:t>
            </w:r>
            <w:proofErr w:type="spellStart"/>
            <w:r w:rsidRPr="009701A9">
              <w:rPr>
                <w:rFonts w:ascii="Arial Narrow" w:hAnsi="Arial Narrow" w:cs="Arial"/>
                <w:bCs/>
                <w:sz w:val="22"/>
              </w:rPr>
              <w:t>robotycznych</w:t>
            </w:r>
            <w:proofErr w:type="spellEnd"/>
          </w:p>
        </w:tc>
      </w:tr>
      <w:tr w:rsidR="001D446C" w:rsidRPr="009701A9" w:rsidTr="00881AE6">
        <w:tc>
          <w:tcPr>
            <w:tcW w:w="2269" w:type="dxa"/>
            <w:shd w:val="clear" w:color="auto" w:fill="auto"/>
          </w:tcPr>
          <w:p w:rsidR="001D446C" w:rsidRPr="009701A9" w:rsidRDefault="001D446C" w:rsidP="00881A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9701A9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1D446C" w:rsidRPr="009701A9" w:rsidRDefault="001D446C" w:rsidP="00881A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9701A9">
              <w:rPr>
                <w:rFonts w:ascii="Arial Narrow" w:hAnsi="Arial Narrow" w:cs="Arial"/>
                <w:bCs/>
                <w:sz w:val="22"/>
              </w:rPr>
              <w:t>155/2024</w:t>
            </w:r>
          </w:p>
        </w:tc>
      </w:tr>
    </w:tbl>
    <w:p w:rsidR="00B36EDA" w:rsidRPr="009701A9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9701A9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9701A9">
        <w:rPr>
          <w:rFonts w:ascii="Arial Narrow" w:hAnsi="Arial Narrow" w:cs="Arial"/>
          <w:sz w:val="22"/>
        </w:rPr>
        <w:t xml:space="preserve">Zamawiający, </w:t>
      </w:r>
      <w:r w:rsidR="001D446C" w:rsidRPr="009701A9">
        <w:rPr>
          <w:rFonts w:ascii="Arial Narrow" w:hAnsi="Arial Narrow" w:cs="Arial"/>
          <w:b/>
          <w:sz w:val="22"/>
        </w:rPr>
        <w:t>10WSzKzP SPZOZ</w:t>
      </w:r>
      <w:r w:rsidRPr="009701A9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1D446C" w:rsidRPr="009701A9">
        <w:rPr>
          <w:rFonts w:ascii="Arial Narrow" w:hAnsi="Arial Narrow" w:cs="Arial"/>
          <w:sz w:val="22"/>
        </w:rPr>
        <w:t>(</w:t>
      </w:r>
      <w:proofErr w:type="spellStart"/>
      <w:r w:rsidR="001D446C" w:rsidRPr="009701A9">
        <w:rPr>
          <w:rFonts w:ascii="Arial Narrow" w:hAnsi="Arial Narrow" w:cs="Arial"/>
          <w:sz w:val="22"/>
        </w:rPr>
        <w:t>t.j</w:t>
      </w:r>
      <w:proofErr w:type="spellEnd"/>
      <w:r w:rsidR="001D446C" w:rsidRPr="009701A9">
        <w:rPr>
          <w:rFonts w:ascii="Arial Narrow" w:hAnsi="Arial Narrow" w:cs="Arial"/>
          <w:sz w:val="22"/>
        </w:rPr>
        <w:t>. Dz. U. z 2024 poz. 1320)</w:t>
      </w:r>
      <w:r w:rsidRPr="009701A9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1D446C" w:rsidRPr="009701A9" w:rsidTr="001D44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46C" w:rsidRPr="009701A9" w:rsidRDefault="001D446C" w:rsidP="00881AE6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9701A9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9701A9">
              <w:rPr>
                <w:rFonts w:ascii="Arial Narrow" w:hAnsi="Arial Narrow" w:cs="Arial"/>
                <w:b/>
                <w:bCs/>
                <w:sz w:val="22"/>
              </w:rPr>
              <w:t>3</w:t>
            </w:r>
            <w:r w:rsidRPr="009701A9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9701A9">
              <w:rPr>
                <w:rFonts w:ascii="Arial Narrow" w:hAnsi="Arial Narrow" w:cs="Arial"/>
                <w:sz w:val="22"/>
              </w:rPr>
              <w:t>Klipsownica</w:t>
            </w:r>
            <w:proofErr w:type="spellEnd"/>
          </w:p>
          <w:p w:rsidR="001D446C" w:rsidRPr="009701A9" w:rsidRDefault="001D446C" w:rsidP="00881AE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9701A9">
              <w:rPr>
                <w:rFonts w:ascii="Arial Narrow" w:hAnsi="Arial Narrow" w:cs="Arial"/>
                <w:b/>
                <w:sz w:val="22"/>
              </w:rPr>
              <w:t>BERYL MED  POLAND Sp. z o. o.</w:t>
            </w:r>
          </w:p>
          <w:p w:rsidR="001D446C" w:rsidRPr="009701A9" w:rsidRDefault="001D446C" w:rsidP="00881AE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9701A9">
              <w:rPr>
                <w:rFonts w:ascii="Arial Narrow" w:hAnsi="Arial Narrow" w:cs="Arial"/>
                <w:bCs/>
                <w:sz w:val="22"/>
              </w:rPr>
              <w:t>Złotej Jesieni</w:t>
            </w:r>
            <w:r w:rsidRPr="009701A9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9701A9">
              <w:rPr>
                <w:rFonts w:ascii="Arial Narrow" w:hAnsi="Arial Narrow" w:cs="Arial"/>
                <w:bCs/>
                <w:sz w:val="22"/>
              </w:rPr>
              <w:t>58</w:t>
            </w:r>
            <w:r w:rsidRPr="009701A9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1D446C" w:rsidRPr="009701A9" w:rsidRDefault="001D446C" w:rsidP="00881AE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9701A9">
              <w:rPr>
                <w:rFonts w:ascii="Arial Narrow" w:hAnsi="Arial Narrow" w:cs="Arial"/>
                <w:bCs/>
                <w:sz w:val="22"/>
              </w:rPr>
              <w:t>05-410</w:t>
            </w:r>
            <w:r w:rsidRPr="009701A9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9701A9">
              <w:rPr>
                <w:rFonts w:ascii="Arial Narrow" w:hAnsi="Arial Narrow" w:cs="Arial"/>
                <w:bCs/>
                <w:sz w:val="22"/>
              </w:rPr>
              <w:t>Józefów</w:t>
            </w:r>
          </w:p>
          <w:p w:rsidR="001D446C" w:rsidRPr="009701A9" w:rsidRDefault="001D446C" w:rsidP="00881AE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9701A9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9701A9">
              <w:rPr>
                <w:rFonts w:ascii="Arial Narrow" w:hAnsi="Arial Narrow" w:cs="Arial"/>
                <w:b/>
                <w:sz w:val="22"/>
              </w:rPr>
              <w:t>9 828.00 zł</w:t>
            </w:r>
            <w:r w:rsidRPr="009701A9">
              <w:rPr>
                <w:rFonts w:ascii="Arial Narrow" w:hAnsi="Arial Narrow" w:cs="Arial"/>
                <w:sz w:val="22"/>
              </w:rPr>
              <w:t xml:space="preserve"> </w:t>
            </w:r>
            <w:r w:rsidRPr="009701A9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9701A9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1D446C" w:rsidRPr="009701A9" w:rsidRDefault="001D446C" w:rsidP="00881AE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9701A9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9701A9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1D446C" w:rsidRPr="009701A9" w:rsidRDefault="001D446C" w:rsidP="00881AE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9701A9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1D446C" w:rsidRPr="009701A9" w:rsidTr="001D446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46C" w:rsidRPr="009701A9" w:rsidRDefault="001D446C" w:rsidP="00881AE6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9701A9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9701A9">
              <w:rPr>
                <w:rFonts w:ascii="Arial Narrow" w:hAnsi="Arial Narrow" w:cs="Arial"/>
                <w:b/>
                <w:bCs/>
                <w:sz w:val="22"/>
              </w:rPr>
              <w:t>4</w:t>
            </w:r>
            <w:r w:rsidRPr="009701A9">
              <w:rPr>
                <w:rFonts w:ascii="Arial Narrow" w:hAnsi="Arial Narrow" w:cs="Arial"/>
                <w:sz w:val="22"/>
              </w:rPr>
              <w:t xml:space="preserve">: </w:t>
            </w:r>
            <w:r w:rsidRPr="009701A9">
              <w:rPr>
                <w:rFonts w:ascii="Arial Narrow" w:hAnsi="Arial Narrow" w:cs="Arial"/>
                <w:sz w:val="22"/>
              </w:rPr>
              <w:t>Urządzenie jednorazowego użytku ssąco-płuczące</w:t>
            </w:r>
          </w:p>
          <w:p w:rsidR="001D446C" w:rsidRPr="009701A9" w:rsidRDefault="001D446C" w:rsidP="00881AE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9701A9">
              <w:rPr>
                <w:rFonts w:ascii="Arial Narrow" w:hAnsi="Arial Narrow" w:cs="Arial"/>
                <w:b/>
                <w:sz w:val="22"/>
              </w:rPr>
              <w:t>SKAMEX Spółka Akcyjna</w:t>
            </w:r>
          </w:p>
          <w:p w:rsidR="001D446C" w:rsidRPr="009701A9" w:rsidRDefault="001D446C" w:rsidP="00881AE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9701A9">
              <w:rPr>
                <w:rFonts w:ascii="Arial Narrow" w:hAnsi="Arial Narrow" w:cs="Arial"/>
                <w:bCs/>
                <w:sz w:val="22"/>
              </w:rPr>
              <w:t>ul. Częstochowska</w:t>
            </w:r>
            <w:r w:rsidRPr="009701A9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9701A9">
              <w:rPr>
                <w:rFonts w:ascii="Arial Narrow" w:hAnsi="Arial Narrow" w:cs="Arial"/>
                <w:bCs/>
                <w:sz w:val="22"/>
              </w:rPr>
              <w:t>38/52</w:t>
            </w:r>
            <w:r w:rsidRPr="009701A9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1D446C" w:rsidRPr="009701A9" w:rsidRDefault="001D446C" w:rsidP="00881AE6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9701A9">
              <w:rPr>
                <w:rFonts w:ascii="Arial Narrow" w:hAnsi="Arial Narrow" w:cs="Arial"/>
                <w:bCs/>
                <w:sz w:val="22"/>
              </w:rPr>
              <w:t>93-121</w:t>
            </w:r>
            <w:r w:rsidRPr="009701A9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9701A9">
              <w:rPr>
                <w:rFonts w:ascii="Arial Narrow" w:hAnsi="Arial Narrow" w:cs="Arial"/>
                <w:bCs/>
                <w:sz w:val="22"/>
              </w:rPr>
              <w:t>Łódź</w:t>
            </w:r>
          </w:p>
          <w:p w:rsidR="001D446C" w:rsidRPr="009701A9" w:rsidRDefault="001D446C" w:rsidP="00881AE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9701A9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9701A9">
              <w:rPr>
                <w:rFonts w:ascii="Arial Narrow" w:hAnsi="Arial Narrow" w:cs="Arial"/>
                <w:b/>
                <w:sz w:val="22"/>
              </w:rPr>
              <w:t>29 484.00 zł</w:t>
            </w:r>
            <w:r w:rsidRPr="009701A9">
              <w:rPr>
                <w:rFonts w:ascii="Arial Narrow" w:hAnsi="Arial Narrow" w:cs="Arial"/>
                <w:sz w:val="22"/>
              </w:rPr>
              <w:t xml:space="preserve"> </w:t>
            </w:r>
            <w:r w:rsidRPr="009701A9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9701A9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1D446C" w:rsidRPr="009701A9" w:rsidRDefault="001D446C" w:rsidP="00881AE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9701A9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9701A9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1D446C" w:rsidRPr="009701A9" w:rsidRDefault="001D446C" w:rsidP="00881AE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9701A9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9701A9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9701A9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9701A9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9701A9" w:rsidTr="001D446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701A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9701A9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701A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9701A9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701A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9701A9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701A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9701A9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1D446C" w:rsidRPr="009701A9" w:rsidTr="001D446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46C" w:rsidRPr="009701A9" w:rsidRDefault="001D446C" w:rsidP="00881AE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9701A9">
              <w:rPr>
                <w:rFonts w:ascii="Arial Narrow" w:hAnsi="Arial Narrow" w:cs="Arial"/>
                <w:sz w:val="20"/>
                <w:szCs w:val="22"/>
              </w:rPr>
              <w:t>Klipsownica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46C" w:rsidRPr="009701A9" w:rsidRDefault="001D446C" w:rsidP="00881AE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b/>
                <w:bCs/>
                <w:sz w:val="20"/>
                <w:szCs w:val="22"/>
              </w:rPr>
              <w:t>BERYL MED  POLAND Sp. z o. o.</w:t>
            </w:r>
          </w:p>
          <w:p w:rsidR="001D446C" w:rsidRPr="009701A9" w:rsidRDefault="001D446C" w:rsidP="00881AE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Złotej Jesieni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>58</w:t>
            </w:r>
          </w:p>
          <w:p w:rsidR="001D446C" w:rsidRPr="009701A9" w:rsidRDefault="001D446C" w:rsidP="00881AE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05-410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>Józefów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46C" w:rsidRPr="009701A9" w:rsidRDefault="001D446C" w:rsidP="00881AE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1D446C" w:rsidRPr="009701A9" w:rsidRDefault="001D446C" w:rsidP="00881AE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1D446C" w:rsidRPr="009701A9" w:rsidRDefault="001D446C" w:rsidP="00881AE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46C" w:rsidRPr="009701A9" w:rsidRDefault="001D446C" w:rsidP="00881AE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1D446C" w:rsidRPr="009701A9" w:rsidTr="001D446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46C" w:rsidRPr="009701A9" w:rsidRDefault="001D446C" w:rsidP="00881AE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>Urządzenie jednorazowego użytku ssąco-płuczące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46C" w:rsidRPr="009701A9" w:rsidRDefault="001D446C" w:rsidP="00881AE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b/>
                <w:bCs/>
                <w:sz w:val="20"/>
                <w:szCs w:val="22"/>
              </w:rPr>
              <w:t>SKAMEX Spółka Akcyjna</w:t>
            </w:r>
          </w:p>
          <w:p w:rsidR="001D446C" w:rsidRPr="009701A9" w:rsidRDefault="001D446C" w:rsidP="00881AE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ul. Częstochowska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>38/52</w:t>
            </w:r>
          </w:p>
          <w:p w:rsidR="001D446C" w:rsidRPr="009701A9" w:rsidRDefault="001D446C" w:rsidP="00881AE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93-121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46C" w:rsidRPr="009701A9" w:rsidRDefault="001D446C" w:rsidP="00881AE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1D446C" w:rsidRPr="009701A9" w:rsidRDefault="001D446C" w:rsidP="00881AE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1D446C" w:rsidRPr="009701A9" w:rsidRDefault="001D446C" w:rsidP="00881AE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46C" w:rsidRPr="009701A9" w:rsidRDefault="001D446C" w:rsidP="00881AE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1D446C" w:rsidRPr="009701A9" w:rsidTr="001D446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46C" w:rsidRPr="009701A9" w:rsidRDefault="001D446C" w:rsidP="00881AE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>Urządzenie jednorazowego użytku ssąco-płuczące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46C" w:rsidRPr="009701A9" w:rsidRDefault="001D446C" w:rsidP="00881AE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9701A9">
              <w:rPr>
                <w:rFonts w:ascii="Arial Narrow" w:hAnsi="Arial Narrow" w:cs="Arial"/>
                <w:b/>
                <w:bCs/>
                <w:sz w:val="20"/>
                <w:szCs w:val="22"/>
              </w:rPr>
              <w:t>Abiss</w:t>
            </w:r>
            <w:proofErr w:type="spellEnd"/>
            <w:r w:rsidRPr="009701A9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Poland sp. z o.o.</w:t>
            </w:r>
          </w:p>
          <w:p w:rsidR="001D446C" w:rsidRPr="009701A9" w:rsidRDefault="001D446C" w:rsidP="00881AE6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Bagrowa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>1</w:t>
            </w:r>
          </w:p>
          <w:p w:rsidR="001D446C" w:rsidRPr="009701A9" w:rsidRDefault="001D446C" w:rsidP="00881AE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30733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9701A9">
              <w:rPr>
                <w:rFonts w:ascii="Arial Narrow" w:hAnsi="Arial Narrow" w:cs="Arial"/>
                <w:sz w:val="20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46C" w:rsidRPr="009701A9" w:rsidRDefault="001D446C" w:rsidP="00881AE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1D446C" w:rsidRPr="009701A9" w:rsidRDefault="001D446C" w:rsidP="00881AE6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1D446C" w:rsidRPr="009701A9" w:rsidRDefault="001D446C" w:rsidP="00881AE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46C" w:rsidRPr="009701A9" w:rsidRDefault="001D446C" w:rsidP="00881AE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9701A9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</w:tbl>
    <w:p w:rsidR="00B464D3" w:rsidRPr="009701A9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9701A9">
        <w:rPr>
          <w:rFonts w:ascii="Arial Narrow" w:hAnsi="Arial Narrow" w:cs="Arial"/>
          <w:i/>
          <w:sz w:val="22"/>
        </w:rPr>
        <w:t>Zamawiający</w:t>
      </w: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  <w:bookmarkStart w:id="1" w:name="_Hlk173491014"/>
      <w:bookmarkEnd w:id="0"/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Default="009701A9" w:rsidP="009701A9">
      <w:pPr>
        <w:rPr>
          <w:rFonts w:ascii="Arial Narrow" w:hAnsi="Arial Narrow"/>
          <w:sz w:val="18"/>
          <w:szCs w:val="20"/>
        </w:rPr>
      </w:pPr>
    </w:p>
    <w:p w:rsidR="009701A9" w:rsidRPr="000605ED" w:rsidRDefault="009701A9" w:rsidP="009701A9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Wykonano w 1 egz. na 1 </w:t>
      </w:r>
      <w:r w:rsidRPr="000605ED">
        <w:rPr>
          <w:rFonts w:ascii="Arial Narrow" w:hAnsi="Arial Narrow"/>
          <w:sz w:val="18"/>
          <w:szCs w:val="20"/>
        </w:rPr>
        <w:t>ark</w:t>
      </w:r>
    </w:p>
    <w:p w:rsidR="009701A9" w:rsidRPr="000605ED" w:rsidRDefault="009701A9" w:rsidP="009701A9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1-str.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Zamawiającego, platforma e-propublico.pl,</w:t>
      </w:r>
      <w:r>
        <w:rPr>
          <w:rFonts w:ascii="Arial Narrow" w:hAnsi="Arial Narrow"/>
          <w:sz w:val="18"/>
          <w:szCs w:val="20"/>
        </w:rPr>
        <w:t xml:space="preserve"> biuro przepustek,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 T2612  B5</w:t>
      </w:r>
    </w:p>
    <w:p w:rsidR="009701A9" w:rsidRPr="000605ED" w:rsidRDefault="009701A9" w:rsidP="009701A9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9701A9" w:rsidRPr="000605ED" w:rsidRDefault="009701A9" w:rsidP="009701A9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Data </w:t>
      </w:r>
      <w:r>
        <w:rPr>
          <w:rFonts w:ascii="Arial Narrow" w:hAnsi="Arial Narrow"/>
          <w:sz w:val="18"/>
          <w:szCs w:val="20"/>
        </w:rPr>
        <w:t>16.01.2025 r.</w:t>
      </w:r>
    </w:p>
    <w:bookmarkEnd w:id="1"/>
    <w:p w:rsidR="008642B3" w:rsidRPr="009701A9" w:rsidRDefault="008642B3" w:rsidP="00B36EDA">
      <w:pPr>
        <w:ind w:right="-425"/>
        <w:jc w:val="right"/>
        <w:rPr>
          <w:rFonts w:ascii="Arial Narrow" w:hAnsi="Arial Narrow" w:cs="Arial"/>
          <w:sz w:val="22"/>
          <w:vertAlign w:val="superscript"/>
        </w:rPr>
      </w:pPr>
    </w:p>
    <w:sectPr w:rsidR="008642B3" w:rsidRPr="009701A9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A66" w:rsidRDefault="00966A66">
      <w:r>
        <w:separator/>
      </w:r>
    </w:p>
  </w:endnote>
  <w:endnote w:type="continuationSeparator" w:id="1">
    <w:p w:rsidR="00966A66" w:rsidRDefault="00966A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A66" w:rsidRDefault="00966A66">
      <w:r>
        <w:separator/>
      </w:r>
    </w:p>
  </w:footnote>
  <w:footnote w:type="continuationSeparator" w:id="1">
    <w:p w:rsidR="00966A66" w:rsidRDefault="00966A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446C"/>
    <w:rsid w:val="00022322"/>
    <w:rsid w:val="00042497"/>
    <w:rsid w:val="000C1E6F"/>
    <w:rsid w:val="000E4E56"/>
    <w:rsid w:val="001A1468"/>
    <w:rsid w:val="001B7815"/>
    <w:rsid w:val="001D446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6A66"/>
    <w:rsid w:val="00967BF4"/>
    <w:rsid w:val="009701A9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701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2025-01-16T12:40:00Z</cp:lastPrinted>
  <dcterms:created xsi:type="dcterms:W3CDTF">2025-01-16T12:40:00Z</dcterms:created>
  <dcterms:modified xsi:type="dcterms:W3CDTF">2025-01-16T12:40:00Z</dcterms:modified>
</cp:coreProperties>
</file>