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4F883" w14:textId="77777777" w:rsidR="00CF7835" w:rsidRPr="009432A1" w:rsidRDefault="0057674C" w:rsidP="000F05C8">
      <w:pPr>
        <w:jc w:val="right"/>
        <w:rPr>
          <w:rFonts w:ascii="Arial" w:hAnsi="Arial" w:cs="Arial"/>
          <w:sz w:val="24"/>
          <w:szCs w:val="24"/>
        </w:rPr>
      </w:pPr>
      <w:r w:rsidRPr="0057674C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7674C">
        <w:rPr>
          <w:rFonts w:ascii="Arial" w:hAnsi="Arial" w:cs="Arial"/>
          <w:sz w:val="24"/>
          <w:szCs w:val="24"/>
        </w:rPr>
        <w:t>2025-01-17</w:t>
      </w:r>
    </w:p>
    <w:p w14:paraId="0B4E95E8" w14:textId="77777777" w:rsidR="0057674C" w:rsidRPr="0057674C" w:rsidRDefault="0057674C" w:rsidP="000F05C8">
      <w:pPr>
        <w:rPr>
          <w:rFonts w:ascii="Arial" w:hAnsi="Arial" w:cs="Arial"/>
          <w:b/>
          <w:bCs/>
          <w:sz w:val="24"/>
          <w:szCs w:val="24"/>
        </w:rPr>
      </w:pPr>
      <w:r w:rsidRPr="0057674C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0D9905D" w14:textId="77777777" w:rsidR="00CF7835" w:rsidRPr="009432A1" w:rsidRDefault="0057674C" w:rsidP="000F05C8">
      <w:pPr>
        <w:rPr>
          <w:rFonts w:ascii="Arial" w:hAnsi="Arial" w:cs="Arial"/>
          <w:b/>
          <w:bCs/>
          <w:sz w:val="24"/>
          <w:szCs w:val="24"/>
        </w:rPr>
      </w:pPr>
      <w:r w:rsidRPr="0057674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5842AA3" w14:textId="77777777" w:rsidR="00CF7835" w:rsidRPr="009432A1" w:rsidRDefault="0057674C" w:rsidP="000F05C8">
      <w:pPr>
        <w:rPr>
          <w:rFonts w:ascii="Arial" w:hAnsi="Arial" w:cs="Arial"/>
          <w:sz w:val="24"/>
          <w:szCs w:val="24"/>
        </w:rPr>
      </w:pPr>
      <w:r w:rsidRPr="0057674C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7674C">
        <w:rPr>
          <w:rFonts w:ascii="Arial" w:hAnsi="Arial" w:cs="Arial"/>
          <w:sz w:val="24"/>
          <w:szCs w:val="24"/>
        </w:rPr>
        <w:t>7/19</w:t>
      </w:r>
    </w:p>
    <w:p w14:paraId="0A646372" w14:textId="77777777" w:rsidR="00CF7835" w:rsidRPr="009432A1" w:rsidRDefault="0057674C" w:rsidP="000F05C8">
      <w:pPr>
        <w:rPr>
          <w:rFonts w:ascii="Arial" w:hAnsi="Arial" w:cs="Arial"/>
          <w:sz w:val="24"/>
          <w:szCs w:val="24"/>
        </w:rPr>
      </w:pPr>
      <w:r w:rsidRPr="0057674C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7674C">
        <w:rPr>
          <w:rFonts w:ascii="Arial" w:hAnsi="Arial" w:cs="Arial"/>
          <w:sz w:val="24"/>
          <w:szCs w:val="24"/>
        </w:rPr>
        <w:t>Poznań</w:t>
      </w:r>
    </w:p>
    <w:p w14:paraId="0151D9C2" w14:textId="6A156060" w:rsidR="00CF7835" w:rsidRDefault="00CF7835" w:rsidP="000F05C8">
      <w:pPr>
        <w:jc w:val="both"/>
        <w:rPr>
          <w:rFonts w:ascii="Arial" w:hAnsi="Arial" w:cs="Arial"/>
          <w:bCs/>
          <w:sz w:val="18"/>
          <w:szCs w:val="18"/>
        </w:rPr>
      </w:pPr>
    </w:p>
    <w:p w14:paraId="352CA128" w14:textId="77777777" w:rsidR="000F05C8" w:rsidRPr="009432A1" w:rsidRDefault="000F05C8" w:rsidP="000F05C8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08E681E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1B9316" w14:textId="77777777" w:rsidR="00CF7835" w:rsidRPr="00CF7835" w:rsidRDefault="00CF7835" w:rsidP="000F05C8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E11F766" w14:textId="77777777" w:rsidR="00CF7835" w:rsidRPr="00382A4A" w:rsidRDefault="00CF7835" w:rsidP="000F05C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24CC949" w14:textId="77777777" w:rsidR="00CF7835" w:rsidRPr="004E4B64" w:rsidRDefault="00CF7835" w:rsidP="000F05C8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3CD514F" w14:textId="77777777" w:rsidTr="000C1C6D">
        <w:tc>
          <w:tcPr>
            <w:tcW w:w="2269" w:type="dxa"/>
            <w:shd w:val="clear" w:color="auto" w:fill="auto"/>
          </w:tcPr>
          <w:p w14:paraId="36D2EF6E" w14:textId="77777777" w:rsidR="00CF7835" w:rsidRPr="004E4B64" w:rsidRDefault="00CF7835" w:rsidP="000F05C8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53816BE" w14:textId="77777777" w:rsidR="00CF7835" w:rsidRPr="004E4B64" w:rsidRDefault="0057674C" w:rsidP="000F05C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7674C">
              <w:rPr>
                <w:rFonts w:ascii="Arial" w:hAnsi="Arial" w:cs="Arial"/>
                <w:bCs/>
                <w:sz w:val="24"/>
                <w:szCs w:val="24"/>
              </w:rPr>
              <w:t>Sukcesywna dostawa przypraw, przetworów i artykułów spożywczych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7674C" w:rsidRPr="004E4B64" w14:paraId="464D5922" w14:textId="77777777" w:rsidTr="007F768D">
        <w:tc>
          <w:tcPr>
            <w:tcW w:w="2269" w:type="dxa"/>
            <w:shd w:val="clear" w:color="auto" w:fill="auto"/>
          </w:tcPr>
          <w:p w14:paraId="56B53F2E" w14:textId="77777777" w:rsidR="0057674C" w:rsidRPr="004E4B64" w:rsidRDefault="0057674C" w:rsidP="000F05C8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8432231" w14:textId="77777777" w:rsidR="0057674C" w:rsidRDefault="0057674C" w:rsidP="000F05C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7674C">
              <w:rPr>
                <w:rFonts w:ascii="Arial" w:hAnsi="Arial" w:cs="Arial"/>
                <w:bCs/>
                <w:sz w:val="24"/>
                <w:szCs w:val="24"/>
              </w:rPr>
              <w:t>SZW/DZP/106/2024</w:t>
            </w:r>
          </w:p>
          <w:p w14:paraId="0245AEBE" w14:textId="77777777" w:rsidR="000F05C8" w:rsidRPr="004E4B64" w:rsidRDefault="000F05C8" w:rsidP="000F05C8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20614A58" w14:textId="77777777" w:rsidR="00D665F5" w:rsidRDefault="00D665F5" w:rsidP="000F05C8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57674C" w:rsidRPr="0057674C">
        <w:rPr>
          <w:rFonts w:ascii="Arial" w:hAnsi="Arial" w:cs="Arial"/>
          <w:sz w:val="24"/>
          <w:szCs w:val="24"/>
        </w:rPr>
        <w:t>(</w:t>
      </w:r>
      <w:proofErr w:type="spellStart"/>
      <w:r w:rsidR="0057674C" w:rsidRPr="0057674C">
        <w:rPr>
          <w:rFonts w:ascii="Arial" w:hAnsi="Arial" w:cs="Arial"/>
          <w:sz w:val="24"/>
          <w:szCs w:val="24"/>
        </w:rPr>
        <w:t>t.j</w:t>
      </w:r>
      <w:proofErr w:type="spellEnd"/>
      <w:r w:rsidR="0057674C" w:rsidRPr="0057674C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09D1056E" w14:textId="77777777" w:rsidR="00814E86" w:rsidRDefault="00814E86" w:rsidP="000F05C8">
      <w:pPr>
        <w:jc w:val="both"/>
        <w:rPr>
          <w:rFonts w:ascii="Arial" w:hAnsi="Arial" w:cs="Arial"/>
          <w:sz w:val="24"/>
          <w:szCs w:val="24"/>
        </w:rPr>
      </w:pPr>
    </w:p>
    <w:p w14:paraId="79D8F827" w14:textId="69D66609" w:rsidR="00814E86" w:rsidRPr="00814E86" w:rsidRDefault="00814E86" w:rsidP="00814E86">
      <w:pPr>
        <w:jc w:val="both"/>
        <w:rPr>
          <w:rFonts w:ascii="Arial" w:hAnsi="Arial" w:cs="Arial"/>
          <w:sz w:val="24"/>
          <w:szCs w:val="24"/>
        </w:rPr>
      </w:pPr>
      <w:r w:rsidRPr="00814E86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  <w:r w:rsidRPr="00814E86">
        <w:rPr>
          <w:rFonts w:ascii="Arial" w:hAnsi="Arial" w:cs="Arial"/>
          <w:sz w:val="24"/>
          <w:szCs w:val="24"/>
        </w:rPr>
        <w:t>38</w:t>
      </w:r>
      <w:r>
        <w:rPr>
          <w:rFonts w:ascii="Arial" w:hAnsi="Arial" w:cs="Arial"/>
          <w:sz w:val="24"/>
          <w:szCs w:val="24"/>
        </w:rPr>
        <w:t xml:space="preserve"> </w:t>
      </w:r>
      <w:r w:rsidRPr="00814E86">
        <w:rPr>
          <w:rFonts w:ascii="Arial" w:hAnsi="Arial" w:cs="Arial"/>
          <w:sz w:val="24"/>
          <w:szCs w:val="24"/>
        </w:rPr>
        <w:t>763,71 zł brutto</w:t>
      </w:r>
      <w:r>
        <w:rPr>
          <w:rFonts w:ascii="Arial" w:hAnsi="Arial" w:cs="Arial"/>
          <w:sz w:val="24"/>
          <w:szCs w:val="24"/>
        </w:rPr>
        <w:t>.</w:t>
      </w:r>
    </w:p>
    <w:p w14:paraId="0B320885" w14:textId="77777777" w:rsidR="000F05C8" w:rsidRPr="00355C9D" w:rsidRDefault="000F05C8" w:rsidP="000F05C8">
      <w:pPr>
        <w:jc w:val="both"/>
        <w:rPr>
          <w:rFonts w:ascii="Arial" w:hAnsi="Arial" w:cs="Arial"/>
          <w:sz w:val="24"/>
          <w:szCs w:val="24"/>
        </w:rPr>
      </w:pPr>
    </w:p>
    <w:p w14:paraId="4F6DC60B" w14:textId="77777777" w:rsidR="00A80738" w:rsidRDefault="00D665F5" w:rsidP="000F05C8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7674C" w:rsidRPr="0057674C">
        <w:rPr>
          <w:rFonts w:ascii="Arial" w:hAnsi="Arial" w:cs="Arial"/>
          <w:sz w:val="24"/>
          <w:szCs w:val="24"/>
        </w:rPr>
        <w:t>17/01/2025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7674C" w:rsidRPr="0057674C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032CD61C" w14:textId="77777777" w:rsidR="000F05C8" w:rsidRPr="00355C9D" w:rsidRDefault="000F05C8" w:rsidP="000F05C8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6FAA19B8" w14:textId="77777777" w:rsidTr="000F05C8">
        <w:tc>
          <w:tcPr>
            <w:tcW w:w="993" w:type="dxa"/>
            <w:shd w:val="clear" w:color="auto" w:fill="F2F2F2"/>
            <w:vAlign w:val="center"/>
          </w:tcPr>
          <w:p w14:paraId="4153770D" w14:textId="77777777" w:rsidR="00D665F5" w:rsidRPr="00CF7835" w:rsidRDefault="00960CEB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244" w:type="dxa"/>
            <w:shd w:val="clear" w:color="auto" w:fill="F2F2F2"/>
            <w:vAlign w:val="center"/>
          </w:tcPr>
          <w:p w14:paraId="3A0B0C82" w14:textId="77777777" w:rsidR="00D665F5" w:rsidRPr="00CF7835" w:rsidRDefault="00D665F5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4EBA873" w14:textId="77777777" w:rsidR="00D665F5" w:rsidRPr="00CF7835" w:rsidRDefault="00D665F5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7674C" w:rsidRPr="00355C9D" w14:paraId="26ED4396" w14:textId="77777777" w:rsidTr="000F05C8">
        <w:tc>
          <w:tcPr>
            <w:tcW w:w="993" w:type="dxa"/>
            <w:shd w:val="clear" w:color="auto" w:fill="auto"/>
            <w:vAlign w:val="center"/>
          </w:tcPr>
          <w:p w14:paraId="6BA98ECB" w14:textId="77777777" w:rsidR="0057674C" w:rsidRPr="00CF7835" w:rsidRDefault="0057674C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62D7F1C3" w14:textId="77777777" w:rsidR="0057674C" w:rsidRPr="00CF7835" w:rsidRDefault="0057674C" w:rsidP="000F05C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7674C">
              <w:rPr>
                <w:rFonts w:ascii="Arial" w:hAnsi="Arial" w:cs="Arial"/>
                <w:sz w:val="24"/>
                <w:szCs w:val="24"/>
              </w:rPr>
              <w:t>Aber</w:t>
            </w:r>
            <w:proofErr w:type="spellEnd"/>
            <w:r w:rsidRPr="0057674C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1162B4F6" w14:textId="32CA08AE" w:rsidR="0057674C" w:rsidRPr="00CF7835" w:rsidRDefault="0057674C" w:rsidP="000F05C8">
            <w:pPr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74C">
              <w:rPr>
                <w:rFonts w:ascii="Arial" w:hAnsi="Arial" w:cs="Arial"/>
                <w:sz w:val="24"/>
                <w:szCs w:val="24"/>
              </w:rPr>
              <w:t>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C50328" w14:textId="77777777" w:rsidR="0057674C" w:rsidRPr="00CF7835" w:rsidRDefault="0057674C" w:rsidP="000F05C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85-758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74C">
              <w:rPr>
                <w:rFonts w:ascii="Arial" w:hAnsi="Arial" w:cs="Arial"/>
                <w:sz w:val="24"/>
                <w:szCs w:val="24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16DB71" w14:textId="77777777" w:rsidR="0057674C" w:rsidRPr="00CF7835" w:rsidRDefault="0057674C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16 218.31 zł</w:t>
            </w:r>
          </w:p>
        </w:tc>
      </w:tr>
      <w:tr w:rsidR="0057674C" w:rsidRPr="00355C9D" w14:paraId="657F140F" w14:textId="77777777" w:rsidTr="000F05C8">
        <w:tc>
          <w:tcPr>
            <w:tcW w:w="993" w:type="dxa"/>
            <w:shd w:val="clear" w:color="auto" w:fill="auto"/>
            <w:vAlign w:val="center"/>
          </w:tcPr>
          <w:p w14:paraId="77469A8B" w14:textId="77777777" w:rsidR="0057674C" w:rsidRPr="00CF7835" w:rsidRDefault="0057674C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6AA3CA84" w14:textId="77777777" w:rsidR="0057674C" w:rsidRPr="00CF7835" w:rsidRDefault="0057674C" w:rsidP="000F05C8">
            <w:pPr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UNIMA-POL BIERNACKI,DOMINIKOWSKI SP.K.</w:t>
            </w:r>
          </w:p>
          <w:p w14:paraId="289D2C41" w14:textId="77777777" w:rsidR="0057674C" w:rsidRPr="00CF7835" w:rsidRDefault="0057674C" w:rsidP="000F05C8">
            <w:pPr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ZDROJOWA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74C">
              <w:rPr>
                <w:rFonts w:ascii="Arial" w:hAnsi="Arial" w:cs="Arial"/>
                <w:sz w:val="24"/>
                <w:szCs w:val="24"/>
              </w:rPr>
              <w:t>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B78E95" w14:textId="77777777" w:rsidR="0057674C" w:rsidRPr="00CF7835" w:rsidRDefault="0057674C" w:rsidP="000F05C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65-142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74C">
              <w:rPr>
                <w:rFonts w:ascii="Arial" w:hAnsi="Arial" w:cs="Arial"/>
                <w:sz w:val="24"/>
                <w:szCs w:val="24"/>
              </w:rPr>
              <w:t>ZIELONA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E5C339" w14:textId="77777777" w:rsidR="0057674C" w:rsidRPr="00CF7835" w:rsidRDefault="0057674C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33 781.63 zł</w:t>
            </w:r>
          </w:p>
        </w:tc>
      </w:tr>
      <w:tr w:rsidR="0057674C" w:rsidRPr="00355C9D" w14:paraId="15A60785" w14:textId="77777777" w:rsidTr="000F05C8">
        <w:tc>
          <w:tcPr>
            <w:tcW w:w="993" w:type="dxa"/>
            <w:shd w:val="clear" w:color="auto" w:fill="auto"/>
            <w:vAlign w:val="center"/>
          </w:tcPr>
          <w:p w14:paraId="57315FAF" w14:textId="77777777" w:rsidR="0057674C" w:rsidRPr="00CF7835" w:rsidRDefault="0057674C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1C30AD6B" w14:textId="77777777" w:rsidR="0057674C" w:rsidRPr="00CF7835" w:rsidRDefault="0057674C" w:rsidP="000F05C8">
            <w:pPr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 xml:space="preserve">P.P.H. </w:t>
            </w:r>
            <w:proofErr w:type="spellStart"/>
            <w:r w:rsidRPr="0057674C">
              <w:rPr>
                <w:rFonts w:ascii="Arial" w:hAnsi="Arial" w:cs="Arial"/>
                <w:sz w:val="24"/>
                <w:szCs w:val="24"/>
              </w:rPr>
              <w:t>Polaris</w:t>
            </w:r>
            <w:proofErr w:type="spellEnd"/>
            <w:r w:rsidRPr="0057674C">
              <w:rPr>
                <w:rFonts w:ascii="Arial" w:hAnsi="Arial" w:cs="Arial"/>
                <w:sz w:val="24"/>
                <w:szCs w:val="24"/>
              </w:rPr>
              <w:t xml:space="preserve"> Małgorzata Gruszczyńska</w:t>
            </w:r>
          </w:p>
          <w:p w14:paraId="1279AA7B" w14:textId="0BBBCC23" w:rsidR="0057674C" w:rsidRPr="00CF7835" w:rsidRDefault="0057674C" w:rsidP="000F05C8">
            <w:pPr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Żołnierska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74C">
              <w:rPr>
                <w:rFonts w:ascii="Arial" w:hAnsi="Arial" w:cs="Arial"/>
                <w:sz w:val="24"/>
                <w:szCs w:val="24"/>
              </w:rPr>
              <w:t>20a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08DE488" w14:textId="77777777" w:rsidR="0057674C" w:rsidRPr="00CF7835" w:rsidRDefault="0057674C" w:rsidP="000F05C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62-800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74C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8529EC" w14:textId="77777777" w:rsidR="0057674C" w:rsidRPr="00CF7835" w:rsidRDefault="0057674C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34 715.99 zł</w:t>
            </w:r>
          </w:p>
        </w:tc>
      </w:tr>
      <w:tr w:rsidR="0057674C" w:rsidRPr="00355C9D" w14:paraId="22DB5747" w14:textId="77777777" w:rsidTr="000F05C8">
        <w:tc>
          <w:tcPr>
            <w:tcW w:w="993" w:type="dxa"/>
            <w:shd w:val="clear" w:color="auto" w:fill="auto"/>
            <w:vAlign w:val="center"/>
          </w:tcPr>
          <w:p w14:paraId="1D7B496B" w14:textId="77777777" w:rsidR="0057674C" w:rsidRPr="00CF7835" w:rsidRDefault="0057674C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1DBC4805" w14:textId="77777777" w:rsidR="0057674C" w:rsidRPr="00CF7835" w:rsidRDefault="0057674C" w:rsidP="000F05C8">
            <w:pPr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WALKOWIAK Spółka z Ograniczoną Odpowiedzialnością</w:t>
            </w:r>
          </w:p>
          <w:p w14:paraId="5B23997E" w14:textId="77777777" w:rsidR="0057674C" w:rsidRPr="00CF7835" w:rsidRDefault="0057674C" w:rsidP="000F05C8">
            <w:pPr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Szkolna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74C">
              <w:rPr>
                <w:rFonts w:ascii="Arial" w:hAnsi="Arial" w:cs="Arial"/>
                <w:sz w:val="24"/>
                <w:szCs w:val="24"/>
              </w:rPr>
              <w:t>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FC46105" w14:textId="77777777" w:rsidR="0057674C" w:rsidRPr="00CF7835" w:rsidRDefault="0057674C" w:rsidP="000F05C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64-553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74C">
              <w:rPr>
                <w:rFonts w:ascii="Arial" w:hAnsi="Arial" w:cs="Arial"/>
                <w:sz w:val="24"/>
                <w:szCs w:val="24"/>
              </w:rPr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CAEC63" w14:textId="77777777" w:rsidR="0057674C" w:rsidRPr="00CF7835" w:rsidRDefault="0057674C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32 664.65 zł</w:t>
            </w:r>
          </w:p>
        </w:tc>
      </w:tr>
      <w:tr w:rsidR="0057674C" w:rsidRPr="00355C9D" w14:paraId="48AB24FD" w14:textId="77777777" w:rsidTr="000F05C8">
        <w:tc>
          <w:tcPr>
            <w:tcW w:w="993" w:type="dxa"/>
            <w:shd w:val="clear" w:color="auto" w:fill="auto"/>
            <w:vAlign w:val="center"/>
          </w:tcPr>
          <w:p w14:paraId="53AFF2F1" w14:textId="77777777" w:rsidR="0057674C" w:rsidRPr="00CF7835" w:rsidRDefault="0057674C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2007F194" w14:textId="77777777" w:rsidR="0057674C" w:rsidRPr="00CF7835" w:rsidRDefault="0057674C" w:rsidP="000F05C8">
            <w:pPr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MPT "PIK" GRZEGORZ KASPROWICZ, PIOTR KASPROWICZ, BŁAŻEJ PAWŁOWSKI SPÓŁKA JAWNA</w:t>
            </w:r>
          </w:p>
          <w:p w14:paraId="6BCB6F10" w14:textId="77777777" w:rsidR="0057674C" w:rsidRPr="00CF7835" w:rsidRDefault="0057674C" w:rsidP="000F05C8">
            <w:pPr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Wrocławska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74C">
              <w:rPr>
                <w:rFonts w:ascii="Arial" w:hAnsi="Arial" w:cs="Arial"/>
                <w:sz w:val="24"/>
                <w:szCs w:val="24"/>
              </w:rPr>
              <w:t>42B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670B0C5" w14:textId="77777777" w:rsidR="0057674C" w:rsidRPr="00CF7835" w:rsidRDefault="0057674C" w:rsidP="000F05C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674C">
              <w:rPr>
                <w:rFonts w:ascii="Arial" w:hAnsi="Arial" w:cs="Arial"/>
                <w:sz w:val="24"/>
                <w:szCs w:val="24"/>
              </w:rPr>
              <w:t>62-300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7674C">
              <w:rPr>
                <w:rFonts w:ascii="Arial" w:hAnsi="Arial" w:cs="Arial"/>
                <w:sz w:val="24"/>
                <w:szCs w:val="24"/>
              </w:rPr>
              <w:t>Września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C3A6E6D" w14:textId="5B48E85D" w:rsidR="0057674C" w:rsidRPr="00CF7835" w:rsidRDefault="00814E86" w:rsidP="000F05C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74 528.65</w:t>
            </w:r>
            <w:r w:rsidR="0057674C" w:rsidRPr="0057674C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</w:tbl>
    <w:p w14:paraId="7E4A9591" w14:textId="77777777" w:rsidR="00A80738" w:rsidRDefault="00A80738" w:rsidP="000F05C8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03502914" w14:textId="77777777" w:rsidR="00814E86" w:rsidRDefault="00814E86" w:rsidP="00814E8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p.o. </w:t>
      </w:r>
      <w:r w:rsidRPr="002D64D4">
        <w:rPr>
          <w:sz w:val="22"/>
          <w:szCs w:val="22"/>
        </w:rPr>
        <w:t>Dyrektor</w:t>
      </w:r>
      <w:r>
        <w:rPr>
          <w:sz w:val="22"/>
          <w:szCs w:val="22"/>
        </w:rPr>
        <w:t>a</w:t>
      </w:r>
    </w:p>
    <w:p w14:paraId="35449126" w14:textId="77777777" w:rsidR="00814E86" w:rsidRPr="002D64D4" w:rsidRDefault="00814E86" w:rsidP="00814E86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 Szpitala Wojewódzkiego w Poznaniu</w:t>
      </w:r>
    </w:p>
    <w:p w14:paraId="5DFE6406" w14:textId="4B37F433" w:rsidR="00814E86" w:rsidRPr="00355C9D" w:rsidRDefault="00814E86" w:rsidP="00814E86">
      <w:pPr>
        <w:jc w:val="center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Violetta Magiera</w:t>
      </w:r>
    </w:p>
    <w:sectPr w:rsidR="00814E8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140C0" w14:textId="77777777" w:rsidR="00B67AE5" w:rsidRDefault="00B67AE5">
      <w:r>
        <w:separator/>
      </w:r>
    </w:p>
  </w:endnote>
  <w:endnote w:type="continuationSeparator" w:id="0">
    <w:p w14:paraId="76BF11FA" w14:textId="77777777" w:rsidR="00B67AE5" w:rsidRDefault="00B67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4B3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EDB29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43FA5" w14:textId="338B81C5" w:rsidR="00960CEB" w:rsidRPr="00986737" w:rsidRDefault="00814E86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147D976" wp14:editId="2C5AD43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026EA8A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AAA56A2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0A207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8B6764" w14:textId="77777777" w:rsidR="009F189D" w:rsidRDefault="009F189D">
    <w:pPr>
      <w:pStyle w:val="Stopka"/>
      <w:tabs>
        <w:tab w:val="clear" w:pos="4536"/>
      </w:tabs>
      <w:jc w:val="center"/>
    </w:pPr>
  </w:p>
  <w:p w14:paraId="050A471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447F0" w14:textId="77777777" w:rsidR="00B67AE5" w:rsidRDefault="00B67AE5">
      <w:r>
        <w:separator/>
      </w:r>
    </w:p>
  </w:footnote>
  <w:footnote w:type="continuationSeparator" w:id="0">
    <w:p w14:paraId="6840AB43" w14:textId="77777777" w:rsidR="00B67AE5" w:rsidRDefault="00B67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664C1" w14:textId="77777777" w:rsidR="0057674C" w:rsidRDefault="005767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662D4" w14:textId="77777777" w:rsidR="0057674C" w:rsidRDefault="005767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9604E3" w14:textId="77777777" w:rsidR="0057674C" w:rsidRDefault="005767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AE5"/>
    <w:rsid w:val="00007727"/>
    <w:rsid w:val="00017720"/>
    <w:rsid w:val="00035488"/>
    <w:rsid w:val="000C1C6D"/>
    <w:rsid w:val="000D7F25"/>
    <w:rsid w:val="000E00E5"/>
    <w:rsid w:val="000F05C8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674C"/>
    <w:rsid w:val="00577BC6"/>
    <w:rsid w:val="00601802"/>
    <w:rsid w:val="0069085C"/>
    <w:rsid w:val="00814E86"/>
    <w:rsid w:val="00843263"/>
    <w:rsid w:val="00861E75"/>
    <w:rsid w:val="008A26A5"/>
    <w:rsid w:val="008F318B"/>
    <w:rsid w:val="00960CEB"/>
    <w:rsid w:val="009D19BD"/>
    <w:rsid w:val="009F189D"/>
    <w:rsid w:val="00A80738"/>
    <w:rsid w:val="00AE20BB"/>
    <w:rsid w:val="00B67AE5"/>
    <w:rsid w:val="00BC5A63"/>
    <w:rsid w:val="00C236D3"/>
    <w:rsid w:val="00C659E2"/>
    <w:rsid w:val="00CB0802"/>
    <w:rsid w:val="00CF7835"/>
    <w:rsid w:val="00D665F5"/>
    <w:rsid w:val="00D7128F"/>
    <w:rsid w:val="00EA3476"/>
    <w:rsid w:val="00F44906"/>
    <w:rsid w:val="00F76DB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84A1A6"/>
  <w15:chartTrackingRefBased/>
  <w15:docId w15:val="{27A7D8C4-F93C-4D07-BFB1-87528881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66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7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7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7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2025-01-17T10:10:00Z</cp:lastPrinted>
  <dcterms:created xsi:type="dcterms:W3CDTF">2025-01-17T10:11:00Z</dcterms:created>
  <dcterms:modified xsi:type="dcterms:W3CDTF">2025-01-17T10:11:00Z</dcterms:modified>
</cp:coreProperties>
</file>