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0FDEC" w14:textId="77777777" w:rsidR="00F245C5" w:rsidRPr="00353FDC" w:rsidRDefault="007E6EFF" w:rsidP="00261D49">
      <w:pPr>
        <w:jc w:val="right"/>
        <w:rPr>
          <w:rFonts w:ascii="Arial" w:hAnsi="Arial" w:cs="Arial"/>
        </w:rPr>
      </w:pPr>
      <w:bookmarkStart w:id="0" w:name="_Hlk53520193"/>
      <w:r w:rsidRPr="007E6EFF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7E6EFF">
        <w:rPr>
          <w:rFonts w:ascii="Arial" w:hAnsi="Arial" w:cs="Arial"/>
        </w:rPr>
        <w:t>2025-01-17</w:t>
      </w:r>
    </w:p>
    <w:p w14:paraId="0DCA2E10" w14:textId="77777777" w:rsidR="007E6EFF" w:rsidRPr="007E6EFF" w:rsidRDefault="007E6EFF" w:rsidP="00261D49">
      <w:pPr>
        <w:ind w:right="3969"/>
        <w:rPr>
          <w:rFonts w:ascii="Arial" w:hAnsi="Arial" w:cs="Arial"/>
          <w:b/>
          <w:bCs/>
        </w:rPr>
      </w:pPr>
      <w:r w:rsidRPr="007E6EFF">
        <w:rPr>
          <w:rFonts w:ascii="Arial" w:hAnsi="Arial" w:cs="Arial"/>
          <w:b/>
          <w:bCs/>
        </w:rPr>
        <w:t>Szpital Wojewódzki w Poznaniu</w:t>
      </w:r>
    </w:p>
    <w:p w14:paraId="2055E1CC" w14:textId="77777777" w:rsidR="00F245C5" w:rsidRPr="00353FDC" w:rsidRDefault="007E6EFF" w:rsidP="00261D49">
      <w:pPr>
        <w:ind w:right="3969"/>
        <w:rPr>
          <w:rFonts w:ascii="Arial" w:hAnsi="Arial" w:cs="Arial"/>
          <w:b/>
          <w:bCs/>
        </w:rPr>
      </w:pPr>
      <w:r w:rsidRPr="007E6EFF">
        <w:rPr>
          <w:rFonts w:ascii="Arial" w:hAnsi="Arial" w:cs="Arial"/>
          <w:b/>
          <w:bCs/>
        </w:rPr>
        <w:t>Dział Zamówień Publicznych</w:t>
      </w:r>
    </w:p>
    <w:p w14:paraId="19C41B9D" w14:textId="77777777" w:rsidR="00F245C5" w:rsidRPr="00353FDC" w:rsidRDefault="007E6EFF" w:rsidP="00261D49">
      <w:pPr>
        <w:ind w:right="3969"/>
        <w:rPr>
          <w:rFonts w:ascii="Arial" w:hAnsi="Arial" w:cs="Arial"/>
        </w:rPr>
      </w:pPr>
      <w:r w:rsidRPr="007E6EFF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7E6EFF">
        <w:rPr>
          <w:rFonts w:ascii="Arial" w:hAnsi="Arial" w:cs="Arial"/>
        </w:rPr>
        <w:t>7/19</w:t>
      </w:r>
    </w:p>
    <w:p w14:paraId="13641AF9" w14:textId="77777777" w:rsidR="00F245C5" w:rsidRPr="00353FDC" w:rsidRDefault="007E6EFF" w:rsidP="00261D49">
      <w:pPr>
        <w:ind w:right="4253"/>
        <w:rPr>
          <w:rFonts w:ascii="Arial" w:hAnsi="Arial" w:cs="Arial"/>
        </w:rPr>
      </w:pPr>
      <w:r w:rsidRPr="007E6EFF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7E6EFF">
        <w:rPr>
          <w:rFonts w:ascii="Arial" w:hAnsi="Arial" w:cs="Arial"/>
        </w:rPr>
        <w:t>Poznań</w:t>
      </w:r>
    </w:p>
    <w:p w14:paraId="13DB1603" w14:textId="77777777" w:rsidR="00261D49" w:rsidRDefault="00261D49" w:rsidP="00261D49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59FDC268" w14:textId="2F70C24F" w:rsidR="00D30F1F" w:rsidRDefault="00D30F1F" w:rsidP="00261D49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7717E39F" w14:textId="77777777" w:rsidR="00F245C5" w:rsidRDefault="00D30F1F" w:rsidP="00261D49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0449855A" w14:textId="77777777" w:rsidR="00261D49" w:rsidRPr="00D30F1F" w:rsidRDefault="00261D49" w:rsidP="00261D49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5262B33A" w14:textId="77777777" w:rsidTr="002716A3">
        <w:tc>
          <w:tcPr>
            <w:tcW w:w="10065" w:type="dxa"/>
            <w:shd w:val="clear" w:color="auto" w:fill="F2F2F2"/>
            <w:hideMark/>
          </w:tcPr>
          <w:p w14:paraId="6A8454C7" w14:textId="77777777" w:rsidR="00F245C5" w:rsidRPr="00353FDC" w:rsidRDefault="00F245C5" w:rsidP="00261D4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1B5469C" w14:textId="77777777" w:rsidR="00F245C5" w:rsidRPr="00353FDC" w:rsidRDefault="00F245C5" w:rsidP="00261D4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2F8288EB" w14:textId="77777777" w:rsidR="00F245C5" w:rsidRPr="00353FDC" w:rsidRDefault="00F245C5" w:rsidP="00261D49">
      <w:pPr>
        <w:keepNext/>
        <w:outlineLvl w:val="0"/>
        <w:rPr>
          <w:rFonts w:ascii="Arial" w:hAnsi="Arial" w:cs="Arial"/>
          <w:b/>
        </w:rPr>
      </w:pPr>
    </w:p>
    <w:p w14:paraId="3DCB78D6" w14:textId="77777777" w:rsidR="00F245C5" w:rsidRPr="00353FDC" w:rsidRDefault="00F245C5" w:rsidP="00261D49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60DD38A4" w14:textId="77777777" w:rsidTr="002716A3">
        <w:tc>
          <w:tcPr>
            <w:tcW w:w="2269" w:type="dxa"/>
            <w:shd w:val="clear" w:color="auto" w:fill="auto"/>
          </w:tcPr>
          <w:p w14:paraId="41E77EF0" w14:textId="77777777" w:rsidR="00F245C5" w:rsidRPr="00353FDC" w:rsidRDefault="00F245C5" w:rsidP="00261D4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8FD84D1" w14:textId="77777777" w:rsidR="00F245C5" w:rsidRPr="00353FDC" w:rsidRDefault="007E6EFF" w:rsidP="00261D4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7E6EFF">
              <w:rPr>
                <w:rFonts w:ascii="Arial" w:hAnsi="Arial" w:cs="Arial"/>
                <w:bCs/>
              </w:rPr>
              <w:t>Sukcesywna dostawa mleka, jogurtów, śmietany oraz wędlin drobiowych i wieprzowych</w:t>
            </w:r>
          </w:p>
        </w:tc>
      </w:tr>
      <w:tr w:rsidR="007E6EFF" w:rsidRPr="00353FDC" w14:paraId="20D3FDC0" w14:textId="77777777" w:rsidTr="00DD0EB2">
        <w:tc>
          <w:tcPr>
            <w:tcW w:w="2269" w:type="dxa"/>
            <w:shd w:val="clear" w:color="auto" w:fill="auto"/>
          </w:tcPr>
          <w:p w14:paraId="21D2C8F1" w14:textId="77777777" w:rsidR="007E6EFF" w:rsidRPr="00353FDC" w:rsidRDefault="007E6EFF" w:rsidP="00261D4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E738577" w14:textId="77777777" w:rsidR="007E6EFF" w:rsidRPr="00353FDC" w:rsidRDefault="007E6EFF" w:rsidP="00261D4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7E6EFF">
              <w:rPr>
                <w:rFonts w:ascii="Arial" w:hAnsi="Arial" w:cs="Arial"/>
                <w:bCs/>
              </w:rPr>
              <w:t>SZW/DZP/104/2024</w:t>
            </w:r>
          </w:p>
        </w:tc>
      </w:tr>
    </w:tbl>
    <w:p w14:paraId="7FBA6837" w14:textId="77777777" w:rsidR="00F245C5" w:rsidRPr="00E1738E" w:rsidRDefault="00F245C5" w:rsidP="00261D49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1AF795D2" w14:textId="33E40D9A" w:rsidR="00A02E94" w:rsidRDefault="00F245C5" w:rsidP="00261D49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7E6EFF" w:rsidRPr="007E6EFF">
        <w:rPr>
          <w:rFonts w:ascii="Arial" w:hAnsi="Arial" w:cs="Arial"/>
          <w:b/>
        </w:rPr>
        <w:t>Szpital Wojewódzki w Poznaniu</w:t>
      </w:r>
      <w:r w:rsidR="00261D49">
        <w:rPr>
          <w:rFonts w:ascii="Arial" w:hAnsi="Arial" w:cs="Arial"/>
          <w:b/>
        </w:rPr>
        <w:t xml:space="preserve">, </w:t>
      </w:r>
      <w:r w:rsidR="007E6EFF" w:rsidRPr="007E6EFF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7E6EFF" w:rsidRPr="007E6EFF">
        <w:rPr>
          <w:rFonts w:ascii="Arial" w:hAnsi="Arial" w:cs="Arial"/>
        </w:rPr>
        <w:t>(</w:t>
      </w:r>
      <w:proofErr w:type="spellStart"/>
      <w:r w:rsidR="007E6EFF" w:rsidRPr="007E6EFF">
        <w:rPr>
          <w:rFonts w:ascii="Arial" w:hAnsi="Arial" w:cs="Arial"/>
        </w:rPr>
        <w:t>t.j</w:t>
      </w:r>
      <w:proofErr w:type="spellEnd"/>
      <w:r w:rsidR="007E6EFF" w:rsidRPr="007E6EFF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1B12FE6F" w14:textId="77777777" w:rsidR="00261D49" w:rsidRDefault="00261D49" w:rsidP="00261D49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7E6EFF" w14:paraId="64883EB6" w14:textId="77777777" w:rsidTr="00DD0EB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B46B3" w14:textId="77777777" w:rsidR="007E6EFF" w:rsidRPr="00F245C5" w:rsidRDefault="007E6EFF" w:rsidP="00261D49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7E6EFF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E6EFF">
              <w:rPr>
                <w:rFonts w:ascii="Arial" w:hAnsi="Arial" w:cs="Arial"/>
              </w:rPr>
              <w:t>mleko, jogurty, śmietana</w:t>
            </w:r>
          </w:p>
          <w:p w14:paraId="2813F75A" w14:textId="77777777" w:rsidR="007E6EFF" w:rsidRPr="00F245C5" w:rsidRDefault="007E6EFF" w:rsidP="00261D49">
            <w:pPr>
              <w:jc w:val="both"/>
              <w:rPr>
                <w:rFonts w:ascii="Arial" w:hAnsi="Arial" w:cs="Arial"/>
                <w:b/>
              </w:rPr>
            </w:pPr>
            <w:r w:rsidRPr="007E6EFF">
              <w:rPr>
                <w:rFonts w:ascii="Arial" w:hAnsi="Arial" w:cs="Arial"/>
                <w:b/>
              </w:rPr>
              <w:t>Spółdzielnia Mleczarska MLEKOVITA</w:t>
            </w:r>
          </w:p>
          <w:p w14:paraId="2105059F" w14:textId="7BF13049" w:rsidR="007E6EFF" w:rsidRPr="00F245C5" w:rsidRDefault="007E6EFF" w:rsidP="00261D49">
            <w:pPr>
              <w:jc w:val="both"/>
              <w:rPr>
                <w:rFonts w:ascii="Arial" w:hAnsi="Arial" w:cs="Arial"/>
                <w:bCs/>
              </w:rPr>
            </w:pPr>
            <w:r w:rsidRPr="007E6EFF">
              <w:rPr>
                <w:rFonts w:ascii="Arial" w:hAnsi="Arial" w:cs="Arial"/>
                <w:bCs/>
              </w:rPr>
              <w:t>Ludowa 122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8B57B01" w14:textId="77777777" w:rsidR="007E6EFF" w:rsidRPr="00F245C5" w:rsidRDefault="007E6EFF" w:rsidP="00261D49">
            <w:pPr>
              <w:jc w:val="both"/>
              <w:rPr>
                <w:rFonts w:ascii="Arial" w:hAnsi="Arial" w:cs="Arial"/>
                <w:bCs/>
              </w:rPr>
            </w:pPr>
            <w:r w:rsidRPr="007E6EFF">
              <w:rPr>
                <w:rFonts w:ascii="Arial" w:hAnsi="Arial" w:cs="Arial"/>
                <w:bCs/>
              </w:rPr>
              <w:t>18-200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E6EFF">
              <w:rPr>
                <w:rFonts w:ascii="Arial" w:hAnsi="Arial" w:cs="Arial"/>
                <w:bCs/>
              </w:rPr>
              <w:t>Wysokie Mazowieckie</w:t>
            </w:r>
          </w:p>
          <w:p w14:paraId="453CB1D3" w14:textId="77777777" w:rsidR="007E6EFF" w:rsidRPr="00F245C5" w:rsidRDefault="007E6EFF" w:rsidP="00261D49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E6EFF">
              <w:rPr>
                <w:rFonts w:ascii="Arial" w:hAnsi="Arial" w:cs="Arial"/>
                <w:b/>
              </w:rPr>
              <w:t>457 385.30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47ECB09" w14:textId="77777777" w:rsidR="007E6EFF" w:rsidRPr="00F245C5" w:rsidRDefault="007E6EFF" w:rsidP="00261D49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F3FFAE0" w14:textId="19E30689" w:rsidR="007E6EFF" w:rsidRPr="00F245C5" w:rsidRDefault="007E6EFF" w:rsidP="00261D49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7E6EFF">
              <w:rPr>
                <w:rFonts w:ascii="Arial" w:hAnsi="Arial" w:cs="Arial"/>
              </w:rPr>
              <w:t>Oferta spełnia wymagania formalno-prawn</w:t>
            </w:r>
            <w:r w:rsidR="00261D49">
              <w:rPr>
                <w:rFonts w:ascii="Arial" w:hAnsi="Arial" w:cs="Arial"/>
              </w:rPr>
              <w:t>e</w:t>
            </w:r>
            <w:r w:rsidRPr="007E6EFF">
              <w:rPr>
                <w:rFonts w:ascii="Arial" w:hAnsi="Arial" w:cs="Arial"/>
              </w:rPr>
              <w:t xml:space="preserve"> i jest zgodna z SWZ.</w:t>
            </w:r>
          </w:p>
        </w:tc>
      </w:tr>
      <w:tr w:rsidR="007E6EFF" w14:paraId="504D73E7" w14:textId="77777777" w:rsidTr="00DD0EB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AB611" w14:textId="77777777" w:rsidR="007E6EFF" w:rsidRPr="00F245C5" w:rsidRDefault="007E6EFF" w:rsidP="00261D49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7E6EFF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E6EFF">
              <w:rPr>
                <w:rFonts w:ascii="Arial" w:hAnsi="Arial" w:cs="Arial"/>
              </w:rPr>
              <w:t>wędliny drobiowe i wieprzowe</w:t>
            </w:r>
          </w:p>
          <w:p w14:paraId="36877DDF" w14:textId="77777777" w:rsidR="007E6EFF" w:rsidRPr="00F245C5" w:rsidRDefault="007E6EFF" w:rsidP="00261D49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7E6EFF">
              <w:rPr>
                <w:rFonts w:ascii="Arial" w:hAnsi="Arial" w:cs="Arial"/>
                <w:b/>
              </w:rPr>
              <w:t>PiB</w:t>
            </w:r>
            <w:proofErr w:type="spellEnd"/>
            <w:r w:rsidRPr="007E6EFF">
              <w:rPr>
                <w:rFonts w:ascii="Arial" w:hAnsi="Arial" w:cs="Arial"/>
                <w:b/>
              </w:rPr>
              <w:t xml:space="preserve"> Sp. z o.o.</w:t>
            </w:r>
          </w:p>
          <w:p w14:paraId="06F4A9BC" w14:textId="77777777" w:rsidR="007E6EFF" w:rsidRPr="00F245C5" w:rsidRDefault="007E6EFF" w:rsidP="00261D49">
            <w:pPr>
              <w:jc w:val="both"/>
              <w:rPr>
                <w:rFonts w:ascii="Arial" w:hAnsi="Arial" w:cs="Arial"/>
                <w:bCs/>
              </w:rPr>
            </w:pPr>
            <w:r w:rsidRPr="007E6EFF">
              <w:rPr>
                <w:rFonts w:ascii="Arial" w:hAnsi="Arial" w:cs="Arial"/>
                <w:bCs/>
              </w:rPr>
              <w:t>Szosa Ciechanowska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E6EFF">
              <w:rPr>
                <w:rFonts w:ascii="Arial" w:hAnsi="Arial" w:cs="Arial"/>
                <w:bCs/>
              </w:rPr>
              <w:t>13B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3203CFA" w14:textId="77777777" w:rsidR="007E6EFF" w:rsidRPr="00F245C5" w:rsidRDefault="007E6EFF" w:rsidP="00261D49">
            <w:pPr>
              <w:jc w:val="both"/>
              <w:rPr>
                <w:rFonts w:ascii="Arial" w:hAnsi="Arial" w:cs="Arial"/>
                <w:bCs/>
              </w:rPr>
            </w:pPr>
            <w:r w:rsidRPr="007E6EFF">
              <w:rPr>
                <w:rFonts w:ascii="Arial" w:hAnsi="Arial" w:cs="Arial"/>
                <w:bCs/>
              </w:rPr>
              <w:t>06-420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E6EFF">
              <w:rPr>
                <w:rFonts w:ascii="Arial" w:hAnsi="Arial" w:cs="Arial"/>
                <w:bCs/>
              </w:rPr>
              <w:t>Gołymin-Ośrodek</w:t>
            </w:r>
          </w:p>
          <w:p w14:paraId="36D03F0D" w14:textId="77777777" w:rsidR="007E6EFF" w:rsidRPr="00F245C5" w:rsidRDefault="007E6EFF" w:rsidP="00261D49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E6EFF">
              <w:rPr>
                <w:rFonts w:ascii="Arial" w:hAnsi="Arial" w:cs="Arial"/>
                <w:b/>
              </w:rPr>
              <w:t>441 883.05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E0FB5DA" w14:textId="77777777" w:rsidR="007E6EFF" w:rsidRPr="00F245C5" w:rsidRDefault="007E6EFF" w:rsidP="00261D49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BC06E1E" w14:textId="50D7222F" w:rsidR="007E6EFF" w:rsidRPr="00F245C5" w:rsidRDefault="007E6EFF" w:rsidP="00261D49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7E6EFF">
              <w:rPr>
                <w:rFonts w:ascii="Arial" w:hAnsi="Arial" w:cs="Arial"/>
              </w:rPr>
              <w:t>Oferta spełnia wymagania formalno-prawn</w:t>
            </w:r>
            <w:r w:rsidR="00261D49">
              <w:rPr>
                <w:rFonts w:ascii="Arial" w:hAnsi="Arial" w:cs="Arial"/>
              </w:rPr>
              <w:t>e</w:t>
            </w:r>
            <w:r w:rsidRPr="007E6EFF">
              <w:rPr>
                <w:rFonts w:ascii="Arial" w:hAnsi="Arial" w:cs="Arial"/>
              </w:rPr>
              <w:t xml:space="preserve"> i jest zgodna z SWZ.</w:t>
            </w:r>
          </w:p>
        </w:tc>
      </w:tr>
    </w:tbl>
    <w:p w14:paraId="32FB7780" w14:textId="77777777" w:rsidR="00261D49" w:rsidRDefault="00261D49" w:rsidP="00261D49">
      <w:pPr>
        <w:jc w:val="both"/>
        <w:rPr>
          <w:rFonts w:ascii="Arial" w:hAnsi="Arial" w:cs="Arial"/>
          <w:b/>
          <w:bCs/>
          <w:color w:val="000000"/>
        </w:rPr>
      </w:pPr>
    </w:p>
    <w:p w14:paraId="46643A43" w14:textId="6ED66C09" w:rsidR="00A02E94" w:rsidRDefault="00F245C5" w:rsidP="00261D49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969"/>
        <w:gridCol w:w="2268"/>
        <w:gridCol w:w="1418"/>
      </w:tblGrid>
      <w:tr w:rsidR="00A02E94" w14:paraId="1824D839" w14:textId="77777777" w:rsidTr="00F747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1BF1E9" w14:textId="77777777" w:rsidR="00A02E94" w:rsidRPr="00F245C5" w:rsidRDefault="00F245C5" w:rsidP="00261D49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1C3BC1" w14:textId="77777777" w:rsidR="00A02E94" w:rsidRPr="00F245C5" w:rsidRDefault="007D7932" w:rsidP="00261D49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2D393A" w14:textId="77777777" w:rsidR="00A02E94" w:rsidRPr="00F245C5" w:rsidRDefault="007D7932" w:rsidP="00261D49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F91EF1" w14:textId="77777777" w:rsidR="00A02E94" w:rsidRPr="00F245C5" w:rsidRDefault="00A02E94" w:rsidP="00261D49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7E6EFF" w14:paraId="335AE71E" w14:textId="77777777" w:rsidTr="00F747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7BFEC" w14:textId="77777777" w:rsidR="007E6EFF" w:rsidRPr="007D7932" w:rsidRDefault="007E6EFF" w:rsidP="00261D4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6EFF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E6EFF">
              <w:rPr>
                <w:rFonts w:ascii="Arial" w:hAnsi="Arial" w:cs="Arial"/>
                <w:sz w:val="22"/>
                <w:szCs w:val="22"/>
              </w:rPr>
              <w:t>mleko, jogurty, śmietana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AA9EE" w14:textId="77777777" w:rsidR="007E6EFF" w:rsidRPr="007D7932" w:rsidRDefault="007E6EFF" w:rsidP="00261D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E6EFF">
              <w:rPr>
                <w:rFonts w:ascii="Arial" w:hAnsi="Arial" w:cs="Arial"/>
                <w:b/>
                <w:bCs/>
                <w:sz w:val="22"/>
                <w:szCs w:val="22"/>
              </w:rPr>
              <w:t>Okręgowa Spółdzielnia Mleczarska w Śremie</w:t>
            </w:r>
          </w:p>
          <w:p w14:paraId="61B61090" w14:textId="77777777" w:rsidR="007E6EFF" w:rsidRPr="007D7932" w:rsidRDefault="007E6EFF" w:rsidP="00261D49">
            <w:pPr>
              <w:rPr>
                <w:rFonts w:ascii="Arial" w:hAnsi="Arial" w:cs="Arial"/>
                <w:sz w:val="22"/>
                <w:szCs w:val="22"/>
              </w:rPr>
            </w:pPr>
            <w:r w:rsidRPr="007E6EFF">
              <w:rPr>
                <w:rFonts w:ascii="Arial" w:hAnsi="Arial" w:cs="Arial"/>
                <w:sz w:val="22"/>
                <w:szCs w:val="22"/>
              </w:rPr>
              <w:t>Mickiewicza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6EF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20A63CF4" w14:textId="77777777" w:rsidR="007E6EFF" w:rsidRPr="007D7932" w:rsidRDefault="007E6EFF" w:rsidP="00261D4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6EFF">
              <w:rPr>
                <w:rFonts w:ascii="Arial" w:hAnsi="Arial" w:cs="Arial"/>
                <w:sz w:val="22"/>
                <w:szCs w:val="22"/>
              </w:rPr>
              <w:t>63-100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6EFF">
              <w:rPr>
                <w:rFonts w:ascii="Arial" w:hAnsi="Arial" w:cs="Arial"/>
                <w:sz w:val="22"/>
                <w:szCs w:val="22"/>
              </w:rPr>
              <w:t>Śrem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FFFC" w14:textId="77777777" w:rsidR="00105B68" w:rsidRDefault="00105B68" w:rsidP="00261D49">
            <w:pPr>
              <w:rPr>
                <w:rFonts w:ascii="Arial" w:hAnsi="Arial" w:cs="Arial"/>
                <w:sz w:val="22"/>
                <w:szCs w:val="22"/>
              </w:rPr>
            </w:pPr>
          </w:p>
          <w:p w14:paraId="247D31E9" w14:textId="7EAC6CF7" w:rsidR="007E6EFF" w:rsidRPr="007D7932" w:rsidRDefault="007E6EFF" w:rsidP="00261D4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6EFF">
              <w:rPr>
                <w:rFonts w:ascii="Arial" w:hAnsi="Arial" w:cs="Arial"/>
                <w:sz w:val="22"/>
                <w:szCs w:val="22"/>
              </w:rPr>
              <w:t>1 - Cena - 94.43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0863E" w14:textId="77777777" w:rsidR="007E6EFF" w:rsidRPr="007D7932" w:rsidRDefault="007E6EFF" w:rsidP="00261D4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6EFF">
              <w:rPr>
                <w:rFonts w:ascii="Arial" w:hAnsi="Arial" w:cs="Arial"/>
                <w:sz w:val="22"/>
                <w:szCs w:val="22"/>
              </w:rPr>
              <w:t xml:space="preserve">  94,43</w:t>
            </w:r>
          </w:p>
        </w:tc>
      </w:tr>
      <w:tr w:rsidR="007E6EFF" w14:paraId="62C71D9A" w14:textId="77777777" w:rsidTr="00F747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147A2" w14:textId="77777777" w:rsidR="007E6EFF" w:rsidRPr="007D7932" w:rsidRDefault="007E6EFF" w:rsidP="00261D4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6EFF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E6EFF">
              <w:rPr>
                <w:rFonts w:ascii="Arial" w:hAnsi="Arial" w:cs="Arial"/>
                <w:sz w:val="22"/>
                <w:szCs w:val="22"/>
              </w:rPr>
              <w:t>mleko, jogurty, śmietana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5F49B" w14:textId="77777777" w:rsidR="007E6EFF" w:rsidRPr="007D7932" w:rsidRDefault="007E6EFF" w:rsidP="00261D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E6EFF">
              <w:rPr>
                <w:rFonts w:ascii="Arial" w:hAnsi="Arial" w:cs="Arial"/>
                <w:b/>
                <w:bCs/>
                <w:sz w:val="22"/>
                <w:szCs w:val="22"/>
              </w:rPr>
              <w:t>Spółdzielnia Mleczarska MLEKOVITA</w:t>
            </w:r>
          </w:p>
          <w:p w14:paraId="1B85C796" w14:textId="22469698" w:rsidR="007E6EFF" w:rsidRPr="007D7932" w:rsidRDefault="007E6EFF" w:rsidP="00261D49">
            <w:pPr>
              <w:rPr>
                <w:rFonts w:ascii="Arial" w:hAnsi="Arial" w:cs="Arial"/>
                <w:sz w:val="22"/>
                <w:szCs w:val="22"/>
              </w:rPr>
            </w:pPr>
            <w:r w:rsidRPr="007E6EFF">
              <w:rPr>
                <w:rFonts w:ascii="Arial" w:hAnsi="Arial" w:cs="Arial"/>
                <w:sz w:val="22"/>
                <w:szCs w:val="22"/>
              </w:rPr>
              <w:t>Ludowa 122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64680D5" w14:textId="77777777" w:rsidR="007E6EFF" w:rsidRPr="007D7932" w:rsidRDefault="007E6EFF" w:rsidP="00261D4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6EFF">
              <w:rPr>
                <w:rFonts w:ascii="Arial" w:hAnsi="Arial" w:cs="Arial"/>
                <w:sz w:val="22"/>
                <w:szCs w:val="22"/>
              </w:rPr>
              <w:t>18-200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6EFF">
              <w:rPr>
                <w:rFonts w:ascii="Arial" w:hAnsi="Arial" w:cs="Arial"/>
                <w:sz w:val="22"/>
                <w:szCs w:val="22"/>
              </w:rPr>
              <w:t>Wysokie Mazowieckie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EF1D6" w14:textId="77777777" w:rsidR="00105B68" w:rsidRDefault="00105B68" w:rsidP="00261D49">
            <w:pPr>
              <w:rPr>
                <w:rFonts w:ascii="Arial" w:hAnsi="Arial" w:cs="Arial"/>
                <w:sz w:val="22"/>
                <w:szCs w:val="22"/>
              </w:rPr>
            </w:pPr>
          </w:p>
          <w:p w14:paraId="09C96631" w14:textId="3D270E5E" w:rsidR="007E6EFF" w:rsidRPr="007D7932" w:rsidRDefault="007E6EFF" w:rsidP="00261D4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6EF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20E31" w14:textId="77777777" w:rsidR="007E6EFF" w:rsidRPr="007D7932" w:rsidRDefault="007E6EFF" w:rsidP="00261D4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6EF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7E6EFF" w14:paraId="38C21E53" w14:textId="77777777" w:rsidTr="00F747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798CE" w14:textId="77777777" w:rsidR="007E6EFF" w:rsidRPr="007D7932" w:rsidRDefault="007E6EFF" w:rsidP="00261D4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6EFF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E6EFF">
              <w:rPr>
                <w:rFonts w:ascii="Arial" w:hAnsi="Arial" w:cs="Arial"/>
                <w:sz w:val="22"/>
                <w:szCs w:val="22"/>
              </w:rPr>
              <w:t>wędliny drobiowe i wieprzowe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DD3FB" w14:textId="77777777" w:rsidR="007E6EFF" w:rsidRPr="007D7932" w:rsidRDefault="007E6EFF" w:rsidP="00261D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7E6EFF">
              <w:rPr>
                <w:rFonts w:ascii="Arial" w:hAnsi="Arial" w:cs="Arial"/>
                <w:b/>
                <w:bCs/>
                <w:sz w:val="22"/>
                <w:szCs w:val="22"/>
              </w:rPr>
              <w:t>PiB</w:t>
            </w:r>
            <w:proofErr w:type="spellEnd"/>
            <w:r w:rsidRPr="007E6EF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5FA000C" w14:textId="77777777" w:rsidR="007E6EFF" w:rsidRPr="007D7932" w:rsidRDefault="007E6EFF" w:rsidP="00261D49">
            <w:pPr>
              <w:rPr>
                <w:rFonts w:ascii="Arial" w:hAnsi="Arial" w:cs="Arial"/>
                <w:sz w:val="22"/>
                <w:szCs w:val="22"/>
              </w:rPr>
            </w:pPr>
            <w:r w:rsidRPr="007E6EFF">
              <w:rPr>
                <w:rFonts w:ascii="Arial" w:hAnsi="Arial" w:cs="Arial"/>
                <w:sz w:val="22"/>
                <w:szCs w:val="22"/>
              </w:rPr>
              <w:t>Szosa Ciechanowska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6EFF">
              <w:rPr>
                <w:rFonts w:ascii="Arial" w:hAnsi="Arial" w:cs="Arial"/>
                <w:sz w:val="22"/>
                <w:szCs w:val="22"/>
              </w:rPr>
              <w:t>13B</w:t>
            </w:r>
          </w:p>
          <w:p w14:paraId="12E0D196" w14:textId="77777777" w:rsidR="007E6EFF" w:rsidRPr="007D7932" w:rsidRDefault="007E6EFF" w:rsidP="00261D4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6EFF">
              <w:rPr>
                <w:rFonts w:ascii="Arial" w:hAnsi="Arial" w:cs="Arial"/>
                <w:sz w:val="22"/>
                <w:szCs w:val="22"/>
              </w:rPr>
              <w:lastRenderedPageBreak/>
              <w:t>06-420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6EFF">
              <w:rPr>
                <w:rFonts w:ascii="Arial" w:hAnsi="Arial" w:cs="Arial"/>
                <w:sz w:val="22"/>
                <w:szCs w:val="22"/>
              </w:rPr>
              <w:t>Gołymin-Ośrodek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53065" w14:textId="3B704F5F" w:rsidR="007E6EFF" w:rsidRPr="007D7932" w:rsidRDefault="007E6EFF" w:rsidP="00261D4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6EFF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E88C7" w14:textId="77777777" w:rsidR="007E6EFF" w:rsidRPr="007D7932" w:rsidRDefault="007E6EFF" w:rsidP="00261D4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6EF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7E6EFF" w14:paraId="360DA9FC" w14:textId="77777777" w:rsidTr="00F747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21C83" w14:textId="77777777" w:rsidR="007E6EFF" w:rsidRPr="007D7932" w:rsidRDefault="007E6EFF" w:rsidP="00261D4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6EFF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E6EFF">
              <w:rPr>
                <w:rFonts w:ascii="Arial" w:hAnsi="Arial" w:cs="Arial"/>
                <w:sz w:val="22"/>
                <w:szCs w:val="22"/>
              </w:rPr>
              <w:t>wędliny drobiowe i wieprzowe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C9691" w14:textId="77ED5287" w:rsidR="007E6EFF" w:rsidRPr="007D7932" w:rsidRDefault="00261D49" w:rsidP="00261D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Zakład Handlowo-Produkcyjny Masarstwo Wędliniarstwo Sławomir Kraft</w:t>
            </w:r>
          </w:p>
          <w:p w14:paraId="708935BA" w14:textId="33B1A863" w:rsidR="007E6EFF" w:rsidRPr="007D7932" w:rsidRDefault="007E6EFF" w:rsidP="00261D49">
            <w:pPr>
              <w:rPr>
                <w:rFonts w:ascii="Arial" w:hAnsi="Arial" w:cs="Arial"/>
                <w:sz w:val="22"/>
                <w:szCs w:val="22"/>
              </w:rPr>
            </w:pPr>
            <w:r w:rsidRPr="007E6EFF">
              <w:rPr>
                <w:rFonts w:ascii="Arial" w:hAnsi="Arial" w:cs="Arial"/>
                <w:sz w:val="22"/>
                <w:szCs w:val="22"/>
              </w:rPr>
              <w:t>ul. Leśna 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ADF26EA" w14:textId="77777777" w:rsidR="007E6EFF" w:rsidRPr="007D7932" w:rsidRDefault="007E6EFF" w:rsidP="00261D4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6EFF">
              <w:rPr>
                <w:rFonts w:ascii="Arial" w:hAnsi="Arial" w:cs="Arial"/>
                <w:sz w:val="22"/>
                <w:szCs w:val="22"/>
              </w:rPr>
              <w:t>64-710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6EFF">
              <w:rPr>
                <w:rFonts w:ascii="Arial" w:hAnsi="Arial" w:cs="Arial"/>
                <w:sz w:val="22"/>
                <w:szCs w:val="22"/>
              </w:rPr>
              <w:t>Połajewo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EAEFE" w14:textId="77777777" w:rsidR="00105B68" w:rsidRDefault="00105B68" w:rsidP="00261D49">
            <w:pPr>
              <w:rPr>
                <w:rFonts w:ascii="Arial" w:hAnsi="Arial" w:cs="Arial"/>
                <w:sz w:val="22"/>
                <w:szCs w:val="22"/>
              </w:rPr>
            </w:pPr>
          </w:p>
          <w:p w14:paraId="3BA10425" w14:textId="77777777" w:rsidR="00105B68" w:rsidRDefault="00105B68" w:rsidP="00261D49">
            <w:pPr>
              <w:rPr>
                <w:rFonts w:ascii="Arial" w:hAnsi="Arial" w:cs="Arial"/>
                <w:sz w:val="22"/>
                <w:szCs w:val="22"/>
              </w:rPr>
            </w:pPr>
          </w:p>
          <w:p w14:paraId="3DE4D312" w14:textId="7F3BFE8B" w:rsidR="007E6EFF" w:rsidRPr="007D7932" w:rsidRDefault="007E6EFF" w:rsidP="00261D4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6EFF">
              <w:rPr>
                <w:rFonts w:ascii="Arial" w:hAnsi="Arial" w:cs="Arial"/>
                <w:sz w:val="22"/>
                <w:szCs w:val="22"/>
              </w:rPr>
              <w:t>1 - Cena - 22.42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2413E" w14:textId="77777777" w:rsidR="007E6EFF" w:rsidRPr="007D7932" w:rsidRDefault="007E6EFF" w:rsidP="00261D4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6EFF">
              <w:rPr>
                <w:rFonts w:ascii="Arial" w:hAnsi="Arial" w:cs="Arial"/>
                <w:sz w:val="22"/>
                <w:szCs w:val="22"/>
              </w:rPr>
              <w:t xml:space="preserve">  22,42</w:t>
            </w:r>
          </w:p>
        </w:tc>
      </w:tr>
      <w:tr w:rsidR="007E6EFF" w14:paraId="2021FD07" w14:textId="77777777" w:rsidTr="00F7478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F06CF" w14:textId="77777777" w:rsidR="007E6EFF" w:rsidRPr="007D7932" w:rsidRDefault="007E6EFF" w:rsidP="00261D4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6EFF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E6EFF">
              <w:rPr>
                <w:rFonts w:ascii="Arial" w:hAnsi="Arial" w:cs="Arial"/>
                <w:sz w:val="22"/>
                <w:szCs w:val="22"/>
              </w:rPr>
              <w:t>wędliny drobiowe i wieprzowe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802AF" w14:textId="77777777" w:rsidR="00F7478F" w:rsidRDefault="00F7478F" w:rsidP="00261D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PPHU John Paweł John</w:t>
            </w:r>
          </w:p>
          <w:p w14:paraId="00B11A20" w14:textId="77777777" w:rsidR="00F7478F" w:rsidRDefault="00F7478F" w:rsidP="00261D49">
            <w:pPr>
              <w:rPr>
                <w:rFonts w:ascii="Arial" w:hAnsi="Arial" w:cs="Arial"/>
                <w:sz w:val="22"/>
                <w:szCs w:val="22"/>
              </w:rPr>
            </w:pPr>
            <w:r w:rsidRPr="00F7478F">
              <w:rPr>
                <w:rFonts w:ascii="Arial" w:hAnsi="Arial" w:cs="Arial"/>
                <w:sz w:val="22"/>
                <w:szCs w:val="22"/>
              </w:rPr>
              <w:t>Grotniki, ul. Źródlana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7478F">
              <w:rPr>
                <w:rFonts w:ascii="Arial" w:hAnsi="Arial" w:cs="Arial"/>
                <w:sz w:val="22"/>
                <w:szCs w:val="22"/>
              </w:rPr>
              <w:t>5</w:t>
            </w:r>
            <w:r w:rsidR="007E6EFF"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8751B7F" w14:textId="0640D828" w:rsidR="007E6EFF" w:rsidRPr="007D7932" w:rsidRDefault="00F7478F" w:rsidP="00261D4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64-140 </w:t>
            </w:r>
            <w:r w:rsidR="007E6EFF" w:rsidRPr="007E6EFF">
              <w:rPr>
                <w:rFonts w:ascii="Arial" w:hAnsi="Arial" w:cs="Arial"/>
                <w:sz w:val="22"/>
                <w:szCs w:val="22"/>
              </w:rPr>
              <w:t>Włoszakowice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0E911" w14:textId="77777777" w:rsidR="00105B68" w:rsidRDefault="00105B68" w:rsidP="00261D4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FACB94B" w14:textId="2B28DDC7" w:rsidR="007E6EFF" w:rsidRPr="007D7932" w:rsidRDefault="007E6EFF" w:rsidP="00261D4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6EFF">
              <w:rPr>
                <w:rFonts w:ascii="Arial" w:hAnsi="Arial" w:cs="Arial"/>
                <w:sz w:val="22"/>
                <w:szCs w:val="22"/>
              </w:rPr>
              <w:t>1 - Cena - 96.93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D4A23" w14:textId="77777777" w:rsidR="007E6EFF" w:rsidRPr="007D7932" w:rsidRDefault="007E6EFF" w:rsidP="00261D4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6EFF">
              <w:rPr>
                <w:rFonts w:ascii="Arial" w:hAnsi="Arial" w:cs="Arial"/>
                <w:sz w:val="22"/>
                <w:szCs w:val="22"/>
              </w:rPr>
              <w:t xml:space="preserve">  96,93</w:t>
            </w:r>
          </w:p>
        </w:tc>
      </w:tr>
    </w:tbl>
    <w:p w14:paraId="52F4C6FD" w14:textId="77777777" w:rsidR="00A02E94" w:rsidRDefault="00A02E94" w:rsidP="00261D49">
      <w:pPr>
        <w:jc w:val="both"/>
        <w:rPr>
          <w:rFonts w:ascii="Arial" w:hAnsi="Arial" w:cs="Arial"/>
          <w:color w:val="000000"/>
        </w:rPr>
      </w:pPr>
    </w:p>
    <w:p w14:paraId="1382C2C3" w14:textId="77777777" w:rsidR="00A02E94" w:rsidRDefault="00A02E94" w:rsidP="00261D49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1C2AA536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A766711" w14:textId="77777777" w:rsidR="00A02E94" w:rsidRPr="007D7932" w:rsidRDefault="00A02E94" w:rsidP="00261D49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B5CC1CE" w14:textId="77777777" w:rsidR="00A02E94" w:rsidRPr="007D7932" w:rsidRDefault="00A02E94" w:rsidP="00261D49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083D261" w14:textId="77777777" w:rsidR="00A02E94" w:rsidRPr="007D7932" w:rsidRDefault="00A02E94" w:rsidP="00261D49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A02E94" w14:paraId="50B26822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B10D785" w14:textId="77777777" w:rsidR="00A02E94" w:rsidRPr="007D7932" w:rsidRDefault="00A02E94" w:rsidP="00261D4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028C70F" w14:textId="77777777" w:rsidR="00A02E94" w:rsidRPr="007D7932" w:rsidRDefault="00A02E94" w:rsidP="00261D4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76957B2" w14:textId="77777777" w:rsidR="00A02E94" w:rsidRPr="007D7932" w:rsidRDefault="00A02E94" w:rsidP="00261D49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1F565249" w14:textId="77777777" w:rsidR="00A02E94" w:rsidRPr="007D7932" w:rsidRDefault="00A02E94" w:rsidP="00261D49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D9F6F7E" w14:textId="77777777" w:rsidR="00A02E94" w:rsidRDefault="00A02E94" w:rsidP="00261D49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Pzp.</w:t>
            </w:r>
          </w:p>
          <w:p w14:paraId="78851EB8" w14:textId="77777777" w:rsidR="0013621B" w:rsidRPr="0013621B" w:rsidRDefault="0013621B" w:rsidP="00261D49">
            <w:pPr>
              <w:rPr>
                <w:rFonts w:ascii="Arial" w:hAnsi="Arial" w:cs="Arial"/>
                <w:sz w:val="12"/>
                <w:szCs w:val="12"/>
              </w:rPr>
            </w:pPr>
          </w:p>
          <w:p w14:paraId="25F872E7" w14:textId="77777777" w:rsidR="00A02E94" w:rsidRPr="007D7932" w:rsidRDefault="00A02E94" w:rsidP="00261D49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475CDDB6" w14:textId="77777777" w:rsidR="00A02E94" w:rsidRPr="007D7932" w:rsidRDefault="00A02E94" w:rsidP="00261D4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751B219" w14:textId="77777777" w:rsidR="00A02E94" w:rsidRDefault="00A02E94" w:rsidP="00261D49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442A4971" w14:textId="77777777" w:rsidR="00A02E94" w:rsidRDefault="00A02E94" w:rsidP="00261D49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25503E28" w14:textId="77777777" w:rsidR="00A02E94" w:rsidRDefault="00A02E94" w:rsidP="00261D4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Pzp, zostanie zawarta, z uwzględnieniem art. 577 ustawy Pzp, w terminie </w:t>
      </w:r>
      <w:r w:rsidR="007E6EFF">
        <w:rPr>
          <w:rFonts w:ascii="Arial" w:hAnsi="Arial" w:cs="Arial"/>
        </w:rPr>
        <w:t>nie krótszym niż 10 dni od dnia przesłania niniejszej informacji o wyborze najkorzystniejszej oferty.</w:t>
      </w:r>
    </w:p>
    <w:p w14:paraId="126D50A9" w14:textId="77777777" w:rsidR="00A02E94" w:rsidRDefault="00A02E94" w:rsidP="00261D4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 może być zawarta przed upływem terminu, o którym mowa powyżej, jeżeli zachodzą okoliczności wymienione w art. 308 ust. 3 ustawy Pzp.</w:t>
      </w:r>
    </w:p>
    <w:p w14:paraId="06BC2BDB" w14:textId="77777777" w:rsidR="0013621B" w:rsidRPr="00C6247D" w:rsidRDefault="0013621B" w:rsidP="00261D49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7BEB1678" w14:textId="77777777" w:rsidR="0013621B" w:rsidRPr="00D50535" w:rsidRDefault="0013621B" w:rsidP="00261D49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04C9F65A" w14:textId="77777777" w:rsidR="0013621B" w:rsidRDefault="0013621B" w:rsidP="00261D49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2AB62CFC" w14:textId="77777777" w:rsidR="00105B68" w:rsidRDefault="00105B68" w:rsidP="00105B68">
      <w:pPr>
        <w:ind w:left="2829" w:firstLine="709"/>
        <w:jc w:val="center"/>
        <w:rPr>
          <w:i/>
        </w:rPr>
      </w:pPr>
      <w:r>
        <w:rPr>
          <w:i/>
        </w:rPr>
        <w:t>/-/ p. o. Dyrektora Szpitala Wojewódzkiego</w:t>
      </w:r>
    </w:p>
    <w:p w14:paraId="29E8969D" w14:textId="77777777" w:rsidR="00105B68" w:rsidRDefault="00105B68" w:rsidP="00105B68">
      <w:pPr>
        <w:ind w:left="2829" w:firstLine="709"/>
        <w:jc w:val="center"/>
        <w:rPr>
          <w:i/>
        </w:rPr>
      </w:pPr>
      <w:r>
        <w:rPr>
          <w:i/>
        </w:rPr>
        <w:t xml:space="preserve"> w Poznaniu</w:t>
      </w:r>
    </w:p>
    <w:p w14:paraId="5AE6E16C" w14:textId="77777777" w:rsidR="00105B68" w:rsidRPr="00BB547B" w:rsidRDefault="00105B68" w:rsidP="00105B68">
      <w:pPr>
        <w:ind w:left="2829" w:firstLine="709"/>
        <w:jc w:val="center"/>
        <w:rPr>
          <w:rFonts w:ascii="Arial" w:hAnsi="Arial" w:cs="Arial"/>
          <w:i/>
        </w:rPr>
      </w:pPr>
      <w:r>
        <w:rPr>
          <w:i/>
        </w:rPr>
        <w:t>Violetta Magiera</w:t>
      </w:r>
    </w:p>
    <w:p w14:paraId="12369A72" w14:textId="77777777" w:rsidR="00105B68" w:rsidRPr="004B39E0" w:rsidRDefault="00105B68" w:rsidP="00261D49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105B68" w:rsidRPr="004B39E0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7C29F9" w14:textId="77777777" w:rsidR="00790EC6" w:rsidRDefault="00790EC6">
      <w:r>
        <w:separator/>
      </w:r>
    </w:p>
  </w:endnote>
  <w:endnote w:type="continuationSeparator" w:id="0">
    <w:p w14:paraId="099F502C" w14:textId="77777777" w:rsidR="00790EC6" w:rsidRDefault="00790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CAE55" w14:textId="77777777" w:rsidR="007E6EFF" w:rsidRDefault="007E6E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633C9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9AD7FA2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70064CFB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2EEBE" w14:textId="77777777" w:rsidR="007E6EFF" w:rsidRDefault="007E6E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2EC10" w14:textId="77777777" w:rsidR="00790EC6" w:rsidRDefault="00790EC6">
      <w:r>
        <w:separator/>
      </w:r>
    </w:p>
  </w:footnote>
  <w:footnote w:type="continuationSeparator" w:id="0">
    <w:p w14:paraId="2F243E3B" w14:textId="77777777" w:rsidR="00790EC6" w:rsidRDefault="00790E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4CBB8" w14:textId="77777777" w:rsidR="007E6EFF" w:rsidRDefault="007E6E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6FD13" w14:textId="77777777" w:rsidR="007E6EFF" w:rsidRDefault="007E6E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3AA70" w14:textId="77777777" w:rsidR="007E6EFF" w:rsidRDefault="007E6E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EC6"/>
    <w:rsid w:val="00022322"/>
    <w:rsid w:val="00042497"/>
    <w:rsid w:val="000C1E6F"/>
    <w:rsid w:val="000E4E56"/>
    <w:rsid w:val="00105B68"/>
    <w:rsid w:val="0013621B"/>
    <w:rsid w:val="001A1468"/>
    <w:rsid w:val="001B7815"/>
    <w:rsid w:val="001C3F13"/>
    <w:rsid w:val="00211A34"/>
    <w:rsid w:val="00261D49"/>
    <w:rsid w:val="002716A3"/>
    <w:rsid w:val="002B1E4F"/>
    <w:rsid w:val="002B6761"/>
    <w:rsid w:val="003445A0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90EC6"/>
    <w:rsid w:val="007C6731"/>
    <w:rsid w:val="007D7932"/>
    <w:rsid w:val="007E2ACC"/>
    <w:rsid w:val="007E68C5"/>
    <w:rsid w:val="007E6EFF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F245C5"/>
    <w:rsid w:val="00F33C66"/>
    <w:rsid w:val="00F7478F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4FDEE7"/>
  <w15:chartTrackingRefBased/>
  <w15:docId w15:val="{F47601AF-86CA-4C49-9204-ECA9D8FCE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430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2</cp:revision>
  <cp:lastPrinted>2025-01-17T10:43:00Z</cp:lastPrinted>
  <dcterms:created xsi:type="dcterms:W3CDTF">2025-01-17T10:43:00Z</dcterms:created>
  <dcterms:modified xsi:type="dcterms:W3CDTF">2025-01-17T10:43:00Z</dcterms:modified>
</cp:coreProperties>
</file>