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4D4292" w:rsidRDefault="00E820C0" w:rsidP="00D34297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4D4292">
        <w:rPr>
          <w:rFonts w:ascii="Arial Narrow" w:hAnsi="Arial Narrow" w:cs="Arial"/>
          <w:sz w:val="24"/>
          <w:szCs w:val="24"/>
        </w:rPr>
        <w:t>Bydgoszcz</w:t>
      </w:r>
      <w:r w:rsidR="00D34297" w:rsidRPr="004D4292">
        <w:rPr>
          <w:rFonts w:ascii="Arial Narrow" w:hAnsi="Arial Narrow" w:cs="Arial"/>
          <w:sz w:val="24"/>
          <w:szCs w:val="24"/>
        </w:rPr>
        <w:t xml:space="preserve"> dnia: </w:t>
      </w:r>
      <w:r w:rsidRPr="004D4292">
        <w:rPr>
          <w:rFonts w:ascii="Arial Narrow" w:hAnsi="Arial Narrow" w:cs="Arial"/>
          <w:sz w:val="24"/>
          <w:szCs w:val="24"/>
        </w:rPr>
        <w:t>2025-01-20</w:t>
      </w:r>
    </w:p>
    <w:p w:rsidR="00D34297" w:rsidRPr="004D4292" w:rsidRDefault="00E820C0" w:rsidP="00D3429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4D4292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34297" w:rsidRPr="004D4292" w:rsidRDefault="00E820C0" w:rsidP="00D342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4D4292">
        <w:rPr>
          <w:rFonts w:ascii="Arial Narrow" w:hAnsi="Arial Narrow" w:cs="Arial"/>
          <w:sz w:val="24"/>
          <w:szCs w:val="24"/>
        </w:rPr>
        <w:t>Powstańców Warszawy</w:t>
      </w:r>
      <w:r w:rsidR="00D34297" w:rsidRPr="004D4292">
        <w:rPr>
          <w:rFonts w:ascii="Arial Narrow" w:hAnsi="Arial Narrow" w:cs="Arial"/>
          <w:sz w:val="24"/>
          <w:szCs w:val="24"/>
        </w:rPr>
        <w:t xml:space="preserve"> </w:t>
      </w:r>
      <w:r w:rsidRPr="004D4292">
        <w:rPr>
          <w:rFonts w:ascii="Arial Narrow" w:hAnsi="Arial Narrow" w:cs="Arial"/>
          <w:sz w:val="24"/>
          <w:szCs w:val="24"/>
        </w:rPr>
        <w:t>5</w:t>
      </w:r>
    </w:p>
    <w:p w:rsidR="00D34297" w:rsidRPr="004D4292" w:rsidRDefault="00E820C0" w:rsidP="00D34297">
      <w:pPr>
        <w:rPr>
          <w:rFonts w:ascii="Arial Narrow" w:hAnsi="Arial Narrow" w:cs="Arial"/>
          <w:sz w:val="24"/>
          <w:szCs w:val="24"/>
        </w:rPr>
      </w:pPr>
      <w:r w:rsidRPr="004D4292">
        <w:rPr>
          <w:rFonts w:ascii="Arial Narrow" w:hAnsi="Arial Narrow" w:cs="Arial"/>
          <w:sz w:val="24"/>
          <w:szCs w:val="24"/>
        </w:rPr>
        <w:t>85-681</w:t>
      </w:r>
      <w:r w:rsidR="00D34297" w:rsidRPr="004D4292">
        <w:rPr>
          <w:rFonts w:ascii="Arial Narrow" w:hAnsi="Arial Narrow" w:cs="Arial"/>
          <w:sz w:val="24"/>
          <w:szCs w:val="24"/>
        </w:rPr>
        <w:t xml:space="preserve"> </w:t>
      </w:r>
      <w:r w:rsidRPr="004D4292">
        <w:rPr>
          <w:rFonts w:ascii="Arial Narrow" w:hAnsi="Arial Narrow" w:cs="Arial"/>
          <w:sz w:val="24"/>
          <w:szCs w:val="24"/>
        </w:rPr>
        <w:t>Bydgoszcz</w:t>
      </w:r>
    </w:p>
    <w:p w:rsidR="00D34297" w:rsidRPr="004D4292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4D429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4D4292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4D4292" w:rsidRPr="004D4292" w:rsidRDefault="004D4292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4D4292">
        <w:rPr>
          <w:rFonts w:ascii="Arial Narrow" w:hAnsi="Arial Narrow" w:cs="Arial"/>
          <w:b/>
          <w:bCs/>
          <w:sz w:val="22"/>
          <w:szCs w:val="22"/>
        </w:rPr>
        <w:t>Pismo nr 460/25</w:t>
      </w:r>
    </w:p>
    <w:p w:rsidR="00D34297" w:rsidRPr="004D4292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4D4292">
        <w:rPr>
          <w:rFonts w:ascii="Arial Narrow" w:hAnsi="Arial Narrow" w:cs="Arial"/>
          <w:b/>
          <w:sz w:val="24"/>
          <w:szCs w:val="24"/>
        </w:rPr>
        <w:t>WYKONAWCY</w:t>
      </w:r>
    </w:p>
    <w:p w:rsidR="00D34297" w:rsidRPr="004D4292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4D4292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4D4292" w:rsidTr="00D34297">
        <w:tc>
          <w:tcPr>
            <w:tcW w:w="9180" w:type="dxa"/>
            <w:shd w:val="clear" w:color="auto" w:fill="F2F2F2"/>
            <w:hideMark/>
          </w:tcPr>
          <w:p w:rsidR="00D34297" w:rsidRPr="004D4292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4D4292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4D4292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4D4292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:rsidR="00D34297" w:rsidRPr="004D4292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:rsidR="00D34297" w:rsidRPr="004D4292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4D4292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4D4292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4D4292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4D4292" w:rsidTr="00310284">
        <w:tc>
          <w:tcPr>
            <w:tcW w:w="2269" w:type="dxa"/>
            <w:shd w:val="clear" w:color="auto" w:fill="auto"/>
          </w:tcPr>
          <w:p w:rsidR="00D34297" w:rsidRPr="004D4292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D4292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4D4292" w:rsidRDefault="00E820C0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D4292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eksploatacyjnych do aparatury medycznej na okres 24 miesięcy</w:t>
            </w:r>
          </w:p>
        </w:tc>
      </w:tr>
      <w:tr w:rsidR="00E820C0" w:rsidRPr="004D4292" w:rsidTr="002F03CA">
        <w:tc>
          <w:tcPr>
            <w:tcW w:w="2269" w:type="dxa"/>
            <w:shd w:val="clear" w:color="auto" w:fill="auto"/>
          </w:tcPr>
          <w:p w:rsidR="00E820C0" w:rsidRPr="004D4292" w:rsidRDefault="00E820C0" w:rsidP="002F03C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D4292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820C0" w:rsidRPr="004D4292" w:rsidRDefault="00E820C0" w:rsidP="002F03C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D4292">
              <w:rPr>
                <w:rFonts w:ascii="Arial Narrow" w:hAnsi="Arial Narrow" w:cs="Arial"/>
                <w:bCs/>
                <w:sz w:val="24"/>
                <w:szCs w:val="24"/>
              </w:rPr>
              <w:t>139/2024</w:t>
            </w:r>
          </w:p>
        </w:tc>
      </w:tr>
    </w:tbl>
    <w:p w:rsidR="00010B31" w:rsidRPr="004D4292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4"/>
          <w:szCs w:val="24"/>
        </w:rPr>
      </w:pPr>
    </w:p>
    <w:p w:rsidR="00010B31" w:rsidRPr="004D4292" w:rsidRDefault="00EB1359" w:rsidP="00010B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4D4292">
        <w:rPr>
          <w:rFonts w:ascii="Arial Narrow" w:hAnsi="Arial Narrow" w:cs="Arial"/>
          <w:sz w:val="24"/>
          <w:szCs w:val="24"/>
        </w:rPr>
        <w:t xml:space="preserve">Zamawiający, </w:t>
      </w:r>
      <w:r w:rsidR="00E820C0" w:rsidRPr="004D4292">
        <w:rPr>
          <w:rFonts w:ascii="Arial Narrow" w:hAnsi="Arial Narrow" w:cs="Arial"/>
          <w:b/>
          <w:sz w:val="24"/>
          <w:szCs w:val="24"/>
        </w:rPr>
        <w:t>10WSzKzP SPZOZ</w:t>
      </w:r>
      <w:r w:rsidRPr="004D4292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E820C0" w:rsidRPr="004D4292">
        <w:rPr>
          <w:rFonts w:ascii="Arial Narrow" w:hAnsi="Arial Narrow" w:cs="Arial"/>
          <w:sz w:val="24"/>
          <w:szCs w:val="24"/>
        </w:rPr>
        <w:t>(</w:t>
      </w:r>
      <w:proofErr w:type="spellStart"/>
      <w:r w:rsidR="00E820C0" w:rsidRPr="004D4292">
        <w:rPr>
          <w:rFonts w:ascii="Arial Narrow" w:hAnsi="Arial Narrow" w:cs="Arial"/>
          <w:sz w:val="24"/>
          <w:szCs w:val="24"/>
        </w:rPr>
        <w:t>t.j</w:t>
      </w:r>
      <w:proofErr w:type="spellEnd"/>
      <w:r w:rsidR="00E820C0" w:rsidRPr="004D4292">
        <w:rPr>
          <w:rFonts w:ascii="Arial Narrow" w:hAnsi="Arial Narrow" w:cs="Arial"/>
          <w:sz w:val="24"/>
          <w:szCs w:val="24"/>
        </w:rPr>
        <w:t>. Dz. U. z 2024 poz. 1320)</w:t>
      </w:r>
      <w:r w:rsidRPr="004D4292">
        <w:rPr>
          <w:rFonts w:ascii="Arial Narrow" w:hAnsi="Arial Narrow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4D4292">
        <w:rPr>
          <w:rFonts w:ascii="Arial Narrow" w:hAnsi="Arial Narrow" w:cs="Arial"/>
          <w:sz w:val="24"/>
          <w:szCs w:val="24"/>
        </w:rPr>
        <w:t>na</w:t>
      </w:r>
      <w:r w:rsidRPr="004D4292">
        <w:rPr>
          <w:rFonts w:ascii="Arial Narrow" w:hAnsi="Arial Narrow" w:cs="Arial"/>
          <w:sz w:val="24"/>
          <w:szCs w:val="24"/>
        </w:rPr>
        <w:t xml:space="preserve"> </w:t>
      </w:r>
      <w:r w:rsidR="00D8293D" w:rsidRPr="004D4292">
        <w:rPr>
          <w:rFonts w:ascii="Arial Narrow" w:hAnsi="Arial Narrow" w:cs="Arial"/>
          <w:sz w:val="24"/>
          <w:szCs w:val="24"/>
        </w:rPr>
        <w:t>na</w:t>
      </w:r>
      <w:r w:rsidR="00010B31" w:rsidRPr="004D4292">
        <w:rPr>
          <w:rFonts w:ascii="Arial Narrow" w:hAnsi="Arial Narrow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4D4292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4D4292" w:rsidRDefault="00D44D12" w:rsidP="00D3429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D4292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4D4292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D4292">
              <w:rPr>
                <w:rFonts w:ascii="Arial Narrow" w:hAnsi="Arial Narrow" w:cs="Arial"/>
                <w:b/>
                <w:sz w:val="24"/>
                <w:szCs w:val="24"/>
              </w:rPr>
              <w:t>Temat</w:t>
            </w:r>
          </w:p>
          <w:p w:rsidR="00D44D12" w:rsidRPr="004D4292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D4292">
              <w:rPr>
                <w:rFonts w:ascii="Arial Narrow" w:hAnsi="Arial Narrow" w:cs="Arial"/>
                <w:sz w:val="24"/>
                <w:szCs w:val="24"/>
              </w:rPr>
              <w:t>Uzasadnienie prawne i faktyczne</w:t>
            </w:r>
          </w:p>
        </w:tc>
      </w:tr>
      <w:tr w:rsidR="004D4292" w:rsidRPr="004D4292" w:rsidTr="002F03C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92" w:rsidRPr="004D4292" w:rsidRDefault="004D4292" w:rsidP="002F03CA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92" w:rsidRPr="004D4292" w:rsidRDefault="004D4292" w:rsidP="004D429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D4292">
              <w:rPr>
                <w:rFonts w:ascii="Arial Narrow" w:hAnsi="Arial Narrow" w:cs="Arial"/>
                <w:b/>
                <w:sz w:val="24"/>
                <w:szCs w:val="24"/>
              </w:rPr>
              <w:t>Osłony jednorazowe na sprzęt medyczny</w:t>
            </w:r>
          </w:p>
          <w:p w:rsidR="004D4292" w:rsidRPr="004D4292" w:rsidRDefault="004D4292" w:rsidP="004D4292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D4292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4D4292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4D4292" w:rsidRPr="004D4292" w:rsidRDefault="004D4292" w:rsidP="004D4292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D4292">
              <w:rPr>
                <w:rFonts w:ascii="Arial Narrow" w:hAnsi="Arial Narrow" w:cs="Arial"/>
                <w:sz w:val="24"/>
                <w:szCs w:val="24"/>
              </w:rPr>
              <w:t xml:space="preserve">Art. 255 pkt. 2 ustawy </w:t>
            </w:r>
            <w:proofErr w:type="spellStart"/>
            <w:r w:rsidRPr="004D4292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4D4292">
              <w:rPr>
                <w:rFonts w:ascii="Arial Narrow" w:hAnsi="Arial Narrow" w:cs="Arial"/>
                <w:sz w:val="24"/>
                <w:szCs w:val="24"/>
              </w:rPr>
              <w:t xml:space="preserve"> - wszystkie złożone wnioski o dopuszczenie do udziału w postępowaniu albo oferty podlegały odrzuceniu.</w:t>
            </w:r>
          </w:p>
          <w:p w:rsidR="004D4292" w:rsidRPr="004D4292" w:rsidRDefault="004D4292" w:rsidP="004D4292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D4292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4D4292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4D4292" w:rsidRDefault="004D4292" w:rsidP="004D4292">
            <w:pPr>
              <w:spacing w:before="120" w:after="4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D4292">
              <w:rPr>
                <w:rFonts w:ascii="Arial Narrow" w:hAnsi="Arial Narrow" w:cs="Arial"/>
                <w:sz w:val="24"/>
                <w:szCs w:val="24"/>
              </w:rPr>
              <w:t>Jedyna złożona na przedmiotowe zadanie oferta podlegała odrzuceniu.</w:t>
            </w:r>
          </w:p>
          <w:p w:rsidR="004D4292" w:rsidRPr="004D4292" w:rsidRDefault="004D4292" w:rsidP="004D429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E820C0" w:rsidRPr="004D4292" w:rsidTr="002F03C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C0" w:rsidRPr="004D4292" w:rsidRDefault="00E820C0" w:rsidP="002F03CA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D4292">
              <w:rPr>
                <w:rFonts w:ascii="Arial Narrow" w:hAnsi="Arial Narrow" w:cs="Arial"/>
                <w:sz w:val="24"/>
                <w:szCs w:val="24"/>
              </w:rPr>
              <w:lastRenderedPageBreak/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C0" w:rsidRPr="004D4292" w:rsidRDefault="00E820C0" w:rsidP="002F03C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D4292">
              <w:rPr>
                <w:rFonts w:ascii="Arial Narrow" w:hAnsi="Arial Narrow" w:cs="Arial"/>
                <w:b/>
                <w:sz w:val="24"/>
                <w:szCs w:val="24"/>
              </w:rPr>
              <w:t>Kieliszki do leków do kruszarki SEVERO</w:t>
            </w:r>
          </w:p>
          <w:p w:rsidR="00E820C0" w:rsidRPr="004D4292" w:rsidRDefault="00E820C0" w:rsidP="002F03CA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D4292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4D4292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E820C0" w:rsidRPr="004D4292" w:rsidRDefault="00E820C0" w:rsidP="002F03CA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D4292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4D4292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4D4292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E820C0" w:rsidRPr="004D4292" w:rsidRDefault="00E820C0" w:rsidP="002F03CA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D4292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4D4292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E820C0" w:rsidRPr="004D4292" w:rsidRDefault="00E820C0" w:rsidP="002F03CA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D4292">
              <w:rPr>
                <w:rFonts w:ascii="Arial Narrow" w:hAnsi="Arial Narrow" w:cs="Arial"/>
                <w:sz w:val="24"/>
                <w:szCs w:val="24"/>
              </w:rPr>
              <w:t xml:space="preserve">Na przedmiotowe zadanie nie została złożona </w:t>
            </w:r>
            <w:r w:rsidR="003B2B22" w:rsidRPr="004D4292">
              <w:rPr>
                <w:rFonts w:ascii="Arial Narrow" w:hAnsi="Arial Narrow" w:cs="Arial"/>
                <w:sz w:val="24"/>
                <w:szCs w:val="24"/>
              </w:rPr>
              <w:t>żadna</w:t>
            </w:r>
            <w:r w:rsidRPr="004D4292">
              <w:rPr>
                <w:rFonts w:ascii="Arial Narrow" w:hAnsi="Arial Narrow" w:cs="Arial"/>
                <w:sz w:val="24"/>
                <w:szCs w:val="24"/>
              </w:rPr>
              <w:t xml:space="preserve"> oferta.</w:t>
            </w:r>
          </w:p>
        </w:tc>
      </w:tr>
      <w:tr w:rsidR="00E820C0" w:rsidRPr="004D4292" w:rsidTr="002F03C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C0" w:rsidRPr="004D4292" w:rsidRDefault="00E820C0" w:rsidP="002F03CA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D4292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C0" w:rsidRPr="004D4292" w:rsidRDefault="00E820C0" w:rsidP="002F03C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D4292">
              <w:rPr>
                <w:rFonts w:ascii="Arial Narrow" w:hAnsi="Arial Narrow" w:cs="Arial"/>
                <w:b/>
                <w:sz w:val="24"/>
                <w:szCs w:val="24"/>
              </w:rPr>
              <w:t>Materiały eksploatacyjne do unitu stomatologicznego</w:t>
            </w:r>
          </w:p>
          <w:p w:rsidR="00E820C0" w:rsidRPr="004D4292" w:rsidRDefault="00E820C0" w:rsidP="002F03CA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D4292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4D4292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E820C0" w:rsidRPr="004D4292" w:rsidRDefault="00E820C0" w:rsidP="002F03CA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D4292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4D4292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4D4292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E820C0" w:rsidRPr="004D4292" w:rsidRDefault="00E820C0" w:rsidP="002F03CA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D4292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4D4292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E820C0" w:rsidRPr="004D4292" w:rsidRDefault="00E820C0" w:rsidP="002F03CA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D4292">
              <w:rPr>
                <w:rFonts w:ascii="Arial Narrow" w:hAnsi="Arial Narrow" w:cs="Arial"/>
                <w:sz w:val="24"/>
                <w:szCs w:val="24"/>
              </w:rPr>
              <w:t xml:space="preserve">Na przedmiotowe zadanie nie została złożona </w:t>
            </w:r>
            <w:r w:rsidR="003B2B22" w:rsidRPr="004D4292">
              <w:rPr>
                <w:rFonts w:ascii="Arial Narrow" w:hAnsi="Arial Narrow" w:cs="Arial"/>
                <w:sz w:val="24"/>
                <w:szCs w:val="24"/>
              </w:rPr>
              <w:t>żadna</w:t>
            </w:r>
            <w:r w:rsidRPr="004D4292">
              <w:rPr>
                <w:rFonts w:ascii="Arial Narrow" w:hAnsi="Arial Narrow" w:cs="Arial"/>
                <w:sz w:val="24"/>
                <w:szCs w:val="24"/>
              </w:rPr>
              <w:t xml:space="preserve"> oferta.</w:t>
            </w:r>
          </w:p>
        </w:tc>
      </w:tr>
    </w:tbl>
    <w:p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4D4292">
        <w:rPr>
          <w:rFonts w:ascii="Arial Narrow" w:hAnsi="Arial Narrow" w:cs="Arial"/>
          <w:i/>
          <w:szCs w:val="24"/>
        </w:rPr>
        <w:t>Zamawiający</w:t>
      </w:r>
    </w:p>
    <w:p w:rsidR="004D4292" w:rsidRDefault="004D4292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4D4292" w:rsidRDefault="004D4292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4D4292" w:rsidRDefault="004D4292" w:rsidP="004D42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D4292" w:rsidRDefault="004D4292" w:rsidP="004D42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D4292" w:rsidRDefault="004D4292" w:rsidP="004D42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D4292" w:rsidRDefault="004D4292" w:rsidP="004D42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D4292" w:rsidRDefault="004D4292" w:rsidP="004D42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D4292" w:rsidRDefault="004D4292" w:rsidP="004D42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D4292" w:rsidRDefault="004D4292" w:rsidP="004D42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D4292" w:rsidRDefault="004D4292" w:rsidP="004D42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D4292" w:rsidRDefault="004D4292" w:rsidP="004D42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D4292" w:rsidRDefault="004D4292" w:rsidP="004D42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D4292" w:rsidRDefault="004D4292" w:rsidP="004D42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D4292" w:rsidRDefault="004D4292" w:rsidP="004D42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D4292" w:rsidRDefault="004D4292" w:rsidP="004D42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D4292" w:rsidRDefault="004D4292" w:rsidP="004D42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D4292" w:rsidRDefault="004D4292" w:rsidP="004D42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D4292" w:rsidRDefault="004D4292" w:rsidP="004D42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D4292" w:rsidRDefault="004D4292" w:rsidP="004D42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D4292" w:rsidRDefault="004D4292" w:rsidP="004D42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D4292" w:rsidRDefault="004D4292" w:rsidP="004D42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D4292" w:rsidRPr="00CA7892" w:rsidRDefault="004D4292" w:rsidP="004D42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4D4292" w:rsidRPr="003B2B22" w:rsidRDefault="004D4292" w:rsidP="004D42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3B2B22">
        <w:rPr>
          <w:rFonts w:ascii="Arial Narrow" w:hAnsi="Arial Narrow"/>
          <w:sz w:val="18"/>
          <w:szCs w:val="20"/>
        </w:rPr>
        <w:t xml:space="preserve">Egz. 1 – a/a kancelaria  </w:t>
      </w:r>
    </w:p>
    <w:p w:rsidR="004D4292" w:rsidRPr="003B2B22" w:rsidRDefault="004D4292" w:rsidP="004D42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3B2B22">
        <w:rPr>
          <w:rFonts w:ascii="Arial Narrow" w:hAnsi="Arial Narrow"/>
          <w:b/>
          <w:sz w:val="18"/>
          <w:szCs w:val="20"/>
        </w:rPr>
        <w:t xml:space="preserve">Egz. 2 – uczestnicy postępowania str. </w:t>
      </w:r>
      <w:proofErr w:type="spellStart"/>
      <w:r w:rsidRPr="003B2B22">
        <w:rPr>
          <w:rFonts w:ascii="Arial Narrow" w:hAnsi="Arial Narrow"/>
          <w:b/>
          <w:sz w:val="18"/>
          <w:szCs w:val="20"/>
        </w:rPr>
        <w:t>int</w:t>
      </w:r>
      <w:proofErr w:type="spellEnd"/>
      <w:r w:rsidRPr="003B2B22">
        <w:rPr>
          <w:rFonts w:ascii="Arial Narrow" w:hAnsi="Arial Narrow"/>
          <w:b/>
          <w:sz w:val="18"/>
          <w:szCs w:val="20"/>
        </w:rPr>
        <w:t xml:space="preserve">. 10wsk.mil.pl i e-propublico.pl; </w:t>
      </w:r>
      <w:proofErr w:type="spellStart"/>
      <w:r w:rsidRPr="003B2B22">
        <w:rPr>
          <w:rFonts w:ascii="Arial Narrow" w:hAnsi="Arial Narrow"/>
          <w:b/>
          <w:sz w:val="18"/>
          <w:szCs w:val="18"/>
        </w:rPr>
        <w:t>SZPubl</w:t>
      </w:r>
      <w:proofErr w:type="spellEnd"/>
      <w:r w:rsidRPr="003B2B22">
        <w:rPr>
          <w:rFonts w:ascii="Arial Narrow" w:hAnsi="Arial Narrow"/>
          <w:b/>
          <w:sz w:val="18"/>
          <w:szCs w:val="18"/>
        </w:rPr>
        <w:t>. T2612 B5</w:t>
      </w:r>
    </w:p>
    <w:p w:rsidR="004D4292" w:rsidRPr="00B9724A" w:rsidRDefault="004D4292" w:rsidP="004D4292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4D4292" w:rsidRDefault="004D4292" w:rsidP="004D4292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20.01.2025 r.</w:t>
      </w:r>
    </w:p>
    <w:sectPr w:rsidR="004D4292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1DE6" w:rsidRDefault="00DA1DE6" w:rsidP="00D34297">
      <w:r>
        <w:separator/>
      </w:r>
    </w:p>
  </w:endnote>
  <w:endnote w:type="continuationSeparator" w:id="1">
    <w:p w:rsidR="00DA1DE6" w:rsidRDefault="00DA1DE6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0C0" w:rsidRDefault="00E820C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C14172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C14172" w:rsidRPr="00471F3F">
      <w:rPr>
        <w:rFonts w:ascii="Arial" w:hAnsi="Arial"/>
        <w:sz w:val="18"/>
        <w:szCs w:val="24"/>
      </w:rPr>
      <w:fldChar w:fldCharType="separate"/>
    </w:r>
    <w:r w:rsidR="003B2B22">
      <w:rPr>
        <w:rFonts w:ascii="Arial" w:hAnsi="Arial"/>
        <w:noProof/>
        <w:sz w:val="18"/>
        <w:szCs w:val="24"/>
      </w:rPr>
      <w:t>2</w:t>
    </w:r>
    <w:r w:rsidR="00C14172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C14172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C14172" w:rsidRPr="00471F3F">
      <w:rPr>
        <w:rFonts w:ascii="Arial" w:hAnsi="Arial"/>
        <w:sz w:val="18"/>
        <w:szCs w:val="24"/>
      </w:rPr>
      <w:fldChar w:fldCharType="separate"/>
    </w:r>
    <w:r w:rsidR="003B2B22">
      <w:rPr>
        <w:rFonts w:ascii="Arial" w:hAnsi="Arial"/>
        <w:noProof/>
        <w:sz w:val="18"/>
        <w:szCs w:val="24"/>
      </w:rPr>
      <w:t>2</w:t>
    </w:r>
    <w:r w:rsidR="00C14172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0C0" w:rsidRDefault="00E820C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1DE6" w:rsidRDefault="00DA1DE6" w:rsidP="00D34297">
      <w:r>
        <w:separator/>
      </w:r>
    </w:p>
  </w:footnote>
  <w:footnote w:type="continuationSeparator" w:id="1">
    <w:p w:rsidR="00DA1DE6" w:rsidRDefault="00DA1DE6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0C0" w:rsidRDefault="00E820C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0C0" w:rsidRDefault="00E820C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0C0" w:rsidRDefault="00E820C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20C0"/>
    <w:rsid w:val="00010B31"/>
    <w:rsid w:val="00104963"/>
    <w:rsid w:val="00150F65"/>
    <w:rsid w:val="002A7DFF"/>
    <w:rsid w:val="00310284"/>
    <w:rsid w:val="003B2B22"/>
    <w:rsid w:val="004D4292"/>
    <w:rsid w:val="004E2226"/>
    <w:rsid w:val="005464E2"/>
    <w:rsid w:val="00823326"/>
    <w:rsid w:val="00856A3E"/>
    <w:rsid w:val="00894412"/>
    <w:rsid w:val="009462DF"/>
    <w:rsid w:val="009500EB"/>
    <w:rsid w:val="00993EFC"/>
    <w:rsid w:val="009E05B4"/>
    <w:rsid w:val="00AB3E72"/>
    <w:rsid w:val="00AC1A4B"/>
    <w:rsid w:val="00C14172"/>
    <w:rsid w:val="00C208B1"/>
    <w:rsid w:val="00D34297"/>
    <w:rsid w:val="00D41670"/>
    <w:rsid w:val="00D44D12"/>
    <w:rsid w:val="00D8293D"/>
    <w:rsid w:val="00DA1DE6"/>
    <w:rsid w:val="00E403D2"/>
    <w:rsid w:val="00E742E3"/>
    <w:rsid w:val="00E820C0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4D429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D429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245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2025-01-20T10:30:00Z</cp:lastPrinted>
  <dcterms:created xsi:type="dcterms:W3CDTF">2025-01-20T10:32:00Z</dcterms:created>
  <dcterms:modified xsi:type="dcterms:W3CDTF">2025-01-20T10:32:00Z</dcterms:modified>
</cp:coreProperties>
</file>