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83371" w:rsidRPr="00583371">
        <w:rPr>
          <w:b/>
        </w:rPr>
        <w:t>NZ-26-2025-04-D-P-A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83371" w:rsidRPr="00583371">
        <w:rPr>
          <w:rFonts w:ascii="Arial Narrow" w:hAnsi="Arial Narrow"/>
          <w:b/>
        </w:rPr>
        <w:t>Dostswy artykułow medycznych ujęte w 7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604" w:rsidRDefault="00AC0604" w:rsidP="0038231F">
      <w:pPr>
        <w:spacing w:after="0" w:line="240" w:lineRule="auto"/>
      </w:pPr>
      <w:r>
        <w:separator/>
      </w:r>
    </w:p>
  </w:endnote>
  <w:endnote w:type="continuationSeparator" w:id="0">
    <w:p w:rsidR="00AC0604" w:rsidRDefault="00AC0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71" w:rsidRDefault="005833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337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33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71" w:rsidRDefault="005833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604" w:rsidRDefault="00AC0604" w:rsidP="0038231F">
      <w:pPr>
        <w:spacing w:after="0" w:line="240" w:lineRule="auto"/>
      </w:pPr>
      <w:r>
        <w:separator/>
      </w:r>
    </w:p>
  </w:footnote>
  <w:footnote w:type="continuationSeparator" w:id="0">
    <w:p w:rsidR="00AC0604" w:rsidRDefault="00AC0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71" w:rsidRDefault="005833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71" w:rsidRDefault="005833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371" w:rsidRDefault="005833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60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83371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C0604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1763A5-E017-436A-9606-09B8EB91F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A3AF2-631B-404D-B31A-961DB9A0B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2025-01-20T10:59:00Z</dcterms:created>
  <dcterms:modified xsi:type="dcterms:W3CDTF">2025-01-20T10:59:00Z</dcterms:modified>
</cp:coreProperties>
</file>