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64051" w:rsidRPr="00F6405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64051" w:rsidRPr="00F64051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6405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4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7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4051" w:rsidRPr="00A2540E" w:rsidTr="007E7790">
        <w:tc>
          <w:tcPr>
            <w:tcW w:w="2269" w:type="dxa"/>
            <w:shd w:val="clear" w:color="auto" w:fill="auto"/>
          </w:tcPr>
          <w:p w:rsidR="00F64051" w:rsidRPr="00A2540E" w:rsidRDefault="00F64051" w:rsidP="007E77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4051" w:rsidRPr="00A2540E" w:rsidRDefault="00F64051" w:rsidP="007E77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4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NZ-26-2025-04-D-P-A</w:t>
            </w:r>
          </w:p>
        </w:tc>
      </w:tr>
    </w:tbl>
    <w:p w:rsidR="00DC652A" w:rsidRPr="00053927" w:rsidRDefault="00F6405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6405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6405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72B" w:rsidRDefault="009B572B" w:rsidP="00025386">
      <w:pPr>
        <w:spacing w:after="0" w:line="240" w:lineRule="auto"/>
      </w:pPr>
      <w:r>
        <w:separator/>
      </w:r>
    </w:p>
  </w:endnote>
  <w:endnote w:type="continuationSeparator" w:id="0">
    <w:p w:rsidR="009B572B" w:rsidRDefault="009B57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051" w:rsidRDefault="00F640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0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0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051" w:rsidRDefault="00F640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72B" w:rsidRDefault="009B572B" w:rsidP="00025386">
      <w:pPr>
        <w:spacing w:after="0" w:line="240" w:lineRule="auto"/>
      </w:pPr>
      <w:r>
        <w:separator/>
      </w:r>
    </w:p>
  </w:footnote>
  <w:footnote w:type="continuationSeparator" w:id="0">
    <w:p w:rsidR="009B572B" w:rsidRDefault="009B57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051" w:rsidRDefault="00F640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051" w:rsidRDefault="00F640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051" w:rsidRDefault="00F640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72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B572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405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97124E0-B90E-417F-AD62-ED41A65C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2025-01-20T11:37:00Z</dcterms:created>
  <dcterms:modified xsi:type="dcterms:W3CDTF">2025-01-20T11:37:00Z</dcterms:modified>
</cp:coreProperties>
</file>