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43510" w:rsidRPr="00C43510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C4351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351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7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3510" w:rsidRPr="00A2540E" w:rsidTr="007E7790">
        <w:tc>
          <w:tcPr>
            <w:tcW w:w="2269" w:type="dxa"/>
            <w:shd w:val="clear" w:color="auto" w:fill="auto"/>
          </w:tcPr>
          <w:p w:rsidR="00C43510" w:rsidRPr="00A2540E" w:rsidRDefault="00C43510" w:rsidP="007E77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43510" w:rsidRPr="00A2540E" w:rsidRDefault="00C43510" w:rsidP="007E77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351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NZ-26-2025-04-D-P-A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3510" w:rsidRPr="00C4351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43510" w:rsidRPr="00C43510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C4351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4351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820" w:rsidRDefault="00A41820" w:rsidP="00025386">
      <w:pPr>
        <w:spacing w:after="0" w:line="240" w:lineRule="auto"/>
      </w:pPr>
      <w:r>
        <w:separator/>
      </w:r>
    </w:p>
  </w:endnote>
  <w:endnote w:type="continuationSeparator" w:id="0">
    <w:p w:rsidR="00A41820" w:rsidRDefault="00A418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510" w:rsidRDefault="00C435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5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5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510" w:rsidRDefault="00C435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820" w:rsidRDefault="00A41820" w:rsidP="00025386">
      <w:pPr>
        <w:spacing w:after="0" w:line="240" w:lineRule="auto"/>
      </w:pPr>
      <w:r>
        <w:separator/>
      </w:r>
    </w:p>
  </w:footnote>
  <w:footnote w:type="continuationSeparator" w:id="0">
    <w:p w:rsidR="00A41820" w:rsidRDefault="00A418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510" w:rsidRDefault="00C435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510" w:rsidRDefault="00C435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510" w:rsidRDefault="00C435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182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41820"/>
    <w:rsid w:val="00A56A6F"/>
    <w:rsid w:val="00A87380"/>
    <w:rsid w:val="00AF4E90"/>
    <w:rsid w:val="00AF7375"/>
    <w:rsid w:val="00B641BE"/>
    <w:rsid w:val="00B77707"/>
    <w:rsid w:val="00BE3BCE"/>
    <w:rsid w:val="00C43510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B3BE5BE-E040-45E3-9D2D-23D8EB291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2025-01-20T11:38:00Z</dcterms:created>
  <dcterms:modified xsi:type="dcterms:W3CDTF">2025-01-20T11:38:00Z</dcterms:modified>
</cp:coreProperties>
</file>