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DD6592" w:rsidRPr="00DD659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D6592" w:rsidRPr="00DD6592">
        <w:rPr>
          <w:b/>
          <w:sz w:val="22"/>
          <w:szCs w:val="22"/>
        </w:rPr>
        <w:t>NZ-26-2025-04-D-P-A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6592" w:rsidRPr="00110593" w:rsidTr="007E7790">
        <w:tc>
          <w:tcPr>
            <w:tcW w:w="9104" w:type="dxa"/>
            <w:shd w:val="clear" w:color="auto" w:fill="D9D9D9"/>
          </w:tcPr>
          <w:p w:rsidR="00DD6592" w:rsidRPr="00110593" w:rsidRDefault="00DD6592" w:rsidP="007E779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D6592" w:rsidRPr="00110593" w:rsidRDefault="00DD6592" w:rsidP="007E7790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D6592">
              <w:t>(t.j. Dz. U. z 2024 poz. 1320)</w:t>
            </w:r>
            <w:r w:rsidRPr="00110593">
              <w:t xml:space="preserve"> (dalej jako: ustawa Pzp), dotyczące:</w:t>
            </w:r>
          </w:p>
          <w:p w:rsidR="00DD6592" w:rsidRPr="0043102D" w:rsidRDefault="00DD6592" w:rsidP="007E7790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D6592" w:rsidRPr="00110593" w:rsidRDefault="00DD6592" w:rsidP="007E7790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D659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D6592">
        <w:rPr>
          <w:b/>
          <w:sz w:val="22"/>
          <w:szCs w:val="22"/>
        </w:rPr>
        <w:t>Dostawy artykułów medycznych ujęte w 7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A01" w:rsidRDefault="004E0A01">
      <w:r>
        <w:separator/>
      </w:r>
    </w:p>
  </w:endnote>
  <w:endnote w:type="continuationSeparator" w:id="0">
    <w:p w:rsidR="004E0A01" w:rsidRDefault="004E0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65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65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A01" w:rsidRDefault="004E0A01">
      <w:r>
        <w:separator/>
      </w:r>
    </w:p>
  </w:footnote>
  <w:footnote w:type="continuationSeparator" w:id="0">
    <w:p w:rsidR="004E0A01" w:rsidRDefault="004E0A0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0A0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0A01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D6592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BEDC025-9793-4855-AF26-80B1058AD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58FBF1-AB21-4B44-8BC5-177C8F3EF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2025-01-20T11:38:00Z</dcterms:created>
  <dcterms:modified xsi:type="dcterms:W3CDTF">2025-01-20T11:38:00Z</dcterms:modified>
</cp:coreProperties>
</file>