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43C14" w:rsidRPr="00443C14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443C1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43C14">
        <w:rPr>
          <w:rFonts w:ascii="Arial" w:hAnsi="Arial" w:cs="Arial"/>
        </w:rPr>
        <w:t>Szpital Powiatowy w Limanowej Imienia Miłosierdzia Bożego</w:t>
      </w:r>
    </w:p>
    <w:p w:rsidR="005D05C3" w:rsidRPr="0012157F" w:rsidRDefault="00443C1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43C14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443C14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443C14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43C14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443C14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43C14" w:rsidRPr="0012157F" w:rsidTr="007E7790">
        <w:tc>
          <w:tcPr>
            <w:tcW w:w="9104" w:type="dxa"/>
            <w:shd w:val="clear" w:color="auto" w:fill="D9D9D9"/>
          </w:tcPr>
          <w:p w:rsidR="00443C14" w:rsidRPr="0012157F" w:rsidRDefault="00443C14" w:rsidP="007E779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43C14" w:rsidRPr="00094F76" w:rsidRDefault="00443C14" w:rsidP="007E779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43C1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43C14" w:rsidRPr="004B5FB1" w:rsidRDefault="00443C14" w:rsidP="007E7790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443C1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43C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ujęte w 7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43C14" w:rsidRPr="00A2540E" w:rsidTr="007E7790">
        <w:tc>
          <w:tcPr>
            <w:tcW w:w="2269" w:type="dxa"/>
            <w:shd w:val="clear" w:color="auto" w:fill="auto"/>
          </w:tcPr>
          <w:p w:rsidR="00443C14" w:rsidRPr="00A2540E" w:rsidRDefault="00443C14" w:rsidP="007E77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43C14" w:rsidRPr="00A2540E" w:rsidRDefault="00443C14" w:rsidP="007E77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43C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NZ-26-2025-04-D-P-A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43C14" w:rsidRPr="00443C1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72574" w:rsidRDefault="00672574" w:rsidP="0067257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86689">
        <w:rPr>
          <w:rFonts w:ascii="Arial" w:hAnsi="Arial" w:cs="Arial"/>
          <w:sz w:val="24"/>
          <w:szCs w:val="24"/>
        </w:rPr>
        <w:t xml:space="preserve">art. 108 ust. 1 pkt </w:t>
      </w:r>
    </w:p>
    <w:p w:rsidR="00672574" w:rsidRDefault="00672574" w:rsidP="0067257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Pzp,</w:t>
      </w:r>
    </w:p>
    <w:p w:rsidR="00672574" w:rsidRDefault="00672574" w:rsidP="00672574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672574" w:rsidRPr="00524A45" w:rsidRDefault="00672574" w:rsidP="0067257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Pr="00ED79A4">
        <w:rPr>
          <w:rFonts w:ascii="Arial" w:hAnsi="Arial" w:cs="Arial"/>
          <w:bCs/>
          <w:sz w:val="24"/>
          <w:szCs w:val="24"/>
        </w:rPr>
        <w:t>t.j. Dz. U. z 2023r. poz. 1</w:t>
      </w:r>
      <w:r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443C1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43C1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CC9" w:rsidRDefault="00096CC9" w:rsidP="0038231F">
      <w:pPr>
        <w:spacing w:after="0" w:line="240" w:lineRule="auto"/>
      </w:pPr>
      <w:r>
        <w:separator/>
      </w:r>
    </w:p>
  </w:endnote>
  <w:endnote w:type="continuationSeparator" w:id="0">
    <w:p w:rsidR="00096CC9" w:rsidRDefault="00096C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C14" w:rsidRDefault="00443C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7257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7257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C14" w:rsidRDefault="00443C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CC9" w:rsidRDefault="00096CC9" w:rsidP="0038231F">
      <w:pPr>
        <w:spacing w:after="0" w:line="240" w:lineRule="auto"/>
      </w:pPr>
      <w:r>
        <w:separator/>
      </w:r>
    </w:p>
  </w:footnote>
  <w:footnote w:type="continuationSeparator" w:id="0">
    <w:p w:rsidR="00096CC9" w:rsidRDefault="00096C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C14" w:rsidRDefault="00443C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C14" w:rsidRDefault="00443C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C14" w:rsidRDefault="00443C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6CC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96CC9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3C14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2574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8CCA565-4A5F-433E-89FB-D9E544DC4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B90B2-2236-427F-83B0-0AF89E55E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3</cp:revision>
  <cp:lastPrinted>2016-07-26T11:32:00Z</cp:lastPrinted>
  <dcterms:created xsi:type="dcterms:W3CDTF">2025-01-20T11:38:00Z</dcterms:created>
  <dcterms:modified xsi:type="dcterms:W3CDTF">2025-01-22T07:39:00Z</dcterms:modified>
</cp:coreProperties>
</file>