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E25FA0" w:rsidRPr="00E25FA0">
        <w:rPr>
          <w:b/>
        </w:rPr>
        <w:t>NZ-26-2025-5-D-P-L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25FA0" w:rsidRPr="00E25FA0">
        <w:rPr>
          <w:rFonts w:ascii="Arial Narrow" w:hAnsi="Arial Narrow"/>
          <w:b/>
        </w:rPr>
        <w:t xml:space="preserve">Dostawy produktu leczniczego </w:t>
      </w:r>
      <w:proofErr w:type="spellStart"/>
      <w:r w:rsidR="00E25FA0" w:rsidRPr="00E25FA0">
        <w:rPr>
          <w:rFonts w:ascii="Arial Narrow" w:hAnsi="Arial Narrow"/>
          <w:b/>
        </w:rPr>
        <w:t>Af</w:t>
      </w:r>
      <w:r w:rsidR="003A2D72">
        <w:rPr>
          <w:rFonts w:ascii="Arial Narrow" w:hAnsi="Arial Narrow"/>
          <w:b/>
        </w:rPr>
        <w:t>l</w:t>
      </w:r>
      <w:bookmarkStart w:id="0" w:name="_GoBack"/>
      <w:bookmarkEnd w:id="0"/>
      <w:r w:rsidR="00E25FA0" w:rsidRPr="00E25FA0">
        <w:rPr>
          <w:rFonts w:ascii="Arial Narrow" w:hAnsi="Arial Narrow"/>
          <w:b/>
        </w:rPr>
        <w:t>ibercept</w:t>
      </w:r>
      <w:proofErr w:type="spellEnd"/>
      <w:r w:rsidR="00E25FA0" w:rsidRPr="00E25FA0">
        <w:rPr>
          <w:rFonts w:ascii="Arial Narrow" w:hAnsi="Arial Narrow"/>
          <w:b/>
        </w:rPr>
        <w:t xml:space="preserve"> 40 mg/ml fiolka dla Poradni Okulistycznej z Programu Lekowego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E0B" w:rsidRDefault="00F85E0B" w:rsidP="0038231F">
      <w:pPr>
        <w:spacing w:after="0" w:line="240" w:lineRule="auto"/>
      </w:pPr>
      <w:r>
        <w:separator/>
      </w:r>
    </w:p>
  </w:endnote>
  <w:endnote w:type="continuationSeparator" w:id="0">
    <w:p w:rsidR="00F85E0B" w:rsidRDefault="00F85E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FA0" w:rsidRDefault="00E25F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A2D7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A2D7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FA0" w:rsidRDefault="00E25F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E0B" w:rsidRDefault="00F85E0B" w:rsidP="0038231F">
      <w:pPr>
        <w:spacing w:after="0" w:line="240" w:lineRule="auto"/>
      </w:pPr>
      <w:r>
        <w:separator/>
      </w:r>
    </w:p>
  </w:footnote>
  <w:footnote w:type="continuationSeparator" w:id="0">
    <w:p w:rsidR="00F85E0B" w:rsidRDefault="00F85E0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FA0" w:rsidRDefault="00E25F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FA0" w:rsidRDefault="00E25F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FA0" w:rsidRDefault="00E25F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5E0B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A2D72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25FA0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85E0B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3E4EFE1-239F-47A9-9A41-E3589F512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F5415-4BCF-4E67-BE7F-F018E3D4D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2016-07-26T11:32:00Z</cp:lastPrinted>
  <dcterms:created xsi:type="dcterms:W3CDTF">2025-01-20T09:42:00Z</dcterms:created>
  <dcterms:modified xsi:type="dcterms:W3CDTF">2025-01-21T09:57:00Z</dcterms:modified>
</cp:coreProperties>
</file>