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70631" w:rsidRPr="00C70631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C7063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706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produktu leczniczego </w:t>
            </w:r>
            <w:proofErr w:type="spellStart"/>
            <w:r w:rsidRPr="00C706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Af</w:t>
            </w:r>
            <w:r w:rsidR="002D6DF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l</w:t>
            </w:r>
            <w:bookmarkStart w:id="1" w:name="_GoBack"/>
            <w:bookmarkEnd w:id="1"/>
            <w:r w:rsidRPr="00C706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ibercept</w:t>
            </w:r>
            <w:proofErr w:type="spellEnd"/>
            <w:r w:rsidRPr="00C706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40 mg/ml fiolka dla Poradni Okulistycznej z Programu Lekowego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70631" w:rsidRPr="00A2540E" w:rsidTr="00FB749A">
        <w:tc>
          <w:tcPr>
            <w:tcW w:w="2269" w:type="dxa"/>
            <w:shd w:val="clear" w:color="auto" w:fill="auto"/>
          </w:tcPr>
          <w:p w:rsidR="00C70631" w:rsidRPr="00A2540E" w:rsidRDefault="00C70631" w:rsidP="00FB74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70631" w:rsidRPr="00A2540E" w:rsidRDefault="00C70631" w:rsidP="00FB749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706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NZ-26-2025-5-D-P-L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70631" w:rsidRPr="00C70631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70631" w:rsidRPr="00C70631">
        <w:rPr>
          <w:rFonts w:ascii="Arial" w:hAnsi="Arial" w:cs="Arial"/>
          <w:sz w:val="24"/>
          <w:szCs w:val="24"/>
        </w:rPr>
        <w:t>(</w:t>
      </w:r>
      <w:proofErr w:type="spellStart"/>
      <w:r w:rsidR="00C70631" w:rsidRPr="00C70631">
        <w:rPr>
          <w:rFonts w:ascii="Arial" w:hAnsi="Arial" w:cs="Arial"/>
          <w:sz w:val="24"/>
          <w:szCs w:val="24"/>
        </w:rPr>
        <w:t>t.j</w:t>
      </w:r>
      <w:proofErr w:type="spellEnd"/>
      <w:r w:rsidR="00C70631" w:rsidRPr="00C70631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C7063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7063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358E" w:rsidRDefault="000B358E" w:rsidP="00025386">
      <w:pPr>
        <w:spacing w:after="0" w:line="240" w:lineRule="auto"/>
      </w:pPr>
      <w:r>
        <w:separator/>
      </w:r>
    </w:p>
  </w:endnote>
  <w:endnote w:type="continuationSeparator" w:id="0">
    <w:p w:rsidR="000B358E" w:rsidRDefault="000B358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631" w:rsidRDefault="00C706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2D6DF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6D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6D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631" w:rsidRDefault="00C706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358E" w:rsidRDefault="000B358E" w:rsidP="00025386">
      <w:pPr>
        <w:spacing w:after="0" w:line="240" w:lineRule="auto"/>
      </w:pPr>
      <w:r>
        <w:separator/>
      </w:r>
    </w:p>
  </w:footnote>
  <w:footnote w:type="continuationSeparator" w:id="0">
    <w:p w:rsidR="000B358E" w:rsidRDefault="000B358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631" w:rsidRDefault="00C706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631" w:rsidRDefault="00C706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631" w:rsidRDefault="00C706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358E"/>
    <w:rsid w:val="00025386"/>
    <w:rsid w:val="000423B9"/>
    <w:rsid w:val="00053927"/>
    <w:rsid w:val="00084786"/>
    <w:rsid w:val="000B358E"/>
    <w:rsid w:val="0016158F"/>
    <w:rsid w:val="001C2314"/>
    <w:rsid w:val="00213980"/>
    <w:rsid w:val="0024648D"/>
    <w:rsid w:val="002D6DFA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70631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13B1889-1065-4496-B6BE-C9B8A127A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3</cp:revision>
  <dcterms:created xsi:type="dcterms:W3CDTF">2025-01-20T09:51:00Z</dcterms:created>
  <dcterms:modified xsi:type="dcterms:W3CDTF">2025-01-21T09:58:00Z</dcterms:modified>
</cp:coreProperties>
</file>