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C7F9B" w:rsidRPr="001C7F9B">
        <w:rPr>
          <w:rFonts w:ascii="Tahoma" w:hAnsi="Tahoma" w:cs="Tahoma"/>
          <w:bCs/>
          <w:sz w:val="20"/>
        </w:rPr>
        <w:t>NZ-26-2025-5-D-P-L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C7F9B" w:rsidRPr="001C7F9B">
        <w:rPr>
          <w:rFonts w:ascii="Tahoma" w:hAnsi="Tahoma" w:cs="Tahoma"/>
          <w:b/>
          <w:bCs/>
          <w:sz w:val="18"/>
        </w:rPr>
        <w:t xml:space="preserve">Dostawy produktu leczniczego </w:t>
      </w:r>
      <w:proofErr w:type="spellStart"/>
      <w:r w:rsidR="001C7F9B" w:rsidRPr="001C7F9B">
        <w:rPr>
          <w:rFonts w:ascii="Tahoma" w:hAnsi="Tahoma" w:cs="Tahoma"/>
          <w:b/>
          <w:bCs/>
          <w:sz w:val="18"/>
        </w:rPr>
        <w:t>Afibercept</w:t>
      </w:r>
      <w:proofErr w:type="spellEnd"/>
      <w:r w:rsidR="001C7F9B" w:rsidRPr="001C7F9B">
        <w:rPr>
          <w:rFonts w:ascii="Tahoma" w:hAnsi="Tahoma" w:cs="Tahoma"/>
          <w:b/>
          <w:bCs/>
          <w:sz w:val="18"/>
        </w:rPr>
        <w:t xml:space="preserve"> 40 mg/ml fiolka dla Poradni Okulistycznej z Programu Lekowego i Chemioterapii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76057F" w:rsidRDefault="0076057F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1C7F9B" w:rsidTr="00FB749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F9B" w:rsidRDefault="001C7F9B" w:rsidP="00FB749A">
            <w:pPr>
              <w:pStyle w:val="Tekstpodstawowy"/>
              <w:jc w:val="right"/>
              <w:rPr>
                <w:b/>
              </w:rPr>
            </w:pPr>
            <w:r w:rsidRPr="001C7F9B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F9B" w:rsidRDefault="001C7F9B" w:rsidP="00FB749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C7F9B">
              <w:t xml:space="preserve">Dostawy produktu leczniczego </w:t>
            </w:r>
            <w:proofErr w:type="spellStart"/>
            <w:r w:rsidRPr="001C7F9B">
              <w:t>Af</w:t>
            </w:r>
            <w:r w:rsidR="00B979B2">
              <w:t>l</w:t>
            </w:r>
            <w:bookmarkStart w:id="0" w:name="_GoBack"/>
            <w:bookmarkEnd w:id="0"/>
            <w:r w:rsidRPr="001C7F9B">
              <w:t>ibercept</w:t>
            </w:r>
            <w:proofErr w:type="spellEnd"/>
            <w:r w:rsidRPr="001C7F9B">
              <w:t xml:space="preserve"> 40 mg/ml fiolka dla Poradni Okulistycznej z Programu Lekowego i Chemioterapii</w:t>
            </w:r>
            <w:r>
              <w:t xml:space="preserve"> </w:t>
            </w:r>
          </w:p>
          <w:p w:rsidR="001C7F9B" w:rsidRDefault="001C7F9B" w:rsidP="00FB749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C7F9B" w:rsidRDefault="001C7F9B" w:rsidP="00FB749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C7F9B" w:rsidRDefault="001C7F9B" w:rsidP="00FB749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CA3F30" w:rsidRDefault="00CA3F30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CA3F30" w:rsidRDefault="00CA3F30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CA3F30" w:rsidRDefault="00CA3F30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76057F" w:rsidRDefault="0076057F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Default="00606FAB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76057F">
      <w:pPr>
        <w:tabs>
          <w:tab w:val="left" w:pos="4110"/>
        </w:tabs>
      </w:pPr>
      <w:r>
        <w:tab/>
      </w:r>
    </w:p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0D4867"/>
    <w:p w:rsidR="0076057F" w:rsidRDefault="0076057F" w:rsidP="0076057F">
      <w:pPr>
        <w:jc w:val="right"/>
        <w:rPr>
          <w:rFonts w:ascii="Calibri" w:hAnsi="Calibri"/>
          <w:bCs/>
          <w:sz w:val="20"/>
        </w:rPr>
      </w:pPr>
      <w:r>
        <w:rPr>
          <w:rFonts w:ascii="Calibri" w:hAnsi="Calibri"/>
          <w:bCs/>
          <w:sz w:val="20"/>
        </w:rPr>
        <w:t>…………………….............…………………</w:t>
      </w:r>
    </w:p>
    <w:p w:rsidR="0076057F" w:rsidRDefault="0076057F" w:rsidP="0076057F">
      <w:pPr>
        <w:spacing w:line="120" w:lineRule="atLeast"/>
        <w:jc w:val="right"/>
        <w:rPr>
          <w:rFonts w:ascii="Calibri" w:hAnsi="Calibri"/>
          <w:bCs/>
          <w:i/>
          <w:sz w:val="14"/>
        </w:rPr>
      </w:pPr>
      <w:r>
        <w:rPr>
          <w:rFonts w:ascii="Calibri" w:hAnsi="Calibri"/>
          <w:bCs/>
          <w:i/>
          <w:sz w:val="14"/>
        </w:rPr>
        <w:t>podpis  osoby/osób uprawnionych</w:t>
      </w:r>
    </w:p>
    <w:p w:rsidR="0076057F" w:rsidRDefault="0076057F" w:rsidP="0076057F">
      <w:pPr>
        <w:pStyle w:val="Stopka"/>
        <w:ind w:right="360"/>
        <w:jc w:val="right"/>
        <w:rPr>
          <w:rFonts w:ascii="Calibri" w:hAnsi="Calibri"/>
          <w:sz w:val="16"/>
        </w:rPr>
      </w:pPr>
      <w:r>
        <w:rPr>
          <w:rFonts w:ascii="Calibri" w:hAnsi="Calibri"/>
          <w:bCs/>
          <w:i/>
          <w:sz w:val="14"/>
        </w:rPr>
        <w:t xml:space="preserve"> do reprezentowania Wykonawcy</w:t>
      </w:r>
    </w:p>
    <w:p w:rsidR="0076057F" w:rsidRPr="000D4867" w:rsidRDefault="0076057F" w:rsidP="000D4867"/>
    <w:sectPr w:rsidR="0076057F" w:rsidRPr="000D4867" w:rsidSect="00EF66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" w:right="851" w:bottom="1797" w:left="1134" w:header="709" w:footer="454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758" w:rsidRDefault="00C94758">
      <w:r>
        <w:separator/>
      </w:r>
    </w:p>
  </w:endnote>
  <w:endnote w:type="continuationSeparator" w:id="0">
    <w:p w:rsidR="00C94758" w:rsidRDefault="00C9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F9B" w:rsidRDefault="001C7F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Pr="0076057F" w:rsidRDefault="00606FAB" w:rsidP="0076057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F9B" w:rsidRDefault="001C7F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758" w:rsidRDefault="00C94758">
      <w:r>
        <w:separator/>
      </w:r>
    </w:p>
  </w:footnote>
  <w:footnote w:type="continuationSeparator" w:id="0">
    <w:p w:rsidR="00C94758" w:rsidRDefault="00C94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F9B" w:rsidRDefault="001C7F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F9B" w:rsidRDefault="001C7F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758"/>
    <w:rsid w:val="00020F7D"/>
    <w:rsid w:val="000867FD"/>
    <w:rsid w:val="000D4867"/>
    <w:rsid w:val="00101BF2"/>
    <w:rsid w:val="00156BE1"/>
    <w:rsid w:val="001C7F9B"/>
    <w:rsid w:val="00203C73"/>
    <w:rsid w:val="002346CB"/>
    <w:rsid w:val="002827B1"/>
    <w:rsid w:val="003F5AA9"/>
    <w:rsid w:val="00446A72"/>
    <w:rsid w:val="00460999"/>
    <w:rsid w:val="00606FAB"/>
    <w:rsid w:val="00741AC8"/>
    <w:rsid w:val="0076057F"/>
    <w:rsid w:val="009200B1"/>
    <w:rsid w:val="009C19AD"/>
    <w:rsid w:val="00A02D66"/>
    <w:rsid w:val="00B979B2"/>
    <w:rsid w:val="00C446A2"/>
    <w:rsid w:val="00C8648B"/>
    <w:rsid w:val="00C94758"/>
    <w:rsid w:val="00CA3F30"/>
    <w:rsid w:val="00D3160B"/>
    <w:rsid w:val="00EF356C"/>
    <w:rsid w:val="00E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F637F29-A68A-4245-AEBD-1F86D530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605</Words>
  <Characters>6908</Characters>
  <Application>Microsoft Office Word</Application>
  <DocSecurity>0</DocSecurity>
  <Lines>57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6</cp:revision>
  <cp:lastPrinted>2001-01-24T13:21:00Z</cp:lastPrinted>
  <dcterms:created xsi:type="dcterms:W3CDTF">2025-01-20T11:26:00Z</dcterms:created>
  <dcterms:modified xsi:type="dcterms:W3CDTF">2025-01-20T12:44:00Z</dcterms:modified>
</cp:coreProperties>
</file>