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5D138E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Cs w:val="24"/>
          <w:lang w:eastAsia="pl-PL"/>
        </w:rPr>
      </w:pPr>
      <w:r w:rsidRPr="005D138E">
        <w:rPr>
          <w:rFonts w:ascii="Arial Narrow" w:eastAsia="Times New Roman" w:hAnsi="Arial Narrow" w:cs="Arial"/>
          <w:bCs/>
          <w:szCs w:val="20"/>
          <w:lang w:eastAsia="pl-PL"/>
        </w:rPr>
        <w:t xml:space="preserve">Załącznik nr </w:t>
      </w:r>
      <w:r w:rsidR="00FF6B5A" w:rsidRPr="005D138E">
        <w:rPr>
          <w:rFonts w:ascii="Arial Narrow" w:eastAsia="Times New Roman" w:hAnsi="Arial Narrow" w:cs="Arial"/>
          <w:bCs/>
          <w:szCs w:val="20"/>
          <w:lang w:eastAsia="pl-PL"/>
        </w:rPr>
        <w:t>5</w:t>
      </w:r>
      <w:r w:rsidRPr="005D138E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5D138E" w:rsidTr="00D62E6E">
        <w:tc>
          <w:tcPr>
            <w:tcW w:w="2800" w:type="dxa"/>
            <w:shd w:val="clear" w:color="auto" w:fill="auto"/>
          </w:tcPr>
          <w:p w:rsidR="00D62E6E" w:rsidRPr="005D138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5D138E">
              <w:rPr>
                <w:rFonts w:ascii="Arial Narrow" w:hAnsi="Arial Narrow" w:cs="Arial"/>
                <w:b/>
                <w:szCs w:val="24"/>
              </w:rPr>
              <w:t>Wykonawca</w:t>
            </w:r>
            <w:r w:rsidRPr="005D138E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5D138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5D138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5D138E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5D138E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5D138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5D138E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5D138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5D138E" w:rsidTr="00D62E6E">
        <w:tc>
          <w:tcPr>
            <w:tcW w:w="2800" w:type="dxa"/>
            <w:shd w:val="clear" w:color="auto" w:fill="auto"/>
          </w:tcPr>
          <w:p w:rsidR="00D62E6E" w:rsidRPr="005D138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5D138E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5D138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5D138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5D138E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5D138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5D138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5D138E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5D138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C121E" w:rsidRPr="005D138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F6B5A" w:rsidRPr="005D138E" w:rsidTr="00C5211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F6B5A" w:rsidRPr="005D138E" w:rsidRDefault="00FF6B5A" w:rsidP="00C52112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5D138E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FF6B5A" w:rsidRPr="005D138E" w:rsidRDefault="00FF6B5A" w:rsidP="00C52112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5D138E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5D138E">
              <w:rPr>
                <w:rFonts w:ascii="Arial Narrow" w:eastAsia="Times New Roman" w:hAnsi="Arial Narrow" w:cs="Arial"/>
                <w:sz w:val="20"/>
                <w:lang w:eastAsia="pl-PL"/>
              </w:rPr>
              <w:t>(t.j. Dz. U. z 2024 poz. 1320)</w:t>
            </w:r>
            <w:r w:rsidRPr="005D138E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 (dalej jako: ustawa Pzp), dotyczące:</w:t>
            </w:r>
          </w:p>
          <w:p w:rsidR="00FF6B5A" w:rsidRPr="005D138E" w:rsidRDefault="00FF6B5A" w:rsidP="00C5211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5D138E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FF6B5A" w:rsidRPr="005D138E" w:rsidRDefault="00FF6B5A" w:rsidP="00C5211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5D138E" w:rsidRDefault="00FF6B5A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5D138E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C93F0A" w:rsidRPr="005D138E">
        <w:rPr>
          <w:rFonts w:ascii="Arial Narrow" w:eastAsia="Times New Roman" w:hAnsi="Arial Narrow" w:cs="Arial"/>
          <w:szCs w:val="24"/>
          <w:lang w:eastAsia="pl-PL"/>
        </w:rPr>
        <w:t>N</w:t>
      </w:r>
      <w:r w:rsidR="00BC121E" w:rsidRPr="005D138E">
        <w:rPr>
          <w:rFonts w:ascii="Arial Narrow" w:eastAsia="Times New Roman" w:hAnsi="Arial Narrow" w:cs="Arial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5D138E" w:rsidTr="00D62E6E">
        <w:tc>
          <w:tcPr>
            <w:tcW w:w="2269" w:type="dxa"/>
            <w:shd w:val="clear" w:color="auto" w:fill="auto"/>
          </w:tcPr>
          <w:p w:rsidR="00D62E6E" w:rsidRPr="005D138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D138E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5D138E" w:rsidRDefault="00FF6B5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5D138E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Kompleksowa usługa polegająca na pełnieniu funkcji Inspektora Nadzoru w branży konstrukcyjno-budowlanej, elektrycznej, sanitarnej</w:t>
            </w:r>
            <w:r w:rsidR="00D62E6E" w:rsidRPr="005D138E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FF6B5A" w:rsidRPr="005D138E" w:rsidTr="00C52112">
        <w:tc>
          <w:tcPr>
            <w:tcW w:w="2269" w:type="dxa"/>
            <w:shd w:val="clear" w:color="auto" w:fill="auto"/>
          </w:tcPr>
          <w:p w:rsidR="00FF6B5A" w:rsidRPr="005D138E" w:rsidRDefault="00FF6B5A" w:rsidP="00C5211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D138E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F6B5A" w:rsidRPr="005D138E" w:rsidRDefault="00FF6B5A" w:rsidP="00C5211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5D138E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6/2025</w:t>
            </w:r>
          </w:p>
        </w:tc>
      </w:tr>
    </w:tbl>
    <w:p w:rsidR="00BC121E" w:rsidRPr="005D138E" w:rsidRDefault="00FF6B5A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5D138E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BC121E" w:rsidRPr="005D138E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Pr="005D138E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="00BC121E" w:rsidRPr="005D138E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="00BC121E" w:rsidRPr="005D138E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="00BC121E" w:rsidRPr="005D138E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5D138E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5D138E">
        <w:rPr>
          <w:rFonts w:ascii="Arial Narrow" w:eastAsia="Times New Roman" w:hAnsi="Arial Narrow" w:cs="Arial"/>
          <w:b/>
          <w:bCs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 o:ole="">
            <v:imagedata r:id="rId8" o:title=""/>
          </v:shape>
          <w:control r:id="rId9" w:name="OptionButton211" w:shapeid="_x0000_i1025"/>
        </w:object>
      </w:r>
      <w:r w:rsidR="00BC121E" w:rsidRPr="005D138E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5D138E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="00BC121E" w:rsidRPr="005D138E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C93F0A" w:rsidRPr="005D138E">
        <w:rPr>
          <w:rFonts w:ascii="Arial Narrow" w:eastAsia="Times New Roman" w:hAnsi="Arial Narrow" w:cs="Arial"/>
          <w:szCs w:val="24"/>
          <w:lang w:eastAsia="pl-PL"/>
        </w:rPr>
        <w:t>t.j. Dz.U. z 2023r. poz. 1689</w:t>
      </w:r>
      <w:r w:rsidR="00BC121E" w:rsidRPr="005D138E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</w:t>
      </w:r>
      <w:r w:rsidR="00067B62" w:rsidRPr="005D138E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5D138E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5D138E">
        <w:rPr>
          <w:rFonts w:ascii="Arial Narrow" w:eastAsia="Times New Roman" w:hAnsi="Arial Narrow" w:cs="Arial"/>
          <w:b/>
          <w:bCs/>
          <w:szCs w:val="24"/>
        </w:rPr>
        <w:object w:dxaOrig="0" w:dyaOrig="0">
          <v:shape id="_x0000_i1026" type="#_x0000_t75" style="width:453pt;height:17.25pt" o:ole="">
            <v:imagedata r:id="rId10" o:title=""/>
          </v:shape>
          <w:control r:id="rId11" w:name="OptionButton21" w:shapeid="_x0000_i1026"/>
        </w:object>
      </w:r>
      <w:r w:rsidRPr="005D138E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5D138E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Pr="005D138E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C93F0A" w:rsidRPr="005D138E">
        <w:rPr>
          <w:rFonts w:ascii="Arial Narrow" w:eastAsia="Times New Roman" w:hAnsi="Arial Narrow" w:cs="Arial"/>
          <w:szCs w:val="24"/>
          <w:lang w:eastAsia="pl-PL"/>
        </w:rPr>
        <w:t>t.j. Dz.U. z 2023r. poz. 1689</w:t>
      </w:r>
      <w:r w:rsidRPr="005D138E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postępowaniu.</w:t>
      </w:r>
    </w:p>
    <w:p w:rsidR="00BF69A4" w:rsidRPr="005D138E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5D138E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5D138E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D138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D138E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D138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D138E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D138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D138E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5D138E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D138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D138E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D138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D138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BC121E" w:rsidRPr="005D138E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D138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D138E">
              <w:rPr>
                <w:rFonts w:ascii="Arial Narrow" w:eastAsia="Times New Roman" w:hAnsi="Arial Narrow" w:cs="Arial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D138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D138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5D138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5D138E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5D138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5D138E">
        <w:rPr>
          <w:rFonts w:ascii="Arial Narrow" w:eastAsia="Times New Roman" w:hAnsi="Arial Narrow" w:cs="Arial"/>
          <w:iCs/>
          <w:szCs w:val="24"/>
          <w:lang w:eastAsia="pl-PL"/>
        </w:rPr>
        <w:t xml:space="preserve">Wykonawca może przedstawić dokumenty lub informacje potwierdzające przygotowanie oferty niezależnie od </w:t>
      </w:r>
      <w:r w:rsidRPr="005D138E">
        <w:rPr>
          <w:rFonts w:ascii="Arial Narrow" w:eastAsia="Times New Roman" w:hAnsi="Arial Narrow" w:cs="Arial"/>
          <w:iCs/>
          <w:szCs w:val="24"/>
          <w:lang w:eastAsia="pl-PL"/>
        </w:rPr>
        <w:lastRenderedPageBreak/>
        <w:t>innego Wykonawcy należącego do tej samej grupy kapitałowej.</w:t>
      </w:r>
    </w:p>
    <w:p w:rsidR="00067B62" w:rsidRPr="005D138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5D138E">
        <w:rPr>
          <w:rFonts w:ascii="Arial Narrow" w:eastAsia="Times New Roman" w:hAnsi="Arial Narrow" w:cs="Arial"/>
          <w:color w:val="0070C0"/>
          <w:szCs w:val="24"/>
          <w:lang w:eastAsia="pl-PL"/>
        </w:rPr>
        <w:t>*</w:t>
      </w:r>
      <w:r w:rsidRPr="005D138E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5D138E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p w:rsidR="00067B62" w:rsidRPr="005D138E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5D138E" w:rsidTr="00620E37">
        <w:tc>
          <w:tcPr>
            <w:tcW w:w="2660" w:type="dxa"/>
            <w:shd w:val="clear" w:color="auto" w:fill="auto"/>
          </w:tcPr>
          <w:p w:rsidR="00BC121E" w:rsidRPr="005D138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5D138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5D138E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5D138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5D138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BC121E" w:rsidRPr="005D138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data</w:t>
            </w:r>
            <w:r w:rsidRPr="005D138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5D138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5D138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5D138E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5D138E" w:rsidRDefault="00844A96" w:rsidP="00FF6B5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5D138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FF6B5A" w:rsidRPr="005D138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5D138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</w:t>
            </w:r>
            <w:r w:rsidRPr="005D138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</w:tbl>
    <w:p w:rsidR="00106AC7" w:rsidRPr="005D138E" w:rsidRDefault="00106AC7" w:rsidP="00BC121E">
      <w:pPr>
        <w:rPr>
          <w:rFonts w:ascii="Arial Narrow" w:hAnsi="Arial Narrow"/>
          <w:sz w:val="20"/>
        </w:rPr>
      </w:pPr>
    </w:p>
    <w:sectPr w:rsidR="00106AC7" w:rsidRPr="005D138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648A" w:rsidRDefault="003E648A">
      <w:r>
        <w:separator/>
      </w:r>
    </w:p>
  </w:endnote>
  <w:endnote w:type="continuationSeparator" w:id="0">
    <w:p w:rsidR="003E648A" w:rsidRDefault="003E64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13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138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B5A" w:rsidRDefault="00FF6B5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648A" w:rsidRDefault="003E648A">
      <w:r>
        <w:separator/>
      </w:r>
    </w:p>
  </w:footnote>
  <w:footnote w:type="continuationSeparator" w:id="0">
    <w:p w:rsidR="003E648A" w:rsidRDefault="003E64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B5A" w:rsidRDefault="00FF6B5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B5A" w:rsidRDefault="00FF6B5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B5A" w:rsidRDefault="00FF6B5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6B5A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E648A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D138E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6B5A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6807E8-9160-499D-B696-9665818A6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235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2025-01-23T11:14:00Z</cp:lastPrinted>
  <dcterms:created xsi:type="dcterms:W3CDTF">2025-01-23T11:14:00Z</dcterms:created>
  <dcterms:modified xsi:type="dcterms:W3CDTF">2025-01-23T11:14:00Z</dcterms:modified>
</cp:coreProperties>
</file>