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B49F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B49F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C0E1E" w:rsidRPr="002B49F2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2B49F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2B49F2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7666D6" w:rsidRPr="002B49F2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B49F2" w:rsidTr="00467CA2">
        <w:tc>
          <w:tcPr>
            <w:tcW w:w="2800" w:type="dxa"/>
            <w:shd w:val="clear" w:color="auto" w:fill="auto"/>
          </w:tcPr>
          <w:p w:rsidR="00D520D3" w:rsidRPr="002B49F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B49F2">
              <w:rPr>
                <w:rFonts w:ascii="Arial Narrow" w:hAnsi="Arial Narrow" w:cs="Arial"/>
                <w:b/>
                <w:szCs w:val="24"/>
              </w:rPr>
              <w:t>Podmiot</w:t>
            </w:r>
            <w:r w:rsidRPr="002B49F2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B49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B49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B49F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B49F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B49F2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B49F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B49F2" w:rsidTr="00467CA2">
        <w:tc>
          <w:tcPr>
            <w:tcW w:w="2800" w:type="dxa"/>
            <w:shd w:val="clear" w:color="auto" w:fill="auto"/>
          </w:tcPr>
          <w:p w:rsidR="00D520D3" w:rsidRPr="002B49F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B49F2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B49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2B49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B49F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B49F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B49F2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2B49F2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2B49F2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B49F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B49F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B49F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B49F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2B49F2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2B49F2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2B49F2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B49F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2B49F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B49F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2B49F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2B49F2">
        <w:rPr>
          <w:rFonts w:ascii="Arial Narrow" w:hAnsi="Arial Narrow" w:cs="Arial"/>
          <w:szCs w:val="24"/>
        </w:rPr>
        <w:t xml:space="preserve"> ustawy </w:t>
      </w:r>
      <w:r w:rsidR="00EF3368" w:rsidRPr="002B49F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C0E1E" w:rsidRPr="002B49F2">
        <w:rPr>
          <w:rFonts w:ascii="Arial Narrow" w:hAnsi="Arial Narrow" w:cs="Arial"/>
          <w:szCs w:val="24"/>
        </w:rPr>
        <w:t>(t.j. Dz. U. z 2024 poz. 1320)</w:t>
      </w:r>
      <w:r w:rsidR="00E27ABB" w:rsidRPr="002B49F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B49F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2B49F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2B49F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2B49F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2B49F2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B49F2" w:rsidTr="00467CA2">
        <w:tc>
          <w:tcPr>
            <w:tcW w:w="2269" w:type="dxa"/>
            <w:shd w:val="clear" w:color="auto" w:fill="auto"/>
          </w:tcPr>
          <w:p w:rsidR="00D520D3" w:rsidRPr="002B49F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B49F2" w:rsidRDefault="005C0E1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konstrukcyjno-budowlanej, elektrycznej, sanitarnej</w:t>
            </w:r>
            <w:r w:rsidR="00D520D3" w:rsidRPr="002B49F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5C0E1E" w:rsidRPr="002B49F2" w:rsidTr="00C52112">
        <w:tc>
          <w:tcPr>
            <w:tcW w:w="2269" w:type="dxa"/>
            <w:shd w:val="clear" w:color="auto" w:fill="auto"/>
          </w:tcPr>
          <w:p w:rsidR="005C0E1E" w:rsidRPr="002B49F2" w:rsidRDefault="005C0E1E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0E1E" w:rsidRPr="002B49F2" w:rsidRDefault="005C0E1E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6/2025</w:t>
            </w:r>
          </w:p>
        </w:tc>
      </w:tr>
    </w:tbl>
    <w:p w:rsidR="00DC652A" w:rsidRPr="002B49F2" w:rsidRDefault="005C0E1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2B49F2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2B49F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B49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2B49F2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2B49F2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2B49F2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2B49F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2B49F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2B49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B49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2B49F2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2B49F2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2B49F2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2B49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B49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2B49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B49F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B49F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B49F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B49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B49F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B49F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B49F2">
        <w:rPr>
          <w:rFonts w:ascii="Arial Narrow" w:eastAsia="Times New Roman" w:hAnsi="Arial Narrow" w:cs="Arial"/>
          <w:szCs w:val="24"/>
          <w:lang w:eastAsia="pl-PL"/>
        </w:rPr>
        <w:t>ni</w:t>
      </w:r>
      <w:r w:rsidRPr="002B49F2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2B49F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B49F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B49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B49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B49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B49F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2B49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B49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B49F2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2B49F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B49F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B49F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B49F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B49F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B49F2" w:rsidTr="00467CA2">
        <w:tc>
          <w:tcPr>
            <w:tcW w:w="2660" w:type="dxa"/>
            <w:shd w:val="clear" w:color="auto" w:fill="auto"/>
          </w:tcPr>
          <w:p w:rsidR="00D520D3" w:rsidRPr="002B49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B49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B49F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B49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2B49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B49F2" w:rsidRDefault="00D520D3" w:rsidP="005C0E1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5C0E1E"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2B49F2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B49F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B49F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243" w:rsidRDefault="00FD2243" w:rsidP="00025386">
      <w:pPr>
        <w:spacing w:after="0" w:line="240" w:lineRule="auto"/>
      </w:pPr>
      <w:r>
        <w:separator/>
      </w:r>
    </w:p>
  </w:endnote>
  <w:endnote w:type="continuationSeparator" w:id="0">
    <w:p w:rsidR="00FD2243" w:rsidRDefault="00FD22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1E" w:rsidRDefault="005C0E1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49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49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1E" w:rsidRDefault="005C0E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243" w:rsidRDefault="00FD2243" w:rsidP="00025386">
      <w:pPr>
        <w:spacing w:after="0" w:line="240" w:lineRule="auto"/>
      </w:pPr>
      <w:r>
        <w:separator/>
      </w:r>
    </w:p>
  </w:footnote>
  <w:footnote w:type="continuationSeparator" w:id="0">
    <w:p w:rsidR="00FD2243" w:rsidRDefault="00FD22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1E" w:rsidRDefault="005C0E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1E" w:rsidRDefault="005C0E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E1E" w:rsidRDefault="005C0E1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0E1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49F2"/>
    <w:rsid w:val="004374F2"/>
    <w:rsid w:val="00460705"/>
    <w:rsid w:val="00467CA2"/>
    <w:rsid w:val="00485239"/>
    <w:rsid w:val="004E27D7"/>
    <w:rsid w:val="0055145C"/>
    <w:rsid w:val="005624D8"/>
    <w:rsid w:val="005C0E1E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2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2025-01-23T11:08:00Z</cp:lastPrinted>
  <dcterms:created xsi:type="dcterms:W3CDTF">2025-01-23T11:08:00Z</dcterms:created>
  <dcterms:modified xsi:type="dcterms:W3CDTF">2025-01-23T11:09:00Z</dcterms:modified>
</cp:coreProperties>
</file>