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1C595" w14:textId="58E520B7" w:rsidR="00036CDE" w:rsidRDefault="00036CDE" w:rsidP="00AA00E1">
      <w:pPr>
        <w:pStyle w:val="Nagwek6"/>
        <w:jc w:val="right"/>
        <w:rPr>
          <w:rFonts w:asciiTheme="minorHAnsi" w:hAnsiTheme="minorHAnsi" w:cstheme="minorHAnsi"/>
          <w:i/>
          <w:szCs w:val="22"/>
        </w:rPr>
      </w:pPr>
      <w:r w:rsidRPr="00D97A61">
        <w:rPr>
          <w:rFonts w:asciiTheme="minorHAnsi" w:hAnsiTheme="minorHAnsi" w:cstheme="minorHAnsi"/>
          <w:i/>
          <w:szCs w:val="22"/>
        </w:rPr>
        <w:t xml:space="preserve">Załącznik nr </w:t>
      </w:r>
      <w:r w:rsidR="00AA00E1">
        <w:rPr>
          <w:rFonts w:asciiTheme="minorHAnsi" w:hAnsiTheme="minorHAnsi" w:cstheme="minorHAnsi"/>
          <w:i/>
          <w:szCs w:val="22"/>
        </w:rPr>
        <w:t xml:space="preserve">3 </w:t>
      </w:r>
    </w:p>
    <w:p w14:paraId="6924E4BE" w14:textId="1E18E374" w:rsidR="00AA00E1" w:rsidRDefault="00AA00E1" w:rsidP="00AA00E1"/>
    <w:p w14:paraId="3BDA8F17" w14:textId="77777777" w:rsidR="00AA00E1" w:rsidRPr="00AA00E1" w:rsidRDefault="00AA00E1" w:rsidP="00AA00E1"/>
    <w:p w14:paraId="385592C3" w14:textId="77777777" w:rsidR="00036CDE" w:rsidRPr="00D97A61" w:rsidRDefault="00036CDE" w:rsidP="00036CDE">
      <w:pPr>
        <w:rPr>
          <w:rFonts w:asciiTheme="minorHAnsi" w:hAnsiTheme="minorHAnsi" w:cstheme="minorHAnsi"/>
          <w:sz w:val="20"/>
          <w:szCs w:val="20"/>
        </w:rPr>
      </w:pPr>
      <w:r w:rsidRPr="00D97A61">
        <w:rPr>
          <w:rFonts w:asciiTheme="minorHAnsi" w:hAnsiTheme="minorHAnsi" w:cstheme="minorHAnsi"/>
          <w:sz w:val="20"/>
          <w:szCs w:val="20"/>
        </w:rPr>
        <w:t xml:space="preserve">………………………………………… </w:t>
      </w:r>
    </w:p>
    <w:p w14:paraId="45EC0E11" w14:textId="77777777" w:rsidR="00036CDE" w:rsidRPr="00D97A61" w:rsidRDefault="00036CDE" w:rsidP="00036CDE">
      <w:pPr>
        <w:rPr>
          <w:rFonts w:asciiTheme="minorHAnsi" w:hAnsiTheme="minorHAnsi" w:cstheme="minorHAnsi"/>
          <w:sz w:val="18"/>
          <w:szCs w:val="18"/>
        </w:rPr>
      </w:pPr>
      <w:r w:rsidRPr="00D97A61">
        <w:rPr>
          <w:rFonts w:asciiTheme="minorHAnsi" w:hAnsiTheme="minorHAnsi" w:cstheme="minorHAnsi"/>
          <w:sz w:val="18"/>
          <w:szCs w:val="18"/>
        </w:rPr>
        <w:t xml:space="preserve">                 (pieczęć Wykonawcy)</w:t>
      </w:r>
    </w:p>
    <w:p w14:paraId="0BE48A1B" w14:textId="77777777" w:rsidR="00036CDE" w:rsidRPr="00D97A61" w:rsidRDefault="00036CDE" w:rsidP="00036CDE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992DECF" w14:textId="77777777" w:rsidR="00036CDE" w:rsidRPr="00D97A61" w:rsidRDefault="00036CDE" w:rsidP="00036CDE">
      <w:pPr>
        <w:jc w:val="center"/>
        <w:rPr>
          <w:rFonts w:asciiTheme="minorHAnsi" w:hAnsiTheme="minorHAnsi" w:cstheme="minorHAnsi"/>
          <w:sz w:val="22"/>
          <w:szCs w:val="22"/>
        </w:rPr>
      </w:pPr>
      <w:r w:rsidRPr="00D97A61">
        <w:rPr>
          <w:rFonts w:asciiTheme="minorHAnsi" w:hAnsiTheme="minorHAnsi" w:cstheme="minorHAnsi"/>
          <w:sz w:val="22"/>
          <w:szCs w:val="22"/>
        </w:rPr>
        <w:t>/wzór/</w:t>
      </w:r>
    </w:p>
    <w:p w14:paraId="727AA375" w14:textId="77777777" w:rsidR="00036CDE" w:rsidRPr="00D97A61" w:rsidRDefault="00036CDE" w:rsidP="00036CDE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D97A61">
        <w:rPr>
          <w:rFonts w:asciiTheme="minorHAnsi" w:hAnsiTheme="minorHAnsi" w:cstheme="minorHAnsi"/>
          <w:b/>
          <w:sz w:val="32"/>
          <w:szCs w:val="32"/>
          <w:u w:val="single"/>
        </w:rPr>
        <w:t>FORMULARZ OFERTOWY</w:t>
      </w:r>
    </w:p>
    <w:p w14:paraId="65DDADCC" w14:textId="77777777" w:rsidR="00036CDE" w:rsidRPr="00D97A61" w:rsidRDefault="00036CDE" w:rsidP="00036CDE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</w:p>
    <w:p w14:paraId="04615357" w14:textId="77777777" w:rsidR="008D5706" w:rsidRPr="00D97A61" w:rsidRDefault="00036CDE" w:rsidP="006B6452">
      <w:pPr>
        <w:jc w:val="both"/>
        <w:rPr>
          <w:rFonts w:asciiTheme="minorHAnsi" w:hAnsiTheme="minorHAnsi" w:cstheme="minorHAnsi"/>
          <w:sz w:val="22"/>
          <w:szCs w:val="22"/>
        </w:rPr>
      </w:pPr>
      <w:r w:rsidRPr="00D97A61">
        <w:rPr>
          <w:rFonts w:asciiTheme="minorHAnsi" w:hAnsiTheme="minorHAnsi" w:cstheme="minorHAnsi"/>
          <w:sz w:val="22"/>
          <w:szCs w:val="22"/>
        </w:rPr>
        <w:t xml:space="preserve">Nawiązując do ogłoszenia o postępowaniu prowadzonym w trybie zapytania ofertowego </w:t>
      </w:r>
      <w:r w:rsidR="00220387" w:rsidRPr="00D97A61">
        <w:rPr>
          <w:rFonts w:asciiTheme="minorHAnsi" w:hAnsiTheme="minorHAnsi" w:cstheme="minorHAnsi"/>
          <w:sz w:val="22"/>
          <w:szCs w:val="22"/>
        </w:rPr>
        <w:t>na</w:t>
      </w:r>
      <w:r w:rsidR="00BD7FD9" w:rsidRPr="00D97A61">
        <w:rPr>
          <w:rFonts w:asciiTheme="minorHAnsi" w:hAnsiTheme="minorHAnsi" w:cstheme="minorHAnsi"/>
          <w:sz w:val="22"/>
          <w:szCs w:val="22"/>
        </w:rPr>
        <w:t>:</w:t>
      </w:r>
      <w:r w:rsidR="00220387" w:rsidRPr="00D97A6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4C6D71F" w14:textId="77777777" w:rsidR="008D5706" w:rsidRPr="00D97A61" w:rsidRDefault="008D5706" w:rsidP="006B645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B3781AC" w14:textId="4BAA6B93" w:rsidR="006B6452" w:rsidRPr="00D97A61" w:rsidRDefault="006B6452" w:rsidP="006B6452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97A61">
        <w:rPr>
          <w:rFonts w:asciiTheme="minorHAnsi" w:hAnsiTheme="minorHAnsi" w:cstheme="minorHAnsi"/>
          <w:b/>
          <w:sz w:val="22"/>
          <w:szCs w:val="22"/>
        </w:rPr>
        <w:t xml:space="preserve">Przegląd półroczny  i roczny przewodów kominowych i wentylacyjnych w budynkach UAM zgodnie </w:t>
      </w:r>
      <w:r w:rsidR="00AA00E1">
        <w:rPr>
          <w:rFonts w:asciiTheme="minorHAnsi" w:hAnsiTheme="minorHAnsi" w:cstheme="minorHAnsi"/>
          <w:b/>
          <w:sz w:val="22"/>
          <w:szCs w:val="22"/>
        </w:rPr>
        <w:br/>
      </w:r>
      <w:r w:rsidRPr="00D97A61">
        <w:rPr>
          <w:rFonts w:asciiTheme="minorHAnsi" w:hAnsiTheme="minorHAnsi" w:cstheme="minorHAnsi"/>
          <w:b/>
          <w:sz w:val="22"/>
          <w:szCs w:val="22"/>
        </w:rPr>
        <w:t>z art. 62 Prawa Budowlaneg</w:t>
      </w:r>
      <w:r w:rsidR="00AA00E1">
        <w:rPr>
          <w:rFonts w:asciiTheme="minorHAnsi" w:hAnsiTheme="minorHAnsi" w:cstheme="minorHAnsi"/>
          <w:b/>
          <w:sz w:val="22"/>
          <w:szCs w:val="22"/>
        </w:rPr>
        <w:t>o</w:t>
      </w:r>
    </w:p>
    <w:p w14:paraId="1B769348" w14:textId="77777777" w:rsidR="008869B4" w:rsidRPr="00D97A61" w:rsidRDefault="008869B4" w:rsidP="008869B4">
      <w:pPr>
        <w:jc w:val="both"/>
        <w:rPr>
          <w:rFonts w:asciiTheme="minorHAnsi" w:hAnsiTheme="minorHAnsi" w:cstheme="minorHAnsi"/>
          <w:b/>
          <w:sz w:val="22"/>
        </w:rPr>
      </w:pPr>
    </w:p>
    <w:p w14:paraId="2EFCE4EF" w14:textId="77777777" w:rsidR="008869B4" w:rsidRPr="00D97A61" w:rsidRDefault="008869B4" w:rsidP="008869B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6E76C02" w14:textId="77777777" w:rsidR="00036CDE" w:rsidRPr="00D97A61" w:rsidRDefault="00036CDE" w:rsidP="008869B4">
      <w:pPr>
        <w:jc w:val="both"/>
        <w:rPr>
          <w:rFonts w:asciiTheme="minorHAnsi" w:hAnsiTheme="minorHAnsi" w:cstheme="minorHAnsi"/>
          <w:sz w:val="22"/>
          <w:szCs w:val="22"/>
        </w:rPr>
      </w:pPr>
      <w:r w:rsidRPr="00D97A61">
        <w:rPr>
          <w:rFonts w:asciiTheme="minorHAnsi" w:hAnsiTheme="minorHAnsi" w:cstheme="minorHAnsi"/>
          <w:sz w:val="22"/>
          <w:szCs w:val="22"/>
        </w:rPr>
        <w:t>my niżej podpisani:</w:t>
      </w:r>
    </w:p>
    <w:p w14:paraId="672751A1" w14:textId="77777777" w:rsidR="00036CDE" w:rsidRPr="00D97A61" w:rsidRDefault="00036CDE" w:rsidP="00036CDE">
      <w:pPr>
        <w:tabs>
          <w:tab w:val="left" w:pos="284"/>
        </w:tabs>
        <w:jc w:val="center"/>
        <w:rPr>
          <w:rFonts w:asciiTheme="minorHAnsi" w:hAnsiTheme="minorHAnsi" w:cstheme="minorHAnsi"/>
          <w:color w:val="FF0000"/>
        </w:rPr>
      </w:pPr>
    </w:p>
    <w:p w14:paraId="6A738393" w14:textId="77777777" w:rsidR="00036CDE" w:rsidRPr="00D97A61" w:rsidRDefault="00036CDE" w:rsidP="00036CDE">
      <w:pPr>
        <w:pStyle w:val="Listownik"/>
        <w:rPr>
          <w:rFonts w:asciiTheme="minorHAnsi" w:hAnsiTheme="minorHAnsi" w:cstheme="minorHAnsi"/>
          <w:color w:val="FF0000"/>
          <w:szCs w:val="24"/>
        </w:rPr>
      </w:pPr>
    </w:p>
    <w:p w14:paraId="6C8B826E" w14:textId="77777777" w:rsidR="00036CDE" w:rsidRPr="00D97A61" w:rsidRDefault="00036CDE" w:rsidP="00036CDE">
      <w:pPr>
        <w:pStyle w:val="Listownik"/>
        <w:rPr>
          <w:rFonts w:asciiTheme="minorHAnsi" w:hAnsiTheme="minorHAnsi" w:cstheme="minorHAnsi"/>
          <w:szCs w:val="24"/>
        </w:rPr>
      </w:pPr>
      <w:r w:rsidRPr="00D97A61">
        <w:rPr>
          <w:rFonts w:asciiTheme="minorHAnsi" w:hAnsiTheme="minorHAnsi" w:cstheme="minorHAnsi"/>
          <w:szCs w:val="24"/>
        </w:rPr>
        <w:t>NAZWA WYKONAWCY: .........................................................................................................</w:t>
      </w:r>
    </w:p>
    <w:p w14:paraId="3F17A29B" w14:textId="77777777" w:rsidR="00036CDE" w:rsidRPr="00D97A61" w:rsidRDefault="00036CDE" w:rsidP="00036CDE">
      <w:pPr>
        <w:rPr>
          <w:rFonts w:asciiTheme="minorHAnsi" w:hAnsiTheme="minorHAnsi" w:cstheme="minorHAnsi"/>
          <w:sz w:val="22"/>
        </w:rPr>
      </w:pPr>
    </w:p>
    <w:p w14:paraId="08C5FCD6" w14:textId="77777777" w:rsidR="00036CDE" w:rsidRPr="00D97A61" w:rsidRDefault="00036CDE" w:rsidP="00036CDE">
      <w:pPr>
        <w:rPr>
          <w:rFonts w:asciiTheme="minorHAnsi" w:hAnsiTheme="minorHAnsi" w:cstheme="minorHAnsi"/>
          <w:sz w:val="22"/>
        </w:rPr>
      </w:pPr>
      <w:r w:rsidRPr="00D97A61">
        <w:rPr>
          <w:rFonts w:asciiTheme="minorHAnsi" w:hAnsiTheme="minorHAnsi" w:cstheme="minorHAnsi"/>
          <w:sz w:val="22"/>
        </w:rPr>
        <w:t>ADRES WYKONAWCY: ..........................................................................................................</w:t>
      </w:r>
    </w:p>
    <w:p w14:paraId="2E816021" w14:textId="77777777" w:rsidR="00036CDE" w:rsidRPr="00D97A61" w:rsidRDefault="00036CDE" w:rsidP="00036CDE">
      <w:pPr>
        <w:rPr>
          <w:rFonts w:asciiTheme="minorHAnsi" w:hAnsiTheme="minorHAnsi" w:cstheme="minorHAnsi"/>
          <w:sz w:val="22"/>
        </w:rPr>
      </w:pPr>
    </w:p>
    <w:p w14:paraId="3451A948" w14:textId="77777777" w:rsidR="00036CDE" w:rsidRPr="00D97A61" w:rsidRDefault="00036CDE" w:rsidP="00036CDE">
      <w:pPr>
        <w:rPr>
          <w:rFonts w:asciiTheme="minorHAnsi" w:hAnsiTheme="minorHAnsi" w:cstheme="minorHAnsi"/>
          <w:sz w:val="22"/>
        </w:rPr>
      </w:pPr>
      <w:r w:rsidRPr="00D97A61">
        <w:rPr>
          <w:rFonts w:asciiTheme="minorHAnsi" w:hAnsiTheme="minorHAnsi" w:cstheme="minorHAnsi"/>
          <w:sz w:val="22"/>
        </w:rPr>
        <w:t>NR TELEFONU: ........................................................FAX........................................................</w:t>
      </w:r>
    </w:p>
    <w:p w14:paraId="3BD7FA16" w14:textId="77777777" w:rsidR="00036CDE" w:rsidRPr="00D97A61" w:rsidRDefault="00036CDE" w:rsidP="00036CDE">
      <w:pPr>
        <w:rPr>
          <w:rFonts w:asciiTheme="minorHAnsi" w:hAnsiTheme="minorHAnsi" w:cstheme="minorHAnsi"/>
          <w:sz w:val="22"/>
        </w:rPr>
      </w:pPr>
    </w:p>
    <w:p w14:paraId="67A1EA0B" w14:textId="77777777" w:rsidR="00036CDE" w:rsidRPr="00D97A61" w:rsidRDefault="00036CDE" w:rsidP="00036CDE">
      <w:pPr>
        <w:rPr>
          <w:rFonts w:asciiTheme="minorHAnsi" w:hAnsiTheme="minorHAnsi" w:cstheme="minorHAnsi"/>
          <w:sz w:val="22"/>
        </w:rPr>
      </w:pPr>
      <w:r w:rsidRPr="00D97A61">
        <w:rPr>
          <w:rFonts w:asciiTheme="minorHAnsi" w:hAnsiTheme="minorHAnsi" w:cstheme="minorHAnsi"/>
          <w:sz w:val="22"/>
        </w:rPr>
        <w:t>E-MAIL …………………………………………………………………………………………………..</w:t>
      </w:r>
    </w:p>
    <w:p w14:paraId="499C8FD9" w14:textId="77777777" w:rsidR="00036CDE" w:rsidRPr="00D97A61" w:rsidRDefault="00036CDE" w:rsidP="00036CDE">
      <w:pPr>
        <w:rPr>
          <w:rFonts w:asciiTheme="minorHAnsi" w:hAnsiTheme="minorHAnsi" w:cstheme="minorHAnsi"/>
          <w:sz w:val="22"/>
        </w:rPr>
      </w:pPr>
    </w:p>
    <w:p w14:paraId="1647483C" w14:textId="77777777" w:rsidR="00036CDE" w:rsidRPr="00D97A61" w:rsidRDefault="00036CDE" w:rsidP="00036CDE">
      <w:pPr>
        <w:rPr>
          <w:rFonts w:asciiTheme="minorHAnsi" w:hAnsiTheme="minorHAnsi" w:cstheme="minorHAnsi"/>
          <w:sz w:val="22"/>
        </w:rPr>
      </w:pPr>
      <w:r w:rsidRPr="00D97A61">
        <w:rPr>
          <w:rFonts w:asciiTheme="minorHAnsi" w:hAnsiTheme="minorHAnsi" w:cstheme="minorHAnsi"/>
          <w:sz w:val="22"/>
        </w:rPr>
        <w:t>NIP: ..........................................................REGON: .................................................................</w:t>
      </w:r>
    </w:p>
    <w:p w14:paraId="47AAD573" w14:textId="77777777" w:rsidR="00036CDE" w:rsidRPr="00D97A61" w:rsidRDefault="00036CDE" w:rsidP="00036CDE">
      <w:pPr>
        <w:rPr>
          <w:rFonts w:asciiTheme="minorHAnsi" w:hAnsiTheme="minorHAnsi" w:cstheme="minorHAnsi"/>
          <w:spacing w:val="8"/>
          <w:sz w:val="18"/>
          <w:szCs w:val="20"/>
        </w:rPr>
      </w:pPr>
    </w:p>
    <w:p w14:paraId="7FCB8AB2" w14:textId="77777777" w:rsidR="00036CDE" w:rsidRPr="00D97A61" w:rsidRDefault="00036CDE" w:rsidP="00036CDE">
      <w:pPr>
        <w:pStyle w:val="Tekstpodstawowywcity"/>
        <w:ind w:left="284" w:firstLine="56"/>
        <w:rPr>
          <w:rFonts w:asciiTheme="minorHAnsi" w:hAnsiTheme="minorHAnsi" w:cstheme="minorHAnsi"/>
          <w:b/>
          <w:i/>
          <w:sz w:val="20"/>
        </w:rPr>
      </w:pPr>
    </w:p>
    <w:p w14:paraId="3E94BA69" w14:textId="77777777" w:rsidR="005E2CBD" w:rsidRPr="00D97A61" w:rsidRDefault="005E2CBD" w:rsidP="00036CDE">
      <w:pPr>
        <w:pStyle w:val="Tekstpodstawowywcity"/>
        <w:ind w:left="284" w:firstLine="56"/>
        <w:rPr>
          <w:rFonts w:asciiTheme="minorHAnsi" w:hAnsiTheme="minorHAnsi" w:cstheme="minorHAnsi"/>
          <w:b/>
          <w:i/>
          <w:sz w:val="20"/>
        </w:rPr>
      </w:pPr>
    </w:p>
    <w:p w14:paraId="6AC02FC6" w14:textId="77777777" w:rsidR="005E2CBD" w:rsidRPr="00D97A61" w:rsidRDefault="005E2CBD" w:rsidP="00036CDE">
      <w:pPr>
        <w:pStyle w:val="Tekstpodstawowywcity"/>
        <w:ind w:left="284" w:firstLine="56"/>
        <w:rPr>
          <w:rFonts w:asciiTheme="minorHAnsi" w:hAnsiTheme="minorHAnsi" w:cstheme="minorHAnsi"/>
          <w:b/>
          <w:i/>
          <w:sz w:val="20"/>
        </w:rPr>
      </w:pPr>
    </w:p>
    <w:p w14:paraId="69F5B2C4" w14:textId="77777777" w:rsidR="00036CDE" w:rsidRPr="00D97A61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D97A61">
        <w:rPr>
          <w:rFonts w:asciiTheme="minorHAnsi" w:hAnsiTheme="minorHAnsi" w:cstheme="minorHAnsi"/>
          <w:sz w:val="22"/>
          <w:szCs w:val="22"/>
        </w:rPr>
        <w:t>Oświadczamy, że oferujemy realizację przedmiotu zamówienia zgodnie z wymaganiami określonymi  w ogłoszeniu o zamówieniu za cenę brutto, wyliczoną zgodnie z tabelą nr 1 poniżej :</w:t>
      </w:r>
      <w:r w:rsidRPr="00D97A61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1D8025E" w14:textId="77777777" w:rsidR="00036CDE" w:rsidRPr="00D97A61" w:rsidRDefault="00036CDE" w:rsidP="00036CDE">
      <w:pPr>
        <w:pStyle w:val="Tekstpodstawowy"/>
        <w:tabs>
          <w:tab w:val="left" w:pos="360"/>
        </w:tabs>
        <w:rPr>
          <w:rFonts w:asciiTheme="minorHAnsi" w:hAnsiTheme="minorHAnsi" w:cstheme="minorHAnsi"/>
          <w:b/>
          <w:bCs/>
        </w:rPr>
      </w:pPr>
    </w:p>
    <w:p w14:paraId="26DF789D" w14:textId="77777777" w:rsidR="00036CDE" w:rsidRPr="00D97A61" w:rsidRDefault="00036CDE" w:rsidP="00036CDE">
      <w:pPr>
        <w:pStyle w:val="Tekstpodstawowy"/>
        <w:tabs>
          <w:tab w:val="left" w:pos="360"/>
        </w:tabs>
        <w:ind w:left="284"/>
        <w:rPr>
          <w:rFonts w:asciiTheme="minorHAnsi" w:hAnsiTheme="minorHAnsi" w:cstheme="minorHAnsi"/>
          <w:b/>
          <w:bCs/>
        </w:rPr>
      </w:pPr>
      <w:r w:rsidRPr="00D97A61">
        <w:rPr>
          <w:rFonts w:asciiTheme="minorHAnsi" w:hAnsiTheme="minorHAnsi" w:cstheme="minorHAnsi"/>
          <w:b/>
          <w:bCs/>
        </w:rPr>
        <w:t xml:space="preserve">Wartość brutto  </w:t>
      </w:r>
      <w:r w:rsidRPr="00D97A61">
        <w:rPr>
          <w:rFonts w:asciiTheme="minorHAnsi" w:hAnsiTheme="minorHAnsi" w:cstheme="minorHAnsi"/>
          <w:bCs/>
        </w:rPr>
        <w:t>………………………</w:t>
      </w:r>
      <w:r w:rsidRPr="00D97A61">
        <w:rPr>
          <w:rFonts w:asciiTheme="minorHAnsi" w:hAnsiTheme="minorHAnsi" w:cstheme="minorHAnsi"/>
          <w:b/>
          <w:bCs/>
        </w:rPr>
        <w:t xml:space="preserve"> PLN</w:t>
      </w:r>
    </w:p>
    <w:p w14:paraId="6622D5CE" w14:textId="77777777" w:rsidR="00036CDE" w:rsidRPr="00D97A61" w:rsidRDefault="00036CDE" w:rsidP="00036CDE">
      <w:pPr>
        <w:pStyle w:val="Tekstpodstawowy"/>
        <w:tabs>
          <w:tab w:val="left" w:pos="360"/>
        </w:tabs>
        <w:ind w:left="284"/>
        <w:rPr>
          <w:rFonts w:asciiTheme="minorHAnsi" w:hAnsiTheme="minorHAnsi" w:cstheme="minorHAnsi"/>
          <w:b/>
          <w:bCs/>
        </w:rPr>
      </w:pPr>
    </w:p>
    <w:p w14:paraId="61713792" w14:textId="77777777" w:rsidR="00036CDE" w:rsidRPr="00D97A61" w:rsidRDefault="00036CDE" w:rsidP="00036CDE">
      <w:pPr>
        <w:pStyle w:val="Tekstpodstawowy"/>
        <w:tabs>
          <w:tab w:val="left" w:pos="360"/>
        </w:tabs>
        <w:ind w:left="284"/>
        <w:rPr>
          <w:rFonts w:asciiTheme="minorHAnsi" w:hAnsiTheme="minorHAnsi" w:cstheme="minorHAnsi"/>
          <w:bCs/>
        </w:rPr>
      </w:pPr>
      <w:r w:rsidRPr="00D97A61">
        <w:rPr>
          <w:rFonts w:asciiTheme="minorHAnsi" w:hAnsiTheme="minorHAnsi" w:cstheme="minorHAnsi"/>
          <w:b/>
          <w:bCs/>
        </w:rPr>
        <w:t xml:space="preserve">słownie: </w:t>
      </w:r>
      <w:r w:rsidRPr="00D97A61">
        <w:rPr>
          <w:rFonts w:asciiTheme="minorHAnsi" w:hAnsiTheme="minorHAnsi" w:cstheme="minorHAnsi"/>
          <w:bCs/>
        </w:rPr>
        <w:t>………………………………………………………</w:t>
      </w:r>
    </w:p>
    <w:p w14:paraId="4F6DBFEB" w14:textId="77777777" w:rsidR="00036CDE" w:rsidRPr="00D97A61" w:rsidRDefault="00036CDE" w:rsidP="008869B4">
      <w:pPr>
        <w:pStyle w:val="Tekstpodstawowy"/>
        <w:tabs>
          <w:tab w:val="left" w:pos="360"/>
        </w:tabs>
        <w:rPr>
          <w:rFonts w:asciiTheme="minorHAnsi" w:hAnsiTheme="minorHAnsi" w:cstheme="minorHAnsi"/>
          <w:bCs/>
        </w:rPr>
      </w:pPr>
    </w:p>
    <w:p w14:paraId="40687915" w14:textId="77777777" w:rsidR="00946C3D" w:rsidRPr="00D97A61" w:rsidRDefault="00036CDE" w:rsidP="008869B4">
      <w:pPr>
        <w:pStyle w:val="Tekstpodstawowy"/>
        <w:tabs>
          <w:tab w:val="left" w:pos="360"/>
        </w:tabs>
        <w:ind w:left="284"/>
        <w:rPr>
          <w:rFonts w:asciiTheme="minorHAnsi" w:hAnsiTheme="minorHAnsi" w:cstheme="minorHAnsi"/>
          <w:b/>
          <w:bCs/>
        </w:rPr>
      </w:pPr>
      <w:r w:rsidRPr="00D97A61">
        <w:rPr>
          <w:rFonts w:asciiTheme="minorHAnsi" w:hAnsiTheme="minorHAnsi" w:cstheme="minorHAnsi"/>
          <w:b/>
          <w:bCs/>
        </w:rPr>
        <w:t>Tabela nr 1</w:t>
      </w:r>
    </w:p>
    <w:tbl>
      <w:tblPr>
        <w:tblpPr w:leftFromText="141" w:rightFromText="141" w:vertAnchor="text" w:tblpY="1"/>
        <w:tblOverlap w:val="never"/>
        <w:tblW w:w="47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4035"/>
        <w:gridCol w:w="658"/>
        <w:gridCol w:w="1185"/>
        <w:gridCol w:w="1209"/>
        <w:gridCol w:w="1468"/>
      </w:tblGrid>
      <w:tr w:rsidR="00D265A1" w:rsidRPr="00D97A61" w14:paraId="6A4A12A2" w14:textId="77777777" w:rsidTr="00AB5272">
        <w:trPr>
          <w:trHeight w:val="1041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E4E3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E8C2A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40DD6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Ilość szt.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3AEC6" w14:textId="6E5AB46D" w:rsidR="00D265A1" w:rsidRPr="00D97A61" w:rsidRDefault="00D265A1" w:rsidP="008869B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sz w:val="20"/>
                <w:szCs w:val="20"/>
              </w:rPr>
              <w:t>Cena jedn.</w:t>
            </w:r>
            <w:r w:rsidR="00AB527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netto</w:t>
            </w:r>
            <w:r w:rsidRPr="00D97A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AB5272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</w:r>
            <w:r w:rsidRPr="00D97A61">
              <w:rPr>
                <w:rFonts w:asciiTheme="minorHAnsi" w:hAnsiTheme="minorHAnsi" w:cstheme="minorHAnsi"/>
                <w:b/>
                <w:sz w:val="20"/>
                <w:szCs w:val="20"/>
              </w:rPr>
              <w:t>za przegląd</w:t>
            </w:r>
          </w:p>
          <w:p w14:paraId="4B84A836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[zł]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607FE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Wartość netto</w:t>
            </w:r>
          </w:p>
          <w:p w14:paraId="22DD7617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[zł]</w:t>
            </w:r>
          </w:p>
          <w:p w14:paraId="25080987" w14:textId="5061742A" w:rsidR="00D265A1" w:rsidRPr="00D97A61" w:rsidRDefault="00D265A1" w:rsidP="00341DCD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/</w:t>
            </w:r>
            <w:r w:rsidR="00341DCD" w:rsidRPr="00D97A61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ilość x cena</w:t>
            </w:r>
            <w:r w:rsidR="00AB5272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 jedn.</w:t>
            </w:r>
            <w:r w:rsidRPr="00D97A61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/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24A39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Wartość brutto</w:t>
            </w:r>
          </w:p>
          <w:p w14:paraId="15C63FCE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[zł]</w:t>
            </w:r>
          </w:p>
          <w:p w14:paraId="718A862B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D265A1" w:rsidRPr="00D97A61" w14:paraId="06A4C468" w14:textId="77777777" w:rsidTr="00AB5272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9CA29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63A9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F8ED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6E38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i/>
                <w:sz w:val="20"/>
                <w:szCs w:val="20"/>
              </w:rPr>
              <w:t>4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7372F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CBB93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7</w:t>
            </w:r>
          </w:p>
        </w:tc>
      </w:tr>
      <w:tr w:rsidR="00D265A1" w:rsidRPr="00D97A61" w14:paraId="3FC678D4" w14:textId="77777777" w:rsidTr="00AB5272">
        <w:trPr>
          <w:gridAfter w:val="5"/>
          <w:wAfter w:w="4692" w:type="pct"/>
          <w:cantSplit/>
          <w:trHeight w:val="42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80A0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1.</w:t>
            </w:r>
          </w:p>
        </w:tc>
      </w:tr>
      <w:tr w:rsidR="0020362D" w:rsidRPr="00D97A61" w14:paraId="2DE95448" w14:textId="77777777" w:rsidTr="00AB5272">
        <w:trPr>
          <w:cantSplit/>
          <w:trHeight w:val="53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3CD9" w14:textId="77777777" w:rsidR="0020362D" w:rsidRPr="00D97A61" w:rsidRDefault="0020362D" w:rsidP="00301A15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36E3" w14:textId="77777777" w:rsidR="0020362D" w:rsidRPr="00D97A61" w:rsidRDefault="0020362D" w:rsidP="0020362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Centrum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NanoBioMedyczne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142B6514" w14:textId="77777777" w:rsidR="0020362D" w:rsidRPr="00D97A61" w:rsidRDefault="0020362D" w:rsidP="0020362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główny</w:t>
            </w:r>
          </w:p>
          <w:p w14:paraId="5FD17619" w14:textId="77777777" w:rsidR="0020362D" w:rsidRPr="00D97A61" w:rsidRDefault="0020362D" w:rsidP="0020362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Wszechnicy Piastowskiej 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8204" w14:textId="77777777" w:rsidR="0020362D" w:rsidRPr="00D97A61" w:rsidRDefault="00F178F8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47A44" w14:textId="77777777" w:rsidR="0020362D" w:rsidRPr="00D97A61" w:rsidRDefault="0020362D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5FFF" w14:textId="77777777" w:rsidR="0020362D" w:rsidRPr="00D97A61" w:rsidRDefault="0020362D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633A" w14:textId="77777777" w:rsidR="0020362D" w:rsidRPr="00D97A61" w:rsidRDefault="0020362D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0362D" w:rsidRPr="00D97A61" w14:paraId="1D8CF0D4" w14:textId="77777777" w:rsidTr="00AB5272">
        <w:trPr>
          <w:cantSplit/>
          <w:trHeight w:val="53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0813" w14:textId="77777777" w:rsidR="0020362D" w:rsidRPr="00D97A61" w:rsidRDefault="0020362D" w:rsidP="00301A15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1.2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AA66" w14:textId="77777777" w:rsidR="0020362D" w:rsidRPr="00D97A61" w:rsidRDefault="0020362D" w:rsidP="0020362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Centrum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NanoBioMedyczne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4FBB01AA" w14:textId="77777777" w:rsidR="0020362D" w:rsidRPr="00D97A61" w:rsidRDefault="0020362D" w:rsidP="0020362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sala wielofunkcyjna</w:t>
            </w:r>
          </w:p>
          <w:p w14:paraId="543BC547" w14:textId="77777777" w:rsidR="0020362D" w:rsidRPr="00D97A61" w:rsidRDefault="0020362D" w:rsidP="0020362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Wszechnicy Piastowskiej 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0B90" w14:textId="77777777" w:rsidR="0020362D" w:rsidRPr="00D97A61" w:rsidRDefault="00F178F8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53D4" w14:textId="77777777" w:rsidR="0020362D" w:rsidRPr="00D97A61" w:rsidRDefault="0020362D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AE8D" w14:textId="77777777" w:rsidR="0020362D" w:rsidRPr="00D97A61" w:rsidRDefault="0020362D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3C73" w14:textId="77777777" w:rsidR="0020362D" w:rsidRPr="00D97A61" w:rsidRDefault="0020362D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54B52212" w14:textId="77777777" w:rsidTr="00AB5272">
        <w:trPr>
          <w:cantSplit/>
          <w:trHeight w:val="53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C1D1" w14:textId="77777777" w:rsidR="00D265A1" w:rsidRPr="00D97A61" w:rsidRDefault="00D265A1" w:rsidP="0020362D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20362D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4FBB" w14:textId="77777777" w:rsidR="0020362D" w:rsidRPr="00D97A61" w:rsidRDefault="00D265A1" w:rsidP="006B645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Centrum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NanoBioMedyczne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74EEACD8" w14:textId="77777777" w:rsidR="00D265A1" w:rsidRPr="00D97A61" w:rsidRDefault="0020362D" w:rsidP="006B645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magazynek gazów</w:t>
            </w:r>
          </w:p>
          <w:p w14:paraId="0369DA9A" w14:textId="77777777" w:rsidR="00D265A1" w:rsidRPr="00D97A61" w:rsidRDefault="00D265A1" w:rsidP="005E2CB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Wszechnicy Piastowskiej 3</w:t>
            </w:r>
            <w:r w:rsidR="0020362D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EA70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8FC6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648A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D228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7815C6C2" w14:textId="77777777" w:rsidTr="00AB5272">
        <w:trPr>
          <w:cantSplit/>
          <w:trHeight w:val="54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E8B3" w14:textId="77777777" w:rsidR="00D265A1" w:rsidRPr="00D97A61" w:rsidRDefault="00D265A1" w:rsidP="0020362D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20362D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04E6" w14:textId="77777777" w:rsidR="00D265A1" w:rsidRPr="00D97A61" w:rsidRDefault="00D265A1" w:rsidP="006B645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Archiwum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Morasko</w:t>
            </w:r>
            <w:proofErr w:type="spellEnd"/>
          </w:p>
          <w:p w14:paraId="3BACDEA5" w14:textId="77777777" w:rsidR="0020362D" w:rsidRPr="00D97A61" w:rsidRDefault="00D265A1" w:rsidP="002A337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ul. Wszechnicy Piastowskiej 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39C7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7F54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930E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5C3F" w14:textId="77777777" w:rsidR="00D265A1" w:rsidRPr="00D97A61" w:rsidRDefault="00D265A1" w:rsidP="00301A1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3EBC681F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F3A3" w14:textId="77777777" w:rsidR="00D265A1" w:rsidRPr="00D97A61" w:rsidRDefault="00D265A1" w:rsidP="00D265A1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1.3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BB76" w14:textId="77777777" w:rsidR="00D265A1" w:rsidRPr="00D97A61" w:rsidRDefault="00D265A1" w:rsidP="00D265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Col</w:t>
            </w:r>
            <w:r w:rsidR="00BD7FD9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legium </w:t>
            </w:r>
            <w:proofErr w:type="spellStart"/>
            <w:r w:rsidR="00BD7FD9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Geologicum</w:t>
            </w:r>
            <w:proofErr w:type="spellEnd"/>
            <w:r w:rsidR="00BD7FD9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="00BD7FD9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Geograficum</w:t>
            </w:r>
            <w:proofErr w:type="spellEnd"/>
          </w:p>
          <w:p w14:paraId="28BD7277" w14:textId="77777777" w:rsidR="00D265A1" w:rsidRPr="00D97A61" w:rsidRDefault="00D265A1" w:rsidP="006A035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ul. B. Krygowskiego 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CF57B" w14:textId="77777777" w:rsidR="00D265A1" w:rsidRPr="00D97A61" w:rsidRDefault="00D265A1" w:rsidP="00F279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36A4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0BF1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F8A4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1B1DD14A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3E1C" w14:textId="77777777" w:rsidR="00D265A1" w:rsidRPr="00D97A61" w:rsidRDefault="00D265A1" w:rsidP="00D265A1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1.4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91A2" w14:textId="77777777" w:rsidR="00D265A1" w:rsidRPr="00D97A61" w:rsidRDefault="00D265A1" w:rsidP="00D265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Pływalnia Uniwersytecka  </w:t>
            </w:r>
          </w:p>
          <w:p w14:paraId="49B9EF68" w14:textId="77777777" w:rsidR="00D265A1" w:rsidRPr="00D97A61" w:rsidRDefault="00D265A1" w:rsidP="008E76A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Strażewicza 21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56D9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ABC84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ED30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5773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0FE187A6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B6AF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3742" w14:textId="77777777" w:rsidR="00164CC6" w:rsidRPr="00D97A61" w:rsidRDefault="00D265A1" w:rsidP="00D265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Martineum</w:t>
            </w:r>
            <w:proofErr w:type="spellEnd"/>
          </w:p>
          <w:p w14:paraId="27EFB718" w14:textId="77777777" w:rsidR="00D265A1" w:rsidRPr="00D97A61" w:rsidRDefault="00D265A1" w:rsidP="008E76A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Św. Marcin78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DE93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727D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6EB05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EED7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7AA0" w:rsidRPr="00D97A61" w14:paraId="6543DC6D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A11A" w14:textId="77777777" w:rsidR="000D7AA0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A4C52" w14:textId="77777777" w:rsidR="000D7AA0" w:rsidRPr="00D97A61" w:rsidRDefault="000D7AA0" w:rsidP="000D7A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Maius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</w:p>
          <w:p w14:paraId="2F0EB284" w14:textId="77777777" w:rsidR="000D7AA0" w:rsidRPr="00D97A61" w:rsidRDefault="000D7AA0" w:rsidP="000D7A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ul. Fredry 10 - Biblioteka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WFPiK</w:t>
            </w:r>
            <w:proofErr w:type="spellEnd"/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4BCA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F7C6A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EE44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4E90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53B2225B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33EF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5F13" w14:textId="77777777" w:rsidR="00D265A1" w:rsidRPr="00D97A61" w:rsidRDefault="00BD7FD9" w:rsidP="00D265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luridicum</w:t>
            </w:r>
            <w:proofErr w:type="spellEnd"/>
          </w:p>
          <w:p w14:paraId="6E790A21" w14:textId="77777777" w:rsidR="00D265A1" w:rsidRPr="00D97A61" w:rsidRDefault="00D265A1" w:rsidP="0039700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Św. Marcin 90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96F7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48B0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624D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000F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2405D0C7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CDE7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16BE" w14:textId="77777777" w:rsidR="00D265A1" w:rsidRPr="00D97A61" w:rsidRDefault="00D265A1" w:rsidP="00D265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Budynek Dydaktyczny </w:t>
            </w:r>
          </w:p>
          <w:p w14:paraId="7B7972BA" w14:textId="77777777" w:rsidR="00D265A1" w:rsidRPr="00D97A61" w:rsidRDefault="00D265A1" w:rsidP="0000237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Drzymały 24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34593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09EB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5D67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1AE0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E954E3" w:rsidRPr="00D97A61" w14:paraId="50B5C1DF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2E20" w14:textId="77777777" w:rsidR="00E954E3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2E36" w14:textId="77777777" w:rsidR="00E954E3" w:rsidRPr="00D97A61" w:rsidRDefault="00E954E3" w:rsidP="00E954E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Dydaktyczny</w:t>
            </w:r>
          </w:p>
          <w:p w14:paraId="63F68403" w14:textId="77777777" w:rsidR="00E954E3" w:rsidRPr="00D97A61" w:rsidRDefault="00E954E3" w:rsidP="00D265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ul. Międzychodzka 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625A" w14:textId="77777777" w:rsidR="00E954E3" w:rsidRPr="00D97A61" w:rsidRDefault="00E954E3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0C274" w14:textId="77777777" w:rsidR="00E954E3" w:rsidRPr="00D97A61" w:rsidRDefault="00E954E3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B8FA" w14:textId="77777777" w:rsidR="00E954E3" w:rsidRPr="00D97A61" w:rsidRDefault="00E954E3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41AF" w14:textId="77777777" w:rsidR="00E954E3" w:rsidRPr="00D97A61" w:rsidRDefault="00E954E3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E954E3" w:rsidRPr="00D97A61" w14:paraId="18AF8335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660B" w14:textId="77777777" w:rsidR="00E954E3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1.1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B29F" w14:textId="77777777" w:rsidR="00E954E3" w:rsidRPr="00D97A61" w:rsidRDefault="00E954E3" w:rsidP="00E954E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Obserwatorium Astronomiczne </w:t>
            </w:r>
          </w:p>
          <w:p w14:paraId="3B5F7CEA" w14:textId="77777777" w:rsidR="00E954E3" w:rsidRPr="00D97A61" w:rsidRDefault="00E954E3" w:rsidP="00E954E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Poznań ul. Słoneczna 36 </w:t>
            </w:r>
          </w:p>
          <w:p w14:paraId="59480036" w14:textId="77777777" w:rsidR="00E954E3" w:rsidRPr="00D97A61" w:rsidRDefault="00E954E3" w:rsidP="00D265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dydaktyczny nr 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0457" w14:textId="77777777" w:rsidR="00E954E3" w:rsidRPr="00D97A61" w:rsidRDefault="00E954E3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696" w14:textId="77777777" w:rsidR="00E954E3" w:rsidRPr="00D97A61" w:rsidRDefault="00E954E3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CBF30" w14:textId="77777777" w:rsidR="00E954E3" w:rsidRPr="00D97A61" w:rsidRDefault="00E954E3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4DFB" w14:textId="77777777" w:rsidR="00E954E3" w:rsidRPr="00D97A61" w:rsidRDefault="00E954E3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6CDA114F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46BF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1.1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BD398" w14:textId="77777777" w:rsidR="00E954E3" w:rsidRPr="00D97A61" w:rsidRDefault="00E954E3" w:rsidP="00E954E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Obserwatorium Astronomiczne </w:t>
            </w:r>
          </w:p>
          <w:p w14:paraId="4A614FA0" w14:textId="77777777" w:rsidR="00E954E3" w:rsidRPr="00D97A61" w:rsidRDefault="00E954E3" w:rsidP="00E954E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Poznań ul. Słoneczna 36 </w:t>
            </w:r>
          </w:p>
          <w:p w14:paraId="12388C10" w14:textId="77777777" w:rsidR="00D265A1" w:rsidRPr="00D97A61" w:rsidRDefault="00E954E3" w:rsidP="0000237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sz w:val="20"/>
                <w:szCs w:val="20"/>
              </w:rPr>
              <w:t>teleskop – budynek nr 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1FA9C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0060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2437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11472" w14:textId="77777777" w:rsidR="00D265A1" w:rsidRPr="00D97A61" w:rsidRDefault="00D265A1" w:rsidP="008E76A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57C1CCFA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F0E0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0863AB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6783" w14:textId="77777777" w:rsidR="000863AB" w:rsidRPr="00D97A61" w:rsidRDefault="000863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Obserwatorium Astronomiczne </w:t>
            </w:r>
          </w:p>
          <w:p w14:paraId="6306F7E3" w14:textId="77777777" w:rsidR="000863AB" w:rsidRPr="00D97A61" w:rsidRDefault="000863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Poznań ul. Słoneczna 36 </w:t>
            </w:r>
          </w:p>
          <w:p w14:paraId="1D609D81" w14:textId="77777777" w:rsidR="00D265A1" w:rsidRPr="00D97A61" w:rsidRDefault="00E954E3" w:rsidP="00992C8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sz w:val="20"/>
                <w:szCs w:val="20"/>
              </w:rPr>
              <w:t>pawilon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0FC5" w14:textId="77777777" w:rsidR="00D265A1" w:rsidRPr="00D97A61" w:rsidRDefault="000863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4AAFE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0B57B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F60B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17D081DF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6983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1.1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A680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Iuridicum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Novum </w:t>
            </w:r>
          </w:p>
          <w:p w14:paraId="7B954327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al. Niepodległości 53</w:t>
            </w:r>
          </w:p>
          <w:p w14:paraId="283E3A63" w14:textId="77777777" w:rsidR="00540BAB" w:rsidRPr="00D97A61" w:rsidRDefault="00540B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dydaktyczny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AE52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6F22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4231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23FA5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09194AC5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1530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1.1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AFB9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Iuridicum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Novum </w:t>
            </w:r>
          </w:p>
          <w:p w14:paraId="59022B84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al. Niepodległości 53</w:t>
            </w:r>
          </w:p>
          <w:p w14:paraId="434C4297" w14:textId="77777777" w:rsidR="00540BAB" w:rsidRPr="00D97A61" w:rsidRDefault="00540B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akumulatorownia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7A50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38A4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19C6E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1248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2341C01E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2FA6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1.1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C31A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Iuridicum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Novum </w:t>
            </w:r>
          </w:p>
          <w:p w14:paraId="7F3FA770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al. Niepodległości 53</w:t>
            </w:r>
          </w:p>
          <w:p w14:paraId="48078293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garaż 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2A3A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D155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70B0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DC5D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1FFDE0A9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FAB1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1.1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3030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Iuridicum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Novum </w:t>
            </w:r>
          </w:p>
          <w:p w14:paraId="5CF6A41C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al. Niepodległości 53</w:t>
            </w:r>
          </w:p>
          <w:p w14:paraId="7D02BDFB" w14:textId="77777777" w:rsidR="00540BAB" w:rsidRPr="00D97A61" w:rsidRDefault="00540B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garaż 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3107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DAA5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8C496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5D66" w14:textId="77777777" w:rsidR="00540BAB" w:rsidRPr="00D97A61" w:rsidRDefault="00540B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2DEC13E6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6C43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0863AB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415F" w14:textId="77777777" w:rsidR="000863AB" w:rsidRPr="00D97A61" w:rsidRDefault="00BD7FD9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Iuridicum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Novum</w:t>
            </w:r>
            <w:r w:rsidR="000863AB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4FE6BD17" w14:textId="77777777" w:rsidR="000863AB" w:rsidRPr="00D97A61" w:rsidRDefault="000863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al. Niepodległości 53</w:t>
            </w:r>
          </w:p>
          <w:p w14:paraId="61F1048E" w14:textId="77777777" w:rsidR="00D265A1" w:rsidRPr="00D97A61" w:rsidRDefault="00540BAB" w:rsidP="00992C8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sz w:val="20"/>
                <w:szCs w:val="20"/>
              </w:rPr>
              <w:t>portiernia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9652" w14:textId="77777777" w:rsidR="00D265A1" w:rsidRPr="00D97A61" w:rsidRDefault="000863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C6B7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4F4C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D0E7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7AA0" w:rsidRPr="00D97A61" w14:paraId="05C6EF02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1A32" w14:textId="77777777" w:rsidR="000D7AA0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E12948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2DE07C" w14:textId="77777777" w:rsidR="000D7AA0" w:rsidRPr="00D97A61" w:rsidRDefault="000D7AA0" w:rsidP="000D7A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Collegium Novum – budynek A</w:t>
            </w:r>
          </w:p>
          <w:p w14:paraId="3509B33D" w14:textId="77777777" w:rsidR="000D7AA0" w:rsidRPr="00D97A61" w:rsidRDefault="000D7AA0" w:rsidP="000D7A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al. Niepodległości 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DFBDC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0975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7B82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184C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7AA0" w:rsidRPr="00D97A61" w14:paraId="05564758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D992" w14:textId="77777777" w:rsidR="000D7AA0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19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69893" w14:textId="77777777" w:rsidR="000D7AA0" w:rsidRPr="00D97A61" w:rsidRDefault="000D7AA0" w:rsidP="000D7A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Collegium Novum – budynek B</w:t>
            </w:r>
          </w:p>
          <w:p w14:paraId="78F7ED68" w14:textId="77777777" w:rsidR="000D7AA0" w:rsidRPr="00D97A61" w:rsidRDefault="000D7AA0" w:rsidP="000D7A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al. Niepodległości 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9CDA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2A98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C311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1F59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7AA0" w:rsidRPr="00D97A61" w14:paraId="7331D3C5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9C50" w14:textId="77777777" w:rsidR="000D7AA0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87C62" w14:textId="77777777" w:rsidR="000D7AA0" w:rsidRPr="00D97A61" w:rsidRDefault="000D7AA0" w:rsidP="000D7A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Collegium Novum - biblioteka</w:t>
            </w:r>
          </w:p>
          <w:p w14:paraId="6EB894D7" w14:textId="77777777" w:rsidR="000D7AA0" w:rsidRPr="00D97A61" w:rsidRDefault="000D7AA0" w:rsidP="000D7A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al. Niepodległości 4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E2C2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009F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ACEE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DFC7" w14:textId="77777777" w:rsidR="000D7AA0" w:rsidRPr="00D97A61" w:rsidRDefault="000D7AA0" w:rsidP="000D7AA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5EACDAB5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1DC8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6D2D" w14:textId="77777777" w:rsidR="000863AB" w:rsidRPr="00D97A61" w:rsidRDefault="000863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Sala Sportowa </w:t>
            </w:r>
          </w:p>
          <w:p w14:paraId="24C64A4A" w14:textId="77777777" w:rsidR="00D265A1" w:rsidRPr="00D97A61" w:rsidRDefault="000863AB" w:rsidP="00992C86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Młyńska 15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C4EF" w14:textId="77777777" w:rsidR="00D265A1" w:rsidRPr="00D97A61" w:rsidRDefault="000863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ECAC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3793F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3BFA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22AB20FA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3962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2019" w14:textId="77777777" w:rsidR="000A6374" w:rsidRPr="00D97A61" w:rsidRDefault="000863AB" w:rsidP="00992C86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Budynek dydaktyczny (szpitalik) </w:t>
            </w:r>
          </w:p>
          <w:p w14:paraId="30311B1A" w14:textId="77777777" w:rsidR="00D265A1" w:rsidRPr="00D97A61" w:rsidRDefault="000863AB" w:rsidP="00992C86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al.</w:t>
            </w:r>
            <w:r w:rsidR="000A6374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Niepodległości</w:t>
            </w:r>
            <w:r w:rsidR="000A6374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7AE1" w14:textId="77777777" w:rsidR="00D265A1" w:rsidRPr="00D97A61" w:rsidRDefault="000863AB" w:rsidP="00992C86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BF0B1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7FCF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E2F1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7AA0" w:rsidRPr="00D97A61" w14:paraId="5EDB5563" w14:textId="77777777" w:rsidTr="00AB5272">
        <w:trPr>
          <w:cantSplit/>
          <w:trHeight w:val="99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E01A" w14:textId="77777777" w:rsidR="000D7AA0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11A5" w14:textId="77777777" w:rsidR="000D7AA0" w:rsidRPr="00D97A61" w:rsidRDefault="000D7AA0" w:rsidP="000D7A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Willa (Wydział Nauki o Sztuce) </w:t>
            </w:r>
          </w:p>
          <w:p w14:paraId="5C87DCBA" w14:textId="77777777" w:rsidR="000D7AA0" w:rsidRPr="00D97A61" w:rsidRDefault="000D7AA0" w:rsidP="000D7A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Wieniawskiego 3</w:t>
            </w:r>
          </w:p>
          <w:p w14:paraId="632BBA16" w14:textId="77777777" w:rsidR="000D7AA0" w:rsidRPr="00D97A61" w:rsidRDefault="000D7AA0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główny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DB20" w14:textId="77777777" w:rsidR="000D7AA0" w:rsidRPr="00D97A61" w:rsidRDefault="00AD5C07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1B23" w14:textId="77777777" w:rsidR="000D7AA0" w:rsidRPr="00D97A61" w:rsidRDefault="000D7AA0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F69E" w14:textId="77777777" w:rsidR="000D7AA0" w:rsidRPr="00D97A61" w:rsidRDefault="000D7AA0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CA44" w14:textId="77777777" w:rsidR="000D7AA0" w:rsidRPr="00D97A61" w:rsidRDefault="000D7AA0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06C7F4D1" w14:textId="77777777" w:rsidTr="00AB5272">
        <w:trPr>
          <w:cantSplit/>
          <w:trHeight w:val="99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AA22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694CB" w14:textId="77777777" w:rsidR="000863AB" w:rsidRPr="00D97A61" w:rsidRDefault="00540B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Wil</w:t>
            </w:r>
            <w:r w:rsidR="000863AB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la (Wydział Nauki o Sztuce) </w:t>
            </w:r>
          </w:p>
          <w:p w14:paraId="1CB723AA" w14:textId="77777777" w:rsidR="000863AB" w:rsidRPr="00D97A61" w:rsidRDefault="000863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Wieniawskiego 3</w:t>
            </w:r>
          </w:p>
          <w:p w14:paraId="38DFE429" w14:textId="77777777" w:rsidR="00D265A1" w:rsidRPr="00D97A61" w:rsidRDefault="000D7AA0" w:rsidP="004C58C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sz w:val="20"/>
                <w:szCs w:val="20"/>
              </w:rPr>
              <w:t>budynek gospodarczy - zwierzętarnia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C39A" w14:textId="77777777" w:rsidR="00D265A1" w:rsidRPr="00D97A61" w:rsidRDefault="000863AB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CA218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4092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FEB3" w14:textId="77777777" w:rsidR="00D265A1" w:rsidRPr="00D97A61" w:rsidRDefault="00D265A1" w:rsidP="00992C86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5E507F6F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BCF5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E457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Ogród Botaniczny</w:t>
            </w:r>
          </w:p>
          <w:p w14:paraId="188C8F36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</w:t>
            </w:r>
            <w:r w:rsidR="003254F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ą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browskiego 165</w:t>
            </w:r>
          </w:p>
          <w:p w14:paraId="635EC788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administracyjny A1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A018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A3F1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2B9E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28C9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0913B312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AC0D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49B0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Ogród Botaniczny</w:t>
            </w:r>
          </w:p>
          <w:p w14:paraId="5915AC0B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</w:t>
            </w:r>
            <w:r w:rsidR="003254F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ą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browskiego 165</w:t>
            </w:r>
          </w:p>
          <w:p w14:paraId="2F760A4C" w14:textId="77777777" w:rsidR="00540BAB" w:rsidRPr="00D97A61" w:rsidRDefault="003254F7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pawilon naukowo-badawczy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D974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1ACB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4CDEB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60A0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55274693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5DF4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3E1E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Ogród Botaniczny</w:t>
            </w:r>
          </w:p>
          <w:p w14:paraId="2929F4FE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</w:t>
            </w:r>
            <w:r w:rsidR="003254F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ą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browskiego 165</w:t>
            </w:r>
          </w:p>
          <w:p w14:paraId="49A883EC" w14:textId="77777777" w:rsidR="00540BAB" w:rsidRPr="00D97A61" w:rsidRDefault="003254F7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nr 3 - genetyka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D1CB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4984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B0E97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9531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277524F4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6412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E12948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EB3E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Ogród Botaniczny</w:t>
            </w:r>
          </w:p>
          <w:p w14:paraId="72AF8828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</w:t>
            </w:r>
            <w:r w:rsidR="003254F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ą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browskiego 165</w:t>
            </w:r>
          </w:p>
          <w:p w14:paraId="5307502E" w14:textId="77777777" w:rsidR="00540BAB" w:rsidRPr="00D97A61" w:rsidRDefault="003254F7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administracyjny  D2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D30B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4123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A406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3884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77BB1CB5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6800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29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AD28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Ogród Botaniczny</w:t>
            </w:r>
          </w:p>
          <w:p w14:paraId="3EE89340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</w:t>
            </w:r>
            <w:r w:rsidR="003254F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ą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browskiego 165</w:t>
            </w:r>
          </w:p>
          <w:p w14:paraId="7B65CF2B" w14:textId="77777777" w:rsidR="00540BAB" w:rsidRPr="00D97A61" w:rsidRDefault="003254F7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budynek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techniczno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- socjalny nr 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AB6C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F905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03CA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D4774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4C68ECEA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93759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4B3D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Ogród Botaniczny</w:t>
            </w:r>
          </w:p>
          <w:p w14:paraId="0B9C514F" w14:textId="77777777" w:rsidR="00540BAB" w:rsidRPr="00D97A61" w:rsidRDefault="00540BAB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</w:t>
            </w:r>
            <w:r w:rsidR="003254F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ą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browskiego 165</w:t>
            </w:r>
          </w:p>
          <w:p w14:paraId="06E7F7C7" w14:textId="77777777" w:rsidR="00540BAB" w:rsidRPr="00D97A61" w:rsidRDefault="003254F7" w:rsidP="00540B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magazynowy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49FD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2755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B91A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F064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4FD0A0C7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BCE0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BC9F3" w14:textId="77777777" w:rsidR="003254F7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Ogród Botaniczny</w:t>
            </w:r>
          </w:p>
          <w:p w14:paraId="24BF2A66" w14:textId="77777777" w:rsidR="003254F7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Dąbrowskiego 165</w:t>
            </w:r>
          </w:p>
          <w:p w14:paraId="54CA4A98" w14:textId="77777777" w:rsidR="00540BAB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- pawilon letni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8441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AA60D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1250C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45E1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0A466B89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DC8B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89B3" w14:textId="77777777" w:rsidR="003254F7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Ogród Botaniczny</w:t>
            </w:r>
          </w:p>
          <w:p w14:paraId="051883A1" w14:textId="77777777" w:rsidR="003254F7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Dąbrowskiego 165</w:t>
            </w:r>
          </w:p>
          <w:p w14:paraId="187E64AC" w14:textId="77777777" w:rsidR="00540BAB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nr 8 - gospodarczy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E244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24FE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F964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585B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6DFD218D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1D64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C6F20" w14:textId="77777777" w:rsidR="003254F7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Ogród Botaniczny</w:t>
            </w:r>
          </w:p>
          <w:p w14:paraId="1A300AC0" w14:textId="77777777" w:rsidR="003254F7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Dąbrowskiego 165</w:t>
            </w:r>
          </w:p>
          <w:p w14:paraId="40191F59" w14:textId="77777777" w:rsidR="00540BAB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nr 9 - dom ogrodnika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6AA2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7F66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4EE3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2457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4AE84D51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197B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55E1" w14:textId="77777777" w:rsidR="003254F7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Ogród Botaniczny</w:t>
            </w:r>
          </w:p>
          <w:p w14:paraId="14367C8C" w14:textId="77777777" w:rsidR="003254F7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Dąbrowskiego 165</w:t>
            </w:r>
          </w:p>
          <w:p w14:paraId="0954B83E" w14:textId="77777777" w:rsidR="00540BAB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nr 10 – była kotłownia AR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CA8A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C375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14999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7A94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6625B00F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F630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8080" w14:textId="77777777" w:rsidR="003254F7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Kampus Ogrody budynek AB</w:t>
            </w:r>
          </w:p>
          <w:p w14:paraId="5495B25F" w14:textId="77777777" w:rsidR="00540BAB" w:rsidRPr="00D97A61" w:rsidRDefault="000A6374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</w:t>
            </w:r>
            <w:r w:rsidR="003254F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l. Szamarzewskiego 89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DABB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BE0D8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9F0C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94BB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40BAB" w:rsidRPr="00D97A61" w14:paraId="733F0ACA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1F64" w14:textId="77777777" w:rsidR="00540BAB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2768" w14:textId="77777777" w:rsidR="003254F7" w:rsidRPr="00D97A61" w:rsidRDefault="003254F7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Kampus Ogrody budynek C</w:t>
            </w:r>
          </w:p>
          <w:p w14:paraId="1DF17FB9" w14:textId="77777777" w:rsidR="00540BAB" w:rsidRPr="00D97A61" w:rsidRDefault="000A6374" w:rsidP="003254F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</w:t>
            </w:r>
            <w:r w:rsidR="003254F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l. Szamarzewskiego 89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A5DC" w14:textId="77777777" w:rsidR="00540BAB" w:rsidRPr="00D97A61" w:rsidRDefault="003254F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D7F8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FFE9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7E0A" w14:textId="77777777" w:rsidR="00540BAB" w:rsidRPr="00D97A61" w:rsidRDefault="00540BAB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78AAB7D4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DA52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6E34" w14:textId="77777777" w:rsidR="000863AB" w:rsidRPr="00D97A61" w:rsidRDefault="000863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Kampus Ogrody </w:t>
            </w:r>
            <w:r w:rsidR="005C429F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udynek </w:t>
            </w:r>
            <w:r w:rsidR="003254F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</w:t>
            </w:r>
          </w:p>
          <w:p w14:paraId="7579A8BD" w14:textId="77777777" w:rsidR="00D265A1" w:rsidRPr="00D97A61" w:rsidRDefault="000A6374" w:rsidP="00B76D3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</w:t>
            </w:r>
            <w:r w:rsidR="000863AB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l. Szamarzewskiego 89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516C" w14:textId="77777777" w:rsidR="00D265A1" w:rsidRPr="00D97A61" w:rsidRDefault="000863AB" w:rsidP="00B76D39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7253" w14:textId="77777777" w:rsidR="00D265A1" w:rsidRPr="00D97A61" w:rsidRDefault="00D265A1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CF0A" w14:textId="77777777" w:rsidR="00D265A1" w:rsidRPr="00D97A61" w:rsidRDefault="00D265A1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9A41" w14:textId="77777777" w:rsidR="00D265A1" w:rsidRPr="00D97A61" w:rsidRDefault="00D265A1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863AB" w:rsidRPr="00D97A61" w14:paraId="14FAD441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48E9" w14:textId="77777777" w:rsidR="000863AB" w:rsidRPr="00D97A61" w:rsidRDefault="000863AB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E12948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08E716" w14:textId="77777777" w:rsidR="000863AB" w:rsidRPr="00D97A61" w:rsidRDefault="000863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Europeanum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Gniezno</w:t>
            </w:r>
          </w:p>
          <w:p w14:paraId="7D962C07" w14:textId="77777777" w:rsidR="000863AB" w:rsidRPr="00D97A61" w:rsidRDefault="000863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sala gimnastyczna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FE42" w14:textId="77777777" w:rsidR="000863AB" w:rsidRPr="00D97A61" w:rsidRDefault="000863AB" w:rsidP="000863AB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DEB3D" w14:textId="77777777" w:rsidR="000863AB" w:rsidRPr="00D97A61" w:rsidRDefault="000863AB" w:rsidP="000863A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6504" w14:textId="77777777" w:rsidR="000863AB" w:rsidRPr="00D97A61" w:rsidRDefault="000863AB" w:rsidP="000863A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E2CD5" w14:textId="77777777" w:rsidR="000863AB" w:rsidRPr="00D97A61" w:rsidRDefault="000863AB" w:rsidP="000863A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863AB" w:rsidRPr="00D97A61" w14:paraId="1BCFCC33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722A" w14:textId="77777777" w:rsidR="000863AB" w:rsidRPr="00D97A61" w:rsidRDefault="000863AB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39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01AA13" w14:textId="77777777" w:rsidR="000863AB" w:rsidRPr="00D97A61" w:rsidRDefault="000863AB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Europeanum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Gniezno</w:t>
            </w:r>
          </w:p>
          <w:p w14:paraId="4CE65545" w14:textId="77777777" w:rsidR="000863AB" w:rsidRPr="00D97A61" w:rsidRDefault="000A6374" w:rsidP="000863AB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0863AB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stołówka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2503" w14:textId="77777777" w:rsidR="000863AB" w:rsidRPr="00D97A61" w:rsidRDefault="000863AB" w:rsidP="000863AB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C1FA" w14:textId="77777777" w:rsidR="000863AB" w:rsidRPr="00D97A61" w:rsidRDefault="000863AB" w:rsidP="000863A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5E27" w14:textId="77777777" w:rsidR="000863AB" w:rsidRPr="00D97A61" w:rsidRDefault="000863AB" w:rsidP="000863A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0B8D7" w14:textId="77777777" w:rsidR="000863AB" w:rsidRPr="00D97A61" w:rsidRDefault="000863AB" w:rsidP="000863A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D265A1" w:rsidRPr="00D97A61" w14:paraId="3541D3E6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8DEF" w14:textId="77777777" w:rsidR="00D265A1" w:rsidRPr="00D97A61" w:rsidRDefault="00D265A1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AF49" w14:textId="77777777" w:rsidR="007C1E83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Pałac w Gułtowach</w:t>
            </w:r>
          </w:p>
          <w:p w14:paraId="5D1F7CD4" w14:textId="77777777" w:rsidR="00AD5C07" w:rsidRPr="00D97A61" w:rsidRDefault="00AD5C07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Park im. A. Bnińskiego 1</w:t>
            </w:r>
          </w:p>
          <w:p w14:paraId="1C04ADDB" w14:textId="77777777" w:rsidR="00D265A1" w:rsidRPr="00D97A61" w:rsidRDefault="007C1E83" w:rsidP="00B76D3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budynek główny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E600E" w14:textId="77777777" w:rsidR="00D265A1" w:rsidRPr="00D97A61" w:rsidRDefault="007C1E83" w:rsidP="00B76D39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ED73" w14:textId="77777777" w:rsidR="00D265A1" w:rsidRPr="00D97A61" w:rsidRDefault="00D265A1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3211" w14:textId="77777777" w:rsidR="00D265A1" w:rsidRPr="00D97A61" w:rsidRDefault="00D265A1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66F1F" w14:textId="77777777" w:rsidR="00D265A1" w:rsidRPr="00D97A61" w:rsidRDefault="00D265A1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61081C04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FE04" w14:textId="77777777" w:rsidR="007C1E83" w:rsidRPr="00D97A61" w:rsidRDefault="007C1E83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9FA2AA" w14:textId="77777777" w:rsidR="007C1E83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Pałac w Gułtowach</w:t>
            </w:r>
          </w:p>
          <w:p w14:paraId="7F302AF9" w14:textId="77777777" w:rsidR="007C1E83" w:rsidRPr="00D97A61" w:rsidRDefault="00BA6767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C1E83" w:rsidRPr="00D97A61">
              <w:rPr>
                <w:rFonts w:asciiTheme="minorHAnsi" w:hAnsiTheme="minorHAnsi" w:cstheme="minorHAnsi"/>
                <w:sz w:val="22"/>
                <w:szCs w:val="22"/>
              </w:rPr>
              <w:t>wozownia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D7CC7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D4E8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9070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EF75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63635008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7AE5B" w14:textId="77777777" w:rsidR="007C1E83" w:rsidRPr="00D97A61" w:rsidRDefault="007C1E83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5897ED" w14:textId="77777777" w:rsidR="007C1E83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Pałac w Gułtowach </w:t>
            </w:r>
          </w:p>
          <w:p w14:paraId="61C921C8" w14:textId="77777777" w:rsidR="007C1E83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oficyna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E8D2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AF7C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1F0CE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D0A0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BA6767" w:rsidRPr="00D97A61" w14:paraId="75F3F410" w14:textId="77777777" w:rsidTr="00AB5272">
        <w:trPr>
          <w:cantSplit/>
          <w:trHeight w:val="67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22ECD" w14:textId="77777777" w:rsidR="00BA6767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1.4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5DE5" w14:textId="77777777" w:rsidR="00BA6767" w:rsidRPr="00D97A61" w:rsidRDefault="00BA6767" w:rsidP="00BA676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Instytut Geologii i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Geoinformacji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Storkowo</w:t>
            </w:r>
          </w:p>
          <w:p w14:paraId="7880D18F" w14:textId="77777777" w:rsidR="00BA6767" w:rsidRPr="00D97A61" w:rsidRDefault="00BA6767" w:rsidP="007C1E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stacji badawczej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6412" w14:textId="77777777" w:rsidR="00BA6767" w:rsidRPr="00D97A61" w:rsidRDefault="00BA676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C99A" w14:textId="77777777" w:rsidR="00BA6767" w:rsidRPr="00D97A61" w:rsidRDefault="00BA676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5E23B" w14:textId="77777777" w:rsidR="00BA6767" w:rsidRPr="00D97A61" w:rsidRDefault="00BA676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4A2BD" w14:textId="77777777" w:rsidR="00BA6767" w:rsidRPr="00D97A61" w:rsidRDefault="00BA676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6BC807AC" w14:textId="77777777" w:rsidTr="00AB5272">
        <w:trPr>
          <w:cantSplit/>
          <w:trHeight w:val="67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0DFD" w14:textId="77777777" w:rsidR="007C1E83" w:rsidRPr="00D97A61" w:rsidRDefault="007C1E83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6644" w14:textId="77777777" w:rsidR="007C1E83" w:rsidRPr="00D97A61" w:rsidRDefault="007C1E83" w:rsidP="007C1E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Instytut Geologii i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Geoinformacji</w:t>
            </w:r>
            <w:proofErr w:type="spellEnd"/>
            <w:r w:rsidR="00BA676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Storkowo</w:t>
            </w:r>
          </w:p>
          <w:p w14:paraId="79304A37" w14:textId="77777777" w:rsidR="007C1E83" w:rsidRPr="00D97A61" w:rsidRDefault="00BA6767" w:rsidP="00B76D3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budynek magazynowy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C2893" w14:textId="77777777" w:rsidR="007C1E83" w:rsidRPr="00D97A61" w:rsidRDefault="007C1E83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6E57" w14:textId="77777777" w:rsidR="007C1E83" w:rsidRPr="00D97A61" w:rsidRDefault="007C1E83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B866" w14:textId="77777777" w:rsidR="007C1E83" w:rsidRPr="00D97A61" w:rsidRDefault="007C1E83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5151E" w14:textId="77777777" w:rsidR="007C1E83" w:rsidRPr="00D97A61" w:rsidRDefault="007C1E83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232085AB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4146" w14:textId="77777777" w:rsidR="007C1E83" w:rsidRPr="00D97A61" w:rsidRDefault="007C1E83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641AEF" w14:textId="77777777" w:rsidR="007C1E83" w:rsidRPr="00D97A61" w:rsidRDefault="007C1E83" w:rsidP="007C1E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Stacja Biała Góra  </w:t>
            </w:r>
          </w:p>
          <w:p w14:paraId="446A0A15" w14:textId="77777777" w:rsidR="007C1E83" w:rsidRPr="00D97A61" w:rsidRDefault="007C1E83" w:rsidP="007C1E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</w:t>
            </w:r>
            <w:r w:rsidR="00A27A3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ynek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</w:t>
            </w:r>
            <w:r w:rsidR="00A27A3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-</w:t>
            </w:r>
            <w:r w:rsidR="00BA676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barak mieszkalno-socjalny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9781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FB77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E8A2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77FB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54A7FBD9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AE6A" w14:textId="77777777" w:rsidR="007C1E83" w:rsidRPr="00D97A61" w:rsidRDefault="007C1E83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814596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93E24F" w14:textId="77777777" w:rsidR="007C1E83" w:rsidRPr="00D97A61" w:rsidRDefault="007C1E83" w:rsidP="007C1E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Stacja Biała Góra </w:t>
            </w:r>
          </w:p>
          <w:p w14:paraId="735DEDAD" w14:textId="77777777" w:rsidR="007C1E83" w:rsidRPr="00D97A61" w:rsidRDefault="007C1E83" w:rsidP="007C1E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</w:t>
            </w:r>
            <w:r w:rsidR="00A27A3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ynek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</w:t>
            </w:r>
            <w:r w:rsidR="00A27A3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-</w:t>
            </w:r>
            <w:r w:rsidR="00BA676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A27A37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barak dydaktyczny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0526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67405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CF56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0942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BA6767" w:rsidRPr="00D97A61" w14:paraId="649F3E09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89A0" w14:textId="77777777" w:rsidR="00BA6767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FD5A92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2D9823" w14:textId="77777777" w:rsidR="00A27A37" w:rsidRPr="00D97A61" w:rsidRDefault="00A27A37" w:rsidP="00A27A3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Stacja Biała Góra </w:t>
            </w:r>
          </w:p>
          <w:p w14:paraId="2B326ED4" w14:textId="77777777" w:rsidR="00BA6767" w:rsidRPr="00D97A61" w:rsidRDefault="00A27A37" w:rsidP="00A27A3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garaż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27516" w14:textId="77777777" w:rsidR="00BA6767" w:rsidRPr="00D97A61" w:rsidRDefault="00A27A37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9E10" w14:textId="77777777" w:rsidR="00BA6767" w:rsidRPr="00D97A61" w:rsidRDefault="00BA6767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6BA2F" w14:textId="77777777" w:rsidR="00BA6767" w:rsidRPr="00D97A61" w:rsidRDefault="00BA6767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65E8" w14:textId="77777777" w:rsidR="00BA6767" w:rsidRPr="00D97A61" w:rsidRDefault="00BA6767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225619CA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76B" w14:textId="77777777" w:rsidR="007C1E83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E12948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BE4024" w14:textId="77777777" w:rsidR="00AD5C07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Dom Pracy Twórczej Obrzycko </w:t>
            </w:r>
          </w:p>
          <w:p w14:paraId="7DAF90F9" w14:textId="77777777" w:rsidR="00461D5F" w:rsidRPr="00D97A61" w:rsidRDefault="00AD5C07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ul. Zamek 1</w:t>
            </w:r>
          </w:p>
          <w:p w14:paraId="53598FE0" w14:textId="77777777" w:rsidR="007C1E83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budynek główny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621D" w14:textId="77777777" w:rsidR="007C1E83" w:rsidRPr="00D97A61" w:rsidRDefault="00461D5F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AEEE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A35F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5538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5EBA678A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8290E" w14:textId="77777777" w:rsidR="007C1E83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49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BBF3A7" w14:textId="77777777" w:rsidR="00461D5F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Dom Pracy Twórczej Obrzycko </w:t>
            </w:r>
          </w:p>
          <w:p w14:paraId="447F00EB" w14:textId="77777777" w:rsidR="007C1E83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oficyna 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1A80" w14:textId="77777777" w:rsidR="007C1E83" w:rsidRPr="00D97A61" w:rsidRDefault="00461D5F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8641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38B8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9ACC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0572C860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F466" w14:textId="77777777" w:rsidR="007C1E83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06A9AC" w14:textId="77777777" w:rsidR="00461D5F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Dom Pracy Twórczej Obrzycko</w:t>
            </w:r>
          </w:p>
          <w:p w14:paraId="42A8034D" w14:textId="77777777" w:rsidR="007C1E83" w:rsidRPr="00D97A61" w:rsidRDefault="000A6374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C1E83" w:rsidRPr="00D97A61">
              <w:rPr>
                <w:rFonts w:asciiTheme="minorHAnsi" w:hAnsiTheme="minorHAnsi" w:cstheme="minorHAnsi"/>
                <w:sz w:val="22"/>
                <w:szCs w:val="22"/>
              </w:rPr>
              <w:t>oficyna 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7651" w14:textId="77777777" w:rsidR="007C1E83" w:rsidRPr="00D97A61" w:rsidRDefault="00461D5F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D6FF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B8BF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5580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48345E44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B92F" w14:textId="77777777" w:rsidR="007C1E83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535FD4B" w14:textId="77777777" w:rsidR="007C1E83" w:rsidRPr="00D97A61" w:rsidRDefault="007C1E83" w:rsidP="00461D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Dom Pracy Twórczej Obrzycko - bażan</w:t>
            </w:r>
            <w:r w:rsidR="00461D5F" w:rsidRPr="00D97A61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arnia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E914" w14:textId="77777777" w:rsidR="007C1E83" w:rsidRPr="00D97A61" w:rsidRDefault="00461D5F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A55D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8DFCB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E1DA7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35CD0961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454D" w14:textId="77777777" w:rsidR="007C1E83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1.5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D9C5258" w14:textId="77777777" w:rsidR="00461D5F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Dom Pracy Twórczej Obrzycko </w:t>
            </w:r>
          </w:p>
          <w:p w14:paraId="510FDCB9" w14:textId="77777777" w:rsidR="007C1E83" w:rsidRPr="00D97A61" w:rsidRDefault="007C1E83" w:rsidP="007C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dom ogrodnika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38E7B" w14:textId="77777777" w:rsidR="007C1E83" w:rsidRPr="00D97A61" w:rsidRDefault="00461D5F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E663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5EC6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A0AF" w14:textId="77777777" w:rsidR="007C1E83" w:rsidRPr="00D97A61" w:rsidRDefault="007C1E83" w:rsidP="007C1E8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A27A37" w:rsidRPr="00D97A61" w14:paraId="39BFF582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A3BC" w14:textId="77777777" w:rsidR="00A27A37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1.5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F2070" w14:textId="77777777" w:rsidR="00A27A37" w:rsidRPr="00D97A61" w:rsidRDefault="00A27A37" w:rsidP="00A27A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Pałac w Ciążeniu – budynek główny</w:t>
            </w:r>
          </w:p>
          <w:p w14:paraId="517C4AEB" w14:textId="77777777" w:rsidR="00AD5C07" w:rsidRPr="00D97A61" w:rsidRDefault="00AD5C07" w:rsidP="00AD5C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ul. Wolności 33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F83B" w14:textId="77777777" w:rsidR="00A27A37" w:rsidRPr="00D97A61" w:rsidRDefault="00A27A3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C7A1" w14:textId="77777777" w:rsidR="00A27A37" w:rsidRPr="00D97A61" w:rsidRDefault="00A27A3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16F3" w14:textId="77777777" w:rsidR="00A27A37" w:rsidRPr="00D97A61" w:rsidRDefault="00A27A3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9293D" w14:textId="77777777" w:rsidR="00A27A37" w:rsidRPr="00D97A61" w:rsidRDefault="00A27A3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13E23F7E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48BB" w14:textId="77777777" w:rsidR="007C1E83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4F2DF" w14:textId="77777777" w:rsidR="00AD5C07" w:rsidRPr="00D97A61" w:rsidRDefault="00461D5F" w:rsidP="00A27A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Pałac w Ciążeniu </w:t>
            </w:r>
            <w:r w:rsidR="00A27A37"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 - budynek mieszkalny</w:t>
            </w:r>
            <w:r w:rsidR="00AD5C07"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7E60CAF" w14:textId="77777777" w:rsidR="007C1E83" w:rsidRPr="00D97A61" w:rsidRDefault="00AD5C07" w:rsidP="00A27A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ul. Wolności 33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6DD7" w14:textId="77777777" w:rsidR="007C1E83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A9E5" w14:textId="77777777" w:rsidR="007C1E83" w:rsidRPr="00D97A61" w:rsidRDefault="007C1E83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9965" w14:textId="77777777" w:rsidR="007C1E83" w:rsidRPr="00D97A61" w:rsidRDefault="007C1E83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A46A" w14:textId="77777777" w:rsidR="007C1E83" w:rsidRPr="00D97A61" w:rsidRDefault="007C1E83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461D5F" w:rsidRPr="00D97A61" w14:paraId="2F756BF6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751A" w14:textId="77777777" w:rsidR="00461D5F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B5B465A" w14:textId="77777777" w:rsidR="00461D5F" w:rsidRPr="00D97A61" w:rsidRDefault="00461D5F" w:rsidP="00461D5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Stacja Terenowa  Czołpino </w:t>
            </w:r>
          </w:p>
          <w:p w14:paraId="07A6D7B8" w14:textId="77777777" w:rsidR="00461D5F" w:rsidRPr="00D97A61" w:rsidRDefault="00461D5F" w:rsidP="00461D5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6C56" w14:textId="77777777" w:rsidR="00461D5F" w:rsidRPr="00D97A61" w:rsidRDefault="00461D5F" w:rsidP="00461D5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EE574" w14:textId="77777777" w:rsidR="00461D5F" w:rsidRPr="00D97A61" w:rsidRDefault="00461D5F" w:rsidP="00461D5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4E2E" w14:textId="77777777" w:rsidR="00461D5F" w:rsidRPr="00D97A61" w:rsidRDefault="00461D5F" w:rsidP="00461D5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4002" w14:textId="77777777" w:rsidR="00461D5F" w:rsidRPr="00D97A61" w:rsidRDefault="00461D5F" w:rsidP="00461D5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461D5F" w:rsidRPr="00D97A61" w14:paraId="66F43F0F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9109" w14:textId="77777777" w:rsidR="00461D5F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814596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4B7E9DA" w14:textId="77777777" w:rsidR="00461D5F" w:rsidRPr="00D97A61" w:rsidRDefault="00461D5F" w:rsidP="00461D5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Stacja Terenowa  Czołpino</w:t>
            </w:r>
          </w:p>
          <w:p w14:paraId="3E931308" w14:textId="0BEB5168" w:rsidR="00461D5F" w:rsidRPr="00D97A61" w:rsidRDefault="00461D5F" w:rsidP="00461D5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budynek 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F4A5" w14:textId="77777777" w:rsidR="00461D5F" w:rsidRPr="00D97A61" w:rsidRDefault="00461D5F" w:rsidP="00461D5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3681" w14:textId="77777777" w:rsidR="00461D5F" w:rsidRPr="00D97A61" w:rsidRDefault="00461D5F" w:rsidP="00461D5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E787" w14:textId="77777777" w:rsidR="00461D5F" w:rsidRPr="00D97A61" w:rsidRDefault="00461D5F" w:rsidP="00461D5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F8C4" w14:textId="77777777" w:rsidR="00461D5F" w:rsidRPr="00D97A61" w:rsidRDefault="00461D5F" w:rsidP="00461D5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C1E83" w:rsidRPr="00D97A61" w14:paraId="6E614EF4" w14:textId="77777777" w:rsidTr="00AB5272">
        <w:trPr>
          <w:cantSplit/>
          <w:trHeight w:val="54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03B5" w14:textId="77777777" w:rsidR="007C1E83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FD5A92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07C0" w14:textId="77777777" w:rsidR="00461D5F" w:rsidRPr="00D97A61" w:rsidRDefault="00461D5F" w:rsidP="00461D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DS Babilon</w:t>
            </w:r>
          </w:p>
          <w:p w14:paraId="70C93826" w14:textId="77777777" w:rsidR="007C1E83" w:rsidRPr="00D97A61" w:rsidRDefault="00461D5F" w:rsidP="00B76D3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ul. Dożynkowa</w:t>
            </w:r>
            <w:r w:rsidR="000A6374"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 9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FD1E" w14:textId="77777777" w:rsidR="007C1E83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56B8" w14:textId="77777777" w:rsidR="007C1E83" w:rsidRPr="00D97A61" w:rsidRDefault="007C1E83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9D32" w14:textId="77777777" w:rsidR="007C1E83" w:rsidRPr="00D97A61" w:rsidRDefault="007C1E83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6487" w14:textId="77777777" w:rsidR="007C1E83" w:rsidRPr="00D97A61" w:rsidRDefault="007C1E83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461D5F" w:rsidRPr="00D97A61" w14:paraId="70CFD481" w14:textId="77777777" w:rsidTr="00AB5272">
        <w:trPr>
          <w:cantSplit/>
          <w:trHeight w:val="412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E486" w14:textId="77777777" w:rsidR="00461D5F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E12948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A227" w14:textId="77777777" w:rsidR="00461D5F" w:rsidRPr="00D97A61" w:rsidRDefault="00461D5F" w:rsidP="00461D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DS Jagienka </w:t>
            </w:r>
          </w:p>
          <w:p w14:paraId="2D2671DC" w14:textId="77777777" w:rsidR="00461D5F" w:rsidRPr="00D97A61" w:rsidRDefault="000A6374" w:rsidP="000A637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ul. Piątkowska 80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C789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989A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30DF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CE8E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A27A37" w:rsidRPr="00D97A61" w14:paraId="076B2477" w14:textId="77777777" w:rsidTr="00AB5272">
        <w:trPr>
          <w:cantSplit/>
          <w:trHeight w:val="392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85E88" w14:textId="77777777" w:rsidR="00A27A37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59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F8967" w14:textId="77777777" w:rsidR="00A27A37" w:rsidRPr="00D97A61" w:rsidRDefault="00A27A37" w:rsidP="00A27A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 xml:space="preserve">DS Zbyszko </w:t>
            </w:r>
          </w:p>
          <w:p w14:paraId="0D773A51" w14:textId="77777777" w:rsidR="000A6374" w:rsidRPr="00D97A61" w:rsidRDefault="000A6374" w:rsidP="00A27A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ul. Piątkowska 80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4FFAE" w14:textId="77777777" w:rsidR="00A27A37" w:rsidRPr="00D97A61" w:rsidRDefault="00A27A3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9047" w14:textId="77777777" w:rsidR="00A27A37" w:rsidRPr="00D97A61" w:rsidRDefault="00A27A3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B401" w14:textId="77777777" w:rsidR="00A27A37" w:rsidRPr="00D97A61" w:rsidRDefault="00A27A3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E7DC0" w14:textId="77777777" w:rsidR="00A27A37" w:rsidRPr="00D97A61" w:rsidRDefault="00A27A37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14178030" w14:textId="77777777" w:rsidTr="00AB5272">
        <w:trPr>
          <w:cantSplit/>
          <w:trHeight w:val="392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AA6B" w14:textId="77777777" w:rsidR="002A3372" w:rsidRPr="00D97A61" w:rsidRDefault="00B05E0E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1.6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A5C2" w14:textId="77777777" w:rsidR="002A3372" w:rsidRPr="00D97A61" w:rsidRDefault="002A3372" w:rsidP="00A27A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DS Jowita</w:t>
            </w:r>
          </w:p>
          <w:p w14:paraId="0D53E9FB" w14:textId="77777777" w:rsidR="000A6374" w:rsidRPr="00D97A61" w:rsidRDefault="000A6374" w:rsidP="00A27A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ul. Zwierzyniecka 7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083D" w14:textId="77777777" w:rsidR="002A3372" w:rsidRPr="00D97A61" w:rsidRDefault="002A3372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05FF" w14:textId="77777777" w:rsidR="002A3372" w:rsidRPr="00D97A61" w:rsidRDefault="002A3372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C874" w14:textId="77777777" w:rsidR="002A3372" w:rsidRPr="00D97A61" w:rsidRDefault="002A3372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C231" w14:textId="77777777" w:rsidR="002A3372" w:rsidRPr="00D97A61" w:rsidRDefault="002A3372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461D5F" w:rsidRPr="00D97A61" w14:paraId="4564C4F9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5AC2" w14:textId="77777777" w:rsidR="00461D5F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B835" w14:textId="77777777" w:rsidR="00461D5F" w:rsidRPr="00D97A61" w:rsidRDefault="00461D5F" w:rsidP="00461D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DS Nieszawska</w:t>
            </w:r>
          </w:p>
          <w:p w14:paraId="073A7E75" w14:textId="77777777" w:rsidR="00461D5F" w:rsidRPr="00D97A61" w:rsidRDefault="000A6374" w:rsidP="00B76D3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ul. Nieszawska 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00A1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0E2F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F7EB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B9DB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461D5F" w:rsidRPr="00D97A61" w14:paraId="38776A91" w14:textId="77777777" w:rsidTr="00AB5272">
        <w:trPr>
          <w:cantSplit/>
          <w:trHeight w:val="566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6A0F" w14:textId="77777777" w:rsidR="00461D5F" w:rsidRPr="00D97A61" w:rsidRDefault="00461D5F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A6FB" w14:textId="77777777" w:rsidR="00461D5F" w:rsidRPr="00D97A61" w:rsidRDefault="00461D5F" w:rsidP="00461D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DS Gniezno</w:t>
            </w:r>
          </w:p>
          <w:p w14:paraId="056CA362" w14:textId="77777777" w:rsidR="00461D5F" w:rsidRPr="00D97A61" w:rsidRDefault="00AD5C07" w:rsidP="00B76D3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ul. Kostrzewskiego 5-7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A2EB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F3AE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319AD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D5EA" w14:textId="77777777" w:rsidR="00461D5F" w:rsidRPr="00D97A61" w:rsidRDefault="00461D5F" w:rsidP="00B76D3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2F2AE66D" w14:textId="77777777" w:rsidTr="00AB5272">
        <w:trPr>
          <w:gridAfter w:val="5"/>
          <w:wAfter w:w="4692" w:type="pct"/>
          <w:trHeight w:val="481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207B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2.</w:t>
            </w:r>
          </w:p>
        </w:tc>
      </w:tr>
      <w:tr w:rsidR="002A3372" w:rsidRPr="00D97A61" w14:paraId="32A4EE5C" w14:textId="77777777" w:rsidTr="00AB5272">
        <w:trPr>
          <w:trHeight w:val="52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B1FA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2.1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7726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Physicum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</w:t>
            </w:r>
          </w:p>
          <w:p w14:paraId="59C5B08A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Uniwersytetu Poznańskiego 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7FC5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4FAE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9902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B08C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291CA2B3" w14:textId="77777777" w:rsidTr="00AB5272">
        <w:trPr>
          <w:trHeight w:val="559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10DE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FF7E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Mathematicum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289E85E0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Uniwersytetu Poznańskiego 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BB03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5DBA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50CE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DD6D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353AF5C3" w14:textId="77777777" w:rsidTr="00AB5272">
        <w:trPr>
          <w:trHeight w:val="55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697F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2.3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F705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Biologicum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188A320B" w14:textId="77777777" w:rsidR="002A3372" w:rsidRPr="00D97A61" w:rsidRDefault="000A6374" w:rsidP="002A337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Uniwersy</w:t>
            </w:r>
            <w:r w:rsidR="002A3372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tetu Poznańskiego 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7E75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5F34C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6535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5762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1E633696" w14:textId="77777777" w:rsidTr="00AB5272">
        <w:trPr>
          <w:trHeight w:val="54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3054B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2.4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E4B6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Wydział Nauk Politycznych i Dziennikarstwa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ul. Uniwersytetu Poznańskiego 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0B7B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6712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DAE7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C70D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2D8C9629" w14:textId="77777777" w:rsidTr="00AB5272">
        <w:trPr>
          <w:trHeight w:val="569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CB71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2.5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69BAD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Chemicum</w:t>
            </w:r>
            <w:proofErr w:type="spellEnd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– budynek A</w:t>
            </w:r>
          </w:p>
          <w:p w14:paraId="599EE55B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8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C606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B895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1541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3276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13FADF49" w14:textId="77777777" w:rsidTr="00AB5272">
        <w:trPr>
          <w:trHeight w:val="569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6CB4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2.6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7BE5A5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Chemicum</w:t>
            </w:r>
            <w:proofErr w:type="spellEnd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– budynek B</w:t>
            </w:r>
          </w:p>
          <w:p w14:paraId="0425C3E3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8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7FE1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BF39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A9112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558E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31A743CB" w14:textId="77777777" w:rsidTr="00AB5272">
        <w:trPr>
          <w:trHeight w:val="569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BDED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2.7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6EEBC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Chemicum</w:t>
            </w:r>
            <w:proofErr w:type="spellEnd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– budynek C</w:t>
            </w:r>
          </w:p>
          <w:p w14:paraId="650180A1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8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94A2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ACCB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CC73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366A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673C7D40" w14:textId="77777777" w:rsidTr="00AB5272">
        <w:trPr>
          <w:trHeight w:val="569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A0EE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2.8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AB0A9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Chemicum</w:t>
            </w:r>
            <w:proofErr w:type="spellEnd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– budynek D</w:t>
            </w:r>
          </w:p>
          <w:p w14:paraId="4FA83A4E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8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A64B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54A90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3C73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BBDA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7FBABF4A" w14:textId="77777777" w:rsidTr="00AB5272">
        <w:trPr>
          <w:trHeight w:val="569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DDF0A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2.9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22D7E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Chemicum</w:t>
            </w:r>
            <w:proofErr w:type="spellEnd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– budynek E</w:t>
            </w:r>
          </w:p>
          <w:p w14:paraId="3A1810B8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8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236F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22D4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001F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8EAF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10A19A6A" w14:textId="77777777" w:rsidTr="00AB5272">
        <w:trPr>
          <w:trHeight w:val="569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737E" w14:textId="77777777" w:rsidR="002A3372" w:rsidRPr="00D97A61" w:rsidRDefault="002A3372" w:rsidP="00B05E0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E07B1F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Chemicum</w:t>
            </w:r>
            <w:proofErr w:type="spellEnd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– budynek F</w:t>
            </w:r>
          </w:p>
          <w:p w14:paraId="74E01FA3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8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AA613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1C77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DAD7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7399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571C9A4A" w14:textId="77777777" w:rsidTr="00AB5272">
        <w:trPr>
          <w:trHeight w:val="569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824B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2.11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C2A0B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Chemicum</w:t>
            </w:r>
            <w:proofErr w:type="spellEnd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– budynek G</w:t>
            </w:r>
          </w:p>
          <w:p w14:paraId="5195EE0B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8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F42F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9A742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764E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15451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0B91C4F6" w14:textId="77777777" w:rsidTr="00AB5272">
        <w:trPr>
          <w:trHeight w:val="56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F440" w14:textId="77777777" w:rsidR="002A3372" w:rsidRPr="00D97A61" w:rsidRDefault="002A3372" w:rsidP="00B05E0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.12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2469D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Historicum</w:t>
            </w:r>
            <w:proofErr w:type="spellEnd"/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459BEF8B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7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80BD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92F4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64845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70A8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50363CD7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C25E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2.13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68869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CZT  budynek A</w:t>
            </w:r>
          </w:p>
          <w:p w14:paraId="00BBEC28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F5D00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91C2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78CBA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9FD4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5A4265B5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E01E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2.14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ABAD5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CZT  budynek A1</w:t>
            </w:r>
          </w:p>
          <w:p w14:paraId="71EE78B5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B75B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C04C8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6DFB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23CE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648CF542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C2B8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2.15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EF140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CZT  budynek A2</w:t>
            </w:r>
          </w:p>
          <w:p w14:paraId="71A9E702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31DD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A1C1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6B56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B6C2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52A35C2D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DB71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2.16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543832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CZT  budynek B</w:t>
            </w:r>
          </w:p>
          <w:p w14:paraId="2AFCAE35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EB24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08D49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EEC0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35A8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79DE3A3F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04A2" w14:textId="77777777" w:rsidR="002A3372" w:rsidRPr="00D97A61" w:rsidRDefault="00B05E0E" w:rsidP="002A337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2.17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2B655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CZT  budynek C</w:t>
            </w:r>
          </w:p>
          <w:p w14:paraId="3219C1E8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0B1D5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F5F8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10C6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4211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A3372" w:rsidRPr="00D97A61" w14:paraId="10919D25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8C4E" w14:textId="77777777" w:rsidR="002A3372" w:rsidRPr="00D97A61" w:rsidRDefault="002A3372" w:rsidP="00B05E0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</w:t>
            </w:r>
            <w:r w:rsidR="00B05E0E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18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C6B45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CZT  budynek D</w:t>
            </w:r>
          </w:p>
          <w:p w14:paraId="479C153A" w14:textId="77777777" w:rsidR="002A3372" w:rsidRPr="00D97A61" w:rsidRDefault="002A3372" w:rsidP="002A3372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ul. Uniwersytetu Poznańskiego 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1FC5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B044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0988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5E4D" w14:textId="77777777" w:rsidR="002A3372" w:rsidRPr="00D97A61" w:rsidRDefault="002A3372" w:rsidP="002A337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4CC9883A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60DE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2.19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08FA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Geologicum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 </w:t>
            </w:r>
          </w:p>
          <w:p w14:paraId="060840FB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ul. B. Krygowskiego 12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8EB7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B86F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2568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3F1A0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6A9632BF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F1B5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2.20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A863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SWFiS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ul.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Zagajnikowa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9</w:t>
            </w:r>
          </w:p>
          <w:p w14:paraId="57ECAC90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(korty tenisowe)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FEE8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E805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C436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0E86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C51154" w:rsidRPr="00D97A61" w14:paraId="6F56AD67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C432" w14:textId="77777777" w:rsidR="00C51154" w:rsidRPr="00D97A61" w:rsidRDefault="00C51154" w:rsidP="008420D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80D8" w14:textId="77777777" w:rsidR="00C51154" w:rsidRPr="00D97A61" w:rsidRDefault="00C51154" w:rsidP="00C5115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Hala sportowa </w:t>
            </w:r>
          </w:p>
          <w:p w14:paraId="072F874F" w14:textId="77777777" w:rsidR="00C51154" w:rsidRPr="00D97A61" w:rsidRDefault="00C51154" w:rsidP="00C5115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ul.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Zagajnikowa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9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94F3" w14:textId="77777777" w:rsidR="00C51154" w:rsidRPr="00D97A61" w:rsidRDefault="00C51154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1169" w14:textId="77777777" w:rsidR="00C51154" w:rsidRPr="00D97A61" w:rsidRDefault="00C51154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1A888" w14:textId="77777777" w:rsidR="00C51154" w:rsidRPr="00D97A61" w:rsidRDefault="00C51154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5CDF" w14:textId="77777777" w:rsidR="00C51154" w:rsidRPr="00D97A61" w:rsidRDefault="00C51154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6246E5CE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32D0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55312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Minus + Aula Uniwersytecka, </w:t>
            </w:r>
          </w:p>
          <w:p w14:paraId="2100969C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Wieniawskiego 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9393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2B06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F36A1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FBA33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371B8260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0147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CDAC8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Heliodori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Święcicki, </w:t>
            </w:r>
          </w:p>
          <w:p w14:paraId="5A820A43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Grunwaldzka 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A3DA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B12B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A9B1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DACC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349ECCA6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748B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4BFE8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Maius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14:paraId="52B2DEBA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ul. Fredry 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6F4C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7567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AC23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8BA3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6D1A71A3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CD60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CA3E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Biblioteka Uniwersytecka, </w:t>
            </w:r>
          </w:p>
          <w:p w14:paraId="6FC79BB7" w14:textId="77777777" w:rsidR="008420D2" w:rsidRPr="00D97A61" w:rsidRDefault="008420D2" w:rsidP="008420D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 xml:space="preserve">ul. Ratajczaka 38/40 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 xml:space="preserve">budynek A część stara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AA99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97CF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AD14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99AE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5692B107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7AB8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AC1B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Biblioteka Uniwersytecka, </w:t>
            </w:r>
          </w:p>
          <w:p w14:paraId="27BD3152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ul. Ratajczaka 38/40 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 xml:space="preserve">budynek B część nowa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E265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FABC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5C110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3039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0063144E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4DD5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BA9F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Biblioteka Uniwersytecka, </w:t>
            </w:r>
          </w:p>
          <w:p w14:paraId="61304239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ul. Ratajczaka 38/40 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budynek C nowy magazyn książek)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6418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A8F6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C0B5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A356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778160AD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A3C3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D6F37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Rubrum / dawn.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koszarowiec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4890977A" w14:textId="2CBD13E9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al. </w:t>
            </w:r>
            <w:r w:rsidR="00D97A61"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Niepodległości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53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FEF5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DC76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A8498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D7A15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5184468C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C003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2.2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13F9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Zespół Budynków Dydaktycznych 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ul. Szamarzewskiego 89 - budynek D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0BFB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4B77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BDF4F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B3AF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2FFDE9CF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3A01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30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D252DB3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Europeanum</w:t>
            </w:r>
            <w:proofErr w:type="spellEnd"/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Gniezno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ul. Kostrzewskiego 5-7 - budynek główny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1719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0994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23108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FD792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412873C2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8803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</w:t>
            </w:r>
            <w:r w:rsidR="00E12948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19E73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Nadnotecki Instytut UAM </w:t>
            </w:r>
          </w:p>
          <w:p w14:paraId="56F886EE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ul. Kołobrzeska 15 w Pile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3AB2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17728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3816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75E4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0B7A0B96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DC1B4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E345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Kalisz – Wydział Pedagogiczno-Artystyczny</w:t>
            </w:r>
          </w:p>
          <w:p w14:paraId="60178F7A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ul. Nowy Świat 28-30 </w:t>
            </w: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budynek dydaktyczny stary (w tym DS.)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2B1E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D1AD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A108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8FD0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6B85871A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37FB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84C2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Kalisz – Wydział Pedagogiczno-Artystyczny</w:t>
            </w:r>
          </w:p>
          <w:p w14:paraId="36D4C185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Nowy Świat 28-30</w:t>
            </w:r>
          </w:p>
          <w:p w14:paraId="1B10EA41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budynek dydaktyczny nowy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8F69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9A25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3F9A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DFB2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58D7203D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EFAC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BA383CF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DS Hanka </w:t>
            </w:r>
          </w:p>
          <w:p w14:paraId="3B046C73" w14:textId="77777777" w:rsidR="008420D2" w:rsidRPr="00D97A61" w:rsidRDefault="008420D2" w:rsidP="008420D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al. Niepodległości 26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3FDC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AAB9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3FD8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B03A2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420D2" w:rsidRPr="00D97A61" w14:paraId="35E649AD" w14:textId="77777777" w:rsidTr="00AB5272">
        <w:trPr>
          <w:trHeight w:val="54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9B74" w14:textId="77777777" w:rsidR="008420D2" w:rsidRPr="00D97A61" w:rsidRDefault="008420D2" w:rsidP="00C51154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2.3</w:t>
            </w:r>
            <w:r w:rsidR="00C51154" w:rsidRPr="00D97A61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8A75" w14:textId="77777777" w:rsidR="008420D2" w:rsidRPr="00D97A61" w:rsidRDefault="008420D2" w:rsidP="008420D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97A61">
              <w:rPr>
                <w:rFonts w:asciiTheme="minorHAnsi" w:hAnsiTheme="minorHAnsi" w:cstheme="minorHAnsi"/>
                <w:sz w:val="22"/>
                <w:szCs w:val="22"/>
              </w:rPr>
              <w:t>DS Meteor</w:t>
            </w:r>
          </w:p>
          <w:p w14:paraId="62A071C2" w14:textId="77777777" w:rsidR="008420D2" w:rsidRPr="00D97A61" w:rsidRDefault="008420D2" w:rsidP="008420D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sz w:val="20"/>
                <w:szCs w:val="20"/>
              </w:rPr>
              <w:t>ul. Uniwersytetu Poznańskiego 9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15B7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7A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D915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DF09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1F08" w14:textId="77777777" w:rsidR="008420D2" w:rsidRPr="00D97A61" w:rsidRDefault="008420D2" w:rsidP="008420D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5EA54E88" w14:textId="77777777" w:rsidR="00F85077" w:rsidRPr="00D97A61" w:rsidRDefault="00F85077" w:rsidP="00F85077">
      <w:pPr>
        <w:rPr>
          <w:rFonts w:asciiTheme="minorHAnsi" w:hAnsiTheme="minorHAnsi" w:cstheme="minorHAnsi"/>
          <w:vanish/>
        </w:rPr>
      </w:pPr>
    </w:p>
    <w:p w14:paraId="06C2ABB3" w14:textId="77777777" w:rsidR="00F239CC" w:rsidRPr="00D97A61" w:rsidRDefault="00F239CC" w:rsidP="00637621">
      <w:pPr>
        <w:pStyle w:val="Styl1"/>
        <w:widowControl/>
        <w:spacing w:before="0"/>
        <w:rPr>
          <w:rFonts w:asciiTheme="minorHAnsi" w:hAnsiTheme="minorHAnsi" w:cstheme="minorHAnsi"/>
          <w:sz w:val="22"/>
          <w:szCs w:val="22"/>
        </w:rPr>
      </w:pPr>
    </w:p>
    <w:p w14:paraId="7541A1E7" w14:textId="77777777" w:rsidR="00852DEF" w:rsidRPr="00D97A61" w:rsidRDefault="00852DEF" w:rsidP="00637621">
      <w:pPr>
        <w:pStyle w:val="Styl1"/>
        <w:widowControl/>
        <w:spacing w:before="0"/>
        <w:rPr>
          <w:rFonts w:asciiTheme="minorHAnsi" w:hAnsiTheme="minorHAnsi" w:cstheme="minorHAnsi"/>
          <w:sz w:val="22"/>
          <w:szCs w:val="22"/>
        </w:rPr>
      </w:pPr>
    </w:p>
    <w:p w14:paraId="71ED1DBD" w14:textId="6CB18CE9" w:rsidR="003B6FE6" w:rsidRPr="00D97A61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Theme="minorHAnsi" w:hAnsiTheme="minorHAnsi" w:cstheme="minorHAnsi"/>
          <w:sz w:val="22"/>
          <w:szCs w:val="20"/>
        </w:rPr>
      </w:pPr>
      <w:r w:rsidRPr="00D97A61">
        <w:rPr>
          <w:rFonts w:asciiTheme="minorHAnsi" w:hAnsiTheme="minorHAnsi" w:cstheme="minorHAnsi"/>
          <w:sz w:val="22"/>
          <w:szCs w:val="20"/>
        </w:rPr>
        <w:t xml:space="preserve">Powyższa cena obejmuje wszystkie koszty </w:t>
      </w:r>
      <w:r w:rsidR="008869B4" w:rsidRPr="00D97A61">
        <w:rPr>
          <w:rFonts w:asciiTheme="minorHAnsi" w:hAnsiTheme="minorHAnsi" w:cstheme="minorHAnsi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C6498C" w:rsidRPr="00D97A61">
        <w:rPr>
          <w:rFonts w:asciiTheme="minorHAnsi" w:hAnsiTheme="minorHAnsi" w:cstheme="minorHAnsi"/>
          <w:sz w:val="22"/>
          <w:szCs w:val="20"/>
        </w:rPr>
        <w:t>.</w:t>
      </w:r>
    </w:p>
    <w:p w14:paraId="309AE18F" w14:textId="77777777" w:rsidR="00BC3832" w:rsidRPr="00D97A61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Theme="minorHAnsi" w:hAnsiTheme="minorHAnsi" w:cstheme="minorHAnsi"/>
          <w:sz w:val="22"/>
          <w:szCs w:val="20"/>
        </w:rPr>
      </w:pPr>
      <w:r w:rsidRPr="00D97A61">
        <w:rPr>
          <w:rFonts w:asciiTheme="minorHAnsi" w:hAnsiTheme="minorHAnsi" w:cstheme="minorHAnsi"/>
          <w:sz w:val="22"/>
          <w:szCs w:val="20"/>
        </w:rPr>
        <w:t>Oświadczamy, że akceptujemy termin realizacji zamówienia.</w:t>
      </w:r>
    </w:p>
    <w:p w14:paraId="40CBF534" w14:textId="77777777" w:rsidR="00036CDE" w:rsidRPr="00D97A61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Theme="minorHAnsi" w:hAnsiTheme="minorHAnsi" w:cstheme="minorHAnsi"/>
          <w:sz w:val="22"/>
          <w:szCs w:val="20"/>
        </w:rPr>
      </w:pPr>
      <w:r w:rsidRPr="00D97A61">
        <w:rPr>
          <w:rFonts w:asciiTheme="minorHAnsi" w:hAnsiTheme="minorHAnsi" w:cstheme="minorHAnsi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D97A61">
        <w:rPr>
          <w:rFonts w:asciiTheme="minorHAnsi" w:hAnsiTheme="minorHAnsi" w:cstheme="minorHAnsi"/>
          <w:sz w:val="22"/>
          <w:szCs w:val="20"/>
          <w:lang w:eastAsia="zh-CN"/>
        </w:rPr>
        <w:t xml:space="preserve"> </w:t>
      </w:r>
    </w:p>
    <w:p w14:paraId="6B8AA5F4" w14:textId="77777777" w:rsidR="00036CDE" w:rsidRPr="00D97A61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Theme="minorHAnsi" w:hAnsiTheme="minorHAnsi" w:cstheme="minorHAnsi"/>
          <w:sz w:val="22"/>
          <w:szCs w:val="20"/>
        </w:rPr>
      </w:pPr>
      <w:r w:rsidRPr="00D97A61">
        <w:rPr>
          <w:rFonts w:asciiTheme="minorHAnsi" w:hAnsiTheme="minorHAnsi" w:cstheme="minorHAnsi"/>
          <w:sz w:val="22"/>
          <w:szCs w:val="20"/>
        </w:rPr>
        <w:t>Oświadczamy, że uważamy się za związanych niniejszą ofertą przez 30 dni od upływu terminu składania ofert.</w:t>
      </w:r>
    </w:p>
    <w:p w14:paraId="410D6838" w14:textId="77777777" w:rsidR="00036CDE" w:rsidRPr="00D97A61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Theme="minorHAnsi" w:hAnsiTheme="minorHAnsi" w:cstheme="minorHAnsi"/>
          <w:sz w:val="22"/>
          <w:szCs w:val="20"/>
        </w:rPr>
      </w:pPr>
      <w:r w:rsidRPr="00D97A61">
        <w:rPr>
          <w:rFonts w:asciiTheme="minorHAnsi" w:hAnsiTheme="minorHAnsi" w:cstheme="minorHAnsi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A63F972" w14:textId="77777777" w:rsidR="00036CDE" w:rsidRPr="00D97A61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Theme="minorHAnsi" w:hAnsiTheme="minorHAnsi" w:cstheme="minorHAnsi"/>
          <w:sz w:val="22"/>
          <w:szCs w:val="20"/>
        </w:rPr>
      </w:pPr>
      <w:r w:rsidRPr="00D97A61">
        <w:rPr>
          <w:rFonts w:asciiTheme="minorHAnsi" w:hAnsiTheme="minorHAnsi" w:cstheme="minorHAnsi"/>
          <w:sz w:val="22"/>
          <w:szCs w:val="20"/>
        </w:rPr>
        <w:t>Integralną częścią oferty są:</w:t>
      </w:r>
    </w:p>
    <w:p w14:paraId="286560BC" w14:textId="77777777" w:rsidR="00B82288" w:rsidRPr="00D97A61" w:rsidRDefault="00B82288" w:rsidP="00B82288">
      <w:pPr>
        <w:pStyle w:val="Tekstpodstawowywcity"/>
        <w:ind w:left="284" w:firstLine="0"/>
        <w:rPr>
          <w:rFonts w:asciiTheme="minorHAnsi" w:hAnsiTheme="minorHAnsi" w:cstheme="minorHAnsi"/>
          <w:sz w:val="22"/>
          <w:szCs w:val="20"/>
        </w:rPr>
      </w:pPr>
    </w:p>
    <w:p w14:paraId="543CC95D" w14:textId="77777777" w:rsidR="00036CDE" w:rsidRPr="00D97A61" w:rsidRDefault="00036CDE" w:rsidP="00036CDE">
      <w:pPr>
        <w:ind w:firstLine="425"/>
        <w:jc w:val="both"/>
        <w:rPr>
          <w:rFonts w:asciiTheme="minorHAnsi" w:hAnsiTheme="minorHAnsi" w:cstheme="minorHAnsi"/>
          <w:sz w:val="22"/>
          <w:szCs w:val="20"/>
        </w:rPr>
      </w:pPr>
    </w:p>
    <w:p w14:paraId="3B05D00C" w14:textId="77777777" w:rsidR="00036CDE" w:rsidRPr="00D97A61" w:rsidRDefault="00036CDE" w:rsidP="00B82288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0"/>
        </w:rPr>
      </w:pPr>
      <w:r w:rsidRPr="00D97A61">
        <w:rPr>
          <w:rFonts w:asciiTheme="minorHAnsi" w:hAnsiTheme="minorHAnsi" w:cstheme="minorHAnsi"/>
          <w:sz w:val="22"/>
          <w:szCs w:val="20"/>
        </w:rPr>
        <w:t>............................................................</w:t>
      </w:r>
    </w:p>
    <w:p w14:paraId="690B3F56" w14:textId="77777777" w:rsidR="00B82288" w:rsidRPr="00D97A61" w:rsidRDefault="00B82288" w:rsidP="00B82288">
      <w:pPr>
        <w:jc w:val="both"/>
        <w:rPr>
          <w:rFonts w:asciiTheme="minorHAnsi" w:hAnsiTheme="minorHAnsi" w:cstheme="minorHAnsi"/>
          <w:sz w:val="22"/>
          <w:szCs w:val="20"/>
        </w:rPr>
      </w:pPr>
    </w:p>
    <w:p w14:paraId="6F89C46B" w14:textId="77777777" w:rsidR="00036CDE" w:rsidRPr="00D97A61" w:rsidRDefault="00036CDE" w:rsidP="00036CDE">
      <w:pPr>
        <w:pStyle w:val="Tekstpodstawowywcity"/>
        <w:ind w:left="0" w:firstLine="0"/>
        <w:rPr>
          <w:rFonts w:asciiTheme="minorHAnsi" w:hAnsiTheme="minorHAnsi" w:cstheme="minorHAnsi"/>
          <w:sz w:val="20"/>
          <w:szCs w:val="20"/>
        </w:rPr>
      </w:pPr>
    </w:p>
    <w:p w14:paraId="13413895" w14:textId="77777777" w:rsidR="00036CDE" w:rsidRPr="00D97A61" w:rsidRDefault="00036CDE" w:rsidP="00036CDE">
      <w:pPr>
        <w:pStyle w:val="Tekstpodstawowywcity"/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8245B69" w14:textId="77777777" w:rsidR="00036CDE" w:rsidRPr="00D97A61" w:rsidRDefault="00036CDE" w:rsidP="00036CDE">
      <w:pPr>
        <w:pStyle w:val="Tekstpodstawowywcity"/>
        <w:ind w:left="0" w:firstLine="0"/>
        <w:rPr>
          <w:rFonts w:asciiTheme="minorHAnsi" w:hAnsiTheme="minorHAnsi" w:cstheme="minorHAnsi"/>
          <w:sz w:val="22"/>
          <w:szCs w:val="22"/>
        </w:rPr>
      </w:pPr>
      <w:r w:rsidRPr="00D97A61">
        <w:rPr>
          <w:rFonts w:asciiTheme="minorHAnsi" w:hAnsiTheme="minorHAnsi" w:cstheme="minorHAnsi"/>
          <w:sz w:val="22"/>
          <w:szCs w:val="22"/>
        </w:rPr>
        <w:t xml:space="preserve">............................ dnia .......................                          </w:t>
      </w:r>
    </w:p>
    <w:p w14:paraId="35D39639" w14:textId="77777777" w:rsidR="00036CDE" w:rsidRPr="00D97A61" w:rsidRDefault="00036CDE" w:rsidP="00036CDE">
      <w:pPr>
        <w:pStyle w:val="Tekstpodstawowywcity"/>
        <w:ind w:left="0" w:firstLine="5220"/>
        <w:rPr>
          <w:rFonts w:asciiTheme="minorHAnsi" w:hAnsiTheme="minorHAnsi" w:cstheme="minorHAnsi"/>
          <w:sz w:val="22"/>
          <w:szCs w:val="22"/>
        </w:rPr>
      </w:pPr>
      <w:r w:rsidRPr="00D97A61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 </w:t>
      </w:r>
    </w:p>
    <w:p w14:paraId="1136E2B3" w14:textId="77777777" w:rsidR="00036CDE" w:rsidRPr="00D97A61" w:rsidRDefault="00036CDE" w:rsidP="00036CDE">
      <w:pPr>
        <w:pStyle w:val="Tekstpodstawowywcity"/>
        <w:ind w:left="0" w:firstLine="4680"/>
        <w:jc w:val="center"/>
        <w:rPr>
          <w:rFonts w:asciiTheme="minorHAnsi" w:hAnsiTheme="minorHAnsi" w:cstheme="minorHAnsi"/>
          <w:sz w:val="18"/>
          <w:szCs w:val="18"/>
        </w:rPr>
      </w:pPr>
      <w:r w:rsidRPr="00D97A61">
        <w:rPr>
          <w:rFonts w:asciiTheme="minorHAnsi" w:hAnsiTheme="minorHAnsi" w:cstheme="minorHAnsi"/>
          <w:sz w:val="22"/>
          <w:szCs w:val="22"/>
        </w:rPr>
        <w:t xml:space="preserve">       </w:t>
      </w:r>
      <w:r w:rsidRPr="00D97A61">
        <w:rPr>
          <w:rFonts w:asciiTheme="minorHAnsi" w:hAnsiTheme="minorHAnsi" w:cstheme="minorHAnsi"/>
          <w:sz w:val="18"/>
          <w:szCs w:val="18"/>
        </w:rPr>
        <w:t>Podpis i pieczęć osoby(</w:t>
      </w:r>
      <w:proofErr w:type="spellStart"/>
      <w:r w:rsidRPr="00D97A61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D97A61">
        <w:rPr>
          <w:rFonts w:asciiTheme="minorHAnsi" w:hAnsiTheme="minorHAnsi" w:cstheme="minorHAnsi"/>
          <w:sz w:val="18"/>
          <w:szCs w:val="18"/>
        </w:rPr>
        <w:t>) uprawnionej(</w:t>
      </w:r>
      <w:proofErr w:type="spellStart"/>
      <w:r w:rsidRPr="00D97A61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D97A61">
        <w:rPr>
          <w:rFonts w:asciiTheme="minorHAnsi" w:hAnsiTheme="minorHAnsi" w:cstheme="minorHAnsi"/>
          <w:sz w:val="18"/>
          <w:szCs w:val="18"/>
        </w:rPr>
        <w:t>)</w:t>
      </w:r>
    </w:p>
    <w:p w14:paraId="01A3A647" w14:textId="77777777" w:rsidR="00036CDE" w:rsidRPr="00D97A61" w:rsidRDefault="00036CDE" w:rsidP="00036CDE">
      <w:pPr>
        <w:pStyle w:val="Tekstpodstawowywcity"/>
        <w:ind w:left="0" w:firstLine="4680"/>
        <w:jc w:val="center"/>
        <w:rPr>
          <w:rFonts w:asciiTheme="minorHAnsi" w:hAnsiTheme="minorHAnsi" w:cstheme="minorHAnsi"/>
          <w:sz w:val="18"/>
          <w:szCs w:val="18"/>
        </w:rPr>
      </w:pPr>
      <w:r w:rsidRPr="00D97A61">
        <w:rPr>
          <w:rFonts w:asciiTheme="minorHAnsi" w:hAnsiTheme="minorHAnsi" w:cstheme="minorHAnsi"/>
          <w:sz w:val="18"/>
          <w:szCs w:val="18"/>
        </w:rPr>
        <w:t xml:space="preserve">   do reprezentowania Wykonawcy</w:t>
      </w:r>
    </w:p>
    <w:sectPr w:rsidR="00036CDE" w:rsidRPr="00D97A61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21B65" w14:textId="77777777" w:rsidR="00F03AD9" w:rsidRDefault="00F03AD9">
      <w:r>
        <w:separator/>
      </w:r>
    </w:p>
  </w:endnote>
  <w:endnote w:type="continuationSeparator" w:id="0">
    <w:p w14:paraId="74DCB8E4" w14:textId="77777777" w:rsidR="00F03AD9" w:rsidRDefault="00F03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DEB5E" w14:textId="77777777" w:rsidR="008420D2" w:rsidRDefault="008420D2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C51154">
      <w:rPr>
        <w:noProof/>
      </w:rPr>
      <w:t>6</w:t>
    </w:r>
    <w:r>
      <w:fldChar w:fldCharType="end"/>
    </w:r>
  </w:p>
  <w:p w14:paraId="078B4553" w14:textId="77777777" w:rsidR="008420D2" w:rsidRDefault="008420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E9C93" w14:textId="77777777" w:rsidR="00F03AD9" w:rsidRDefault="00F03AD9">
      <w:r>
        <w:separator/>
      </w:r>
    </w:p>
  </w:footnote>
  <w:footnote w:type="continuationSeparator" w:id="0">
    <w:p w14:paraId="080B5146" w14:textId="77777777" w:rsidR="00F03AD9" w:rsidRDefault="00F03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6749D" w14:textId="29342850" w:rsidR="008420D2" w:rsidRPr="00D97A61" w:rsidRDefault="00D97A61" w:rsidP="000972E6">
    <w:pPr>
      <w:pStyle w:val="Nagwek"/>
      <w:rPr>
        <w:rFonts w:asciiTheme="minorHAnsi" w:hAnsiTheme="minorHAnsi" w:cstheme="minorHAnsi"/>
      </w:rPr>
    </w:pPr>
    <w:r w:rsidRPr="00D97A61">
      <w:rPr>
        <w:rFonts w:asciiTheme="minorHAnsi" w:hAnsiTheme="minorHAnsi" w:cstheme="minorHAnsi"/>
      </w:rPr>
      <w:t>ZP3/3778/25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1D70"/>
    <w:multiLevelType w:val="hybridMultilevel"/>
    <w:tmpl w:val="83A85D6E"/>
    <w:lvl w:ilvl="0" w:tplc="0D282A7E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9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4"/>
  </w:num>
  <w:num w:numId="8">
    <w:abstractNumId w:val="11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02372"/>
    <w:rsid w:val="00024D14"/>
    <w:rsid w:val="00033B68"/>
    <w:rsid w:val="00033D49"/>
    <w:rsid w:val="00034BFD"/>
    <w:rsid w:val="0003545F"/>
    <w:rsid w:val="00035989"/>
    <w:rsid w:val="00036CDE"/>
    <w:rsid w:val="0004514E"/>
    <w:rsid w:val="00046DFF"/>
    <w:rsid w:val="00056958"/>
    <w:rsid w:val="00056FF8"/>
    <w:rsid w:val="00075E9D"/>
    <w:rsid w:val="000863AB"/>
    <w:rsid w:val="00087B89"/>
    <w:rsid w:val="00095ED0"/>
    <w:rsid w:val="000972E6"/>
    <w:rsid w:val="000A6374"/>
    <w:rsid w:val="000B0189"/>
    <w:rsid w:val="000C5661"/>
    <w:rsid w:val="000C7B2A"/>
    <w:rsid w:val="000D7AA0"/>
    <w:rsid w:val="000E0AFE"/>
    <w:rsid w:val="00110E86"/>
    <w:rsid w:val="00131E09"/>
    <w:rsid w:val="00131FE7"/>
    <w:rsid w:val="00134813"/>
    <w:rsid w:val="00150F46"/>
    <w:rsid w:val="00164CC6"/>
    <w:rsid w:val="001744CC"/>
    <w:rsid w:val="00182DC4"/>
    <w:rsid w:val="001844C0"/>
    <w:rsid w:val="00186CD8"/>
    <w:rsid w:val="0018789E"/>
    <w:rsid w:val="00197586"/>
    <w:rsid w:val="001A127A"/>
    <w:rsid w:val="001B5B49"/>
    <w:rsid w:val="001C4212"/>
    <w:rsid w:val="001C5729"/>
    <w:rsid w:val="001D56EB"/>
    <w:rsid w:val="001D6C2C"/>
    <w:rsid w:val="001E5105"/>
    <w:rsid w:val="001E6E0C"/>
    <w:rsid w:val="001F4184"/>
    <w:rsid w:val="001F727B"/>
    <w:rsid w:val="0020362D"/>
    <w:rsid w:val="00203F3D"/>
    <w:rsid w:val="0021173F"/>
    <w:rsid w:val="00217492"/>
    <w:rsid w:val="00220387"/>
    <w:rsid w:val="0022579D"/>
    <w:rsid w:val="00233502"/>
    <w:rsid w:val="00233807"/>
    <w:rsid w:val="00241CC5"/>
    <w:rsid w:val="00253EC6"/>
    <w:rsid w:val="0026628B"/>
    <w:rsid w:val="0027181F"/>
    <w:rsid w:val="00281913"/>
    <w:rsid w:val="002A080D"/>
    <w:rsid w:val="002A21D3"/>
    <w:rsid w:val="002A3372"/>
    <w:rsid w:val="002B36E8"/>
    <w:rsid w:val="002B3B8A"/>
    <w:rsid w:val="002B4637"/>
    <w:rsid w:val="002D452E"/>
    <w:rsid w:val="002E0FC7"/>
    <w:rsid w:val="002E6056"/>
    <w:rsid w:val="002F36DF"/>
    <w:rsid w:val="00301A15"/>
    <w:rsid w:val="003028C1"/>
    <w:rsid w:val="0030290C"/>
    <w:rsid w:val="00306EB1"/>
    <w:rsid w:val="00312439"/>
    <w:rsid w:val="00314F61"/>
    <w:rsid w:val="00315DFE"/>
    <w:rsid w:val="003176F5"/>
    <w:rsid w:val="003254F7"/>
    <w:rsid w:val="003337AF"/>
    <w:rsid w:val="00335786"/>
    <w:rsid w:val="00341DCD"/>
    <w:rsid w:val="0038250F"/>
    <w:rsid w:val="0039296D"/>
    <w:rsid w:val="003944D3"/>
    <w:rsid w:val="00397009"/>
    <w:rsid w:val="003B2720"/>
    <w:rsid w:val="003B2873"/>
    <w:rsid w:val="003B6FE6"/>
    <w:rsid w:val="003B73E3"/>
    <w:rsid w:val="003B77AD"/>
    <w:rsid w:val="003C5DD3"/>
    <w:rsid w:val="00405ADF"/>
    <w:rsid w:val="00410A79"/>
    <w:rsid w:val="004114C6"/>
    <w:rsid w:val="00412323"/>
    <w:rsid w:val="004331C7"/>
    <w:rsid w:val="0043547C"/>
    <w:rsid w:val="00461D5F"/>
    <w:rsid w:val="00471DCC"/>
    <w:rsid w:val="00472E76"/>
    <w:rsid w:val="0049256C"/>
    <w:rsid w:val="00493FDB"/>
    <w:rsid w:val="004A21D7"/>
    <w:rsid w:val="004A5253"/>
    <w:rsid w:val="004C58C1"/>
    <w:rsid w:val="004D1FE2"/>
    <w:rsid w:val="004D4D24"/>
    <w:rsid w:val="004D769F"/>
    <w:rsid w:val="004F2F27"/>
    <w:rsid w:val="005030E1"/>
    <w:rsid w:val="00503F14"/>
    <w:rsid w:val="00511963"/>
    <w:rsid w:val="0051294D"/>
    <w:rsid w:val="00526072"/>
    <w:rsid w:val="00540BAB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A7787"/>
    <w:rsid w:val="005B4D7C"/>
    <w:rsid w:val="005B5CFD"/>
    <w:rsid w:val="005C1EAD"/>
    <w:rsid w:val="005C429F"/>
    <w:rsid w:val="005D09B1"/>
    <w:rsid w:val="005E2CBD"/>
    <w:rsid w:val="005E52CF"/>
    <w:rsid w:val="005F1257"/>
    <w:rsid w:val="005F3016"/>
    <w:rsid w:val="006221FF"/>
    <w:rsid w:val="00623670"/>
    <w:rsid w:val="006236CB"/>
    <w:rsid w:val="00631E4F"/>
    <w:rsid w:val="00634986"/>
    <w:rsid w:val="00637621"/>
    <w:rsid w:val="006407D2"/>
    <w:rsid w:val="00644392"/>
    <w:rsid w:val="00647673"/>
    <w:rsid w:val="006672DD"/>
    <w:rsid w:val="006708D4"/>
    <w:rsid w:val="006A0353"/>
    <w:rsid w:val="006A7BF9"/>
    <w:rsid w:val="006B3168"/>
    <w:rsid w:val="006B6452"/>
    <w:rsid w:val="006B6E64"/>
    <w:rsid w:val="006C0178"/>
    <w:rsid w:val="006C3C31"/>
    <w:rsid w:val="006E040C"/>
    <w:rsid w:val="006E679C"/>
    <w:rsid w:val="006F63BB"/>
    <w:rsid w:val="00702A23"/>
    <w:rsid w:val="00720652"/>
    <w:rsid w:val="00724BE3"/>
    <w:rsid w:val="00725431"/>
    <w:rsid w:val="0074225B"/>
    <w:rsid w:val="00752DC3"/>
    <w:rsid w:val="00752E5D"/>
    <w:rsid w:val="00753996"/>
    <w:rsid w:val="00764EA3"/>
    <w:rsid w:val="00765AD3"/>
    <w:rsid w:val="007733E0"/>
    <w:rsid w:val="00773EF7"/>
    <w:rsid w:val="0077448A"/>
    <w:rsid w:val="00782127"/>
    <w:rsid w:val="007C1E83"/>
    <w:rsid w:val="007C5C64"/>
    <w:rsid w:val="007D4981"/>
    <w:rsid w:val="00814596"/>
    <w:rsid w:val="008149FB"/>
    <w:rsid w:val="008156A5"/>
    <w:rsid w:val="008164D7"/>
    <w:rsid w:val="00826471"/>
    <w:rsid w:val="00833480"/>
    <w:rsid w:val="008420D2"/>
    <w:rsid w:val="00844470"/>
    <w:rsid w:val="0084471C"/>
    <w:rsid w:val="008525DF"/>
    <w:rsid w:val="00852DEF"/>
    <w:rsid w:val="00857844"/>
    <w:rsid w:val="00861E80"/>
    <w:rsid w:val="008747A9"/>
    <w:rsid w:val="008748D6"/>
    <w:rsid w:val="008802BC"/>
    <w:rsid w:val="00880EFE"/>
    <w:rsid w:val="00885C00"/>
    <w:rsid w:val="008869B4"/>
    <w:rsid w:val="0088780C"/>
    <w:rsid w:val="008911CA"/>
    <w:rsid w:val="008B0B92"/>
    <w:rsid w:val="008B48FF"/>
    <w:rsid w:val="008B774D"/>
    <w:rsid w:val="008C0275"/>
    <w:rsid w:val="008C15CA"/>
    <w:rsid w:val="008C5B4D"/>
    <w:rsid w:val="008D3CFE"/>
    <w:rsid w:val="008D5706"/>
    <w:rsid w:val="008D6F2B"/>
    <w:rsid w:val="008E76A9"/>
    <w:rsid w:val="008F7720"/>
    <w:rsid w:val="008F7908"/>
    <w:rsid w:val="00900DA2"/>
    <w:rsid w:val="0091069C"/>
    <w:rsid w:val="00911BD3"/>
    <w:rsid w:val="0093144A"/>
    <w:rsid w:val="00936393"/>
    <w:rsid w:val="00944FB7"/>
    <w:rsid w:val="00946C3D"/>
    <w:rsid w:val="00947FE8"/>
    <w:rsid w:val="009723E1"/>
    <w:rsid w:val="00980196"/>
    <w:rsid w:val="00987519"/>
    <w:rsid w:val="00990826"/>
    <w:rsid w:val="00992C86"/>
    <w:rsid w:val="009A0431"/>
    <w:rsid w:val="009A2DDA"/>
    <w:rsid w:val="009D511A"/>
    <w:rsid w:val="00A27A37"/>
    <w:rsid w:val="00A362F8"/>
    <w:rsid w:val="00A45297"/>
    <w:rsid w:val="00A53F28"/>
    <w:rsid w:val="00A719CE"/>
    <w:rsid w:val="00A905F1"/>
    <w:rsid w:val="00A95BD0"/>
    <w:rsid w:val="00AA00E1"/>
    <w:rsid w:val="00AA2AB9"/>
    <w:rsid w:val="00AB5272"/>
    <w:rsid w:val="00AB563B"/>
    <w:rsid w:val="00AB7D42"/>
    <w:rsid w:val="00AC1AA2"/>
    <w:rsid w:val="00AD5C07"/>
    <w:rsid w:val="00AD5E53"/>
    <w:rsid w:val="00AE21DF"/>
    <w:rsid w:val="00AE29B7"/>
    <w:rsid w:val="00AE2E9E"/>
    <w:rsid w:val="00AF495B"/>
    <w:rsid w:val="00B01C2B"/>
    <w:rsid w:val="00B05E0E"/>
    <w:rsid w:val="00B118FC"/>
    <w:rsid w:val="00B12D2D"/>
    <w:rsid w:val="00B27364"/>
    <w:rsid w:val="00B478C3"/>
    <w:rsid w:val="00B67882"/>
    <w:rsid w:val="00B72799"/>
    <w:rsid w:val="00B76D39"/>
    <w:rsid w:val="00B76E4F"/>
    <w:rsid w:val="00B82288"/>
    <w:rsid w:val="00B936B4"/>
    <w:rsid w:val="00BA6767"/>
    <w:rsid w:val="00BC374B"/>
    <w:rsid w:val="00BC3832"/>
    <w:rsid w:val="00BD7FD9"/>
    <w:rsid w:val="00BE6A7E"/>
    <w:rsid w:val="00BF4878"/>
    <w:rsid w:val="00BF5D71"/>
    <w:rsid w:val="00C020D3"/>
    <w:rsid w:val="00C03A43"/>
    <w:rsid w:val="00C04E1E"/>
    <w:rsid w:val="00C04E6F"/>
    <w:rsid w:val="00C05A07"/>
    <w:rsid w:val="00C17747"/>
    <w:rsid w:val="00C22165"/>
    <w:rsid w:val="00C232F5"/>
    <w:rsid w:val="00C51154"/>
    <w:rsid w:val="00C52937"/>
    <w:rsid w:val="00C5398B"/>
    <w:rsid w:val="00C56B1E"/>
    <w:rsid w:val="00C571CC"/>
    <w:rsid w:val="00C6498C"/>
    <w:rsid w:val="00C65164"/>
    <w:rsid w:val="00C66669"/>
    <w:rsid w:val="00C67188"/>
    <w:rsid w:val="00C75D33"/>
    <w:rsid w:val="00C80133"/>
    <w:rsid w:val="00C84826"/>
    <w:rsid w:val="00CA7665"/>
    <w:rsid w:val="00CD1AB1"/>
    <w:rsid w:val="00CF286B"/>
    <w:rsid w:val="00D074BB"/>
    <w:rsid w:val="00D21044"/>
    <w:rsid w:val="00D265A1"/>
    <w:rsid w:val="00D2784F"/>
    <w:rsid w:val="00D27FA3"/>
    <w:rsid w:val="00D36427"/>
    <w:rsid w:val="00D4629A"/>
    <w:rsid w:val="00D55342"/>
    <w:rsid w:val="00D557A1"/>
    <w:rsid w:val="00D732F8"/>
    <w:rsid w:val="00D74DDE"/>
    <w:rsid w:val="00D8361C"/>
    <w:rsid w:val="00D839D8"/>
    <w:rsid w:val="00D944BA"/>
    <w:rsid w:val="00D948B7"/>
    <w:rsid w:val="00D97A61"/>
    <w:rsid w:val="00DA2994"/>
    <w:rsid w:val="00DA3206"/>
    <w:rsid w:val="00DB2267"/>
    <w:rsid w:val="00DB67C2"/>
    <w:rsid w:val="00DB74B9"/>
    <w:rsid w:val="00DD05BC"/>
    <w:rsid w:val="00DD52AB"/>
    <w:rsid w:val="00DE78F7"/>
    <w:rsid w:val="00DF190D"/>
    <w:rsid w:val="00E009AE"/>
    <w:rsid w:val="00E12948"/>
    <w:rsid w:val="00E21095"/>
    <w:rsid w:val="00E26EBA"/>
    <w:rsid w:val="00E34ED0"/>
    <w:rsid w:val="00E4005E"/>
    <w:rsid w:val="00E41FB6"/>
    <w:rsid w:val="00E47F86"/>
    <w:rsid w:val="00E50C69"/>
    <w:rsid w:val="00E54BA8"/>
    <w:rsid w:val="00E6162A"/>
    <w:rsid w:val="00E64B32"/>
    <w:rsid w:val="00E6736F"/>
    <w:rsid w:val="00E71D60"/>
    <w:rsid w:val="00E802DE"/>
    <w:rsid w:val="00E83DC7"/>
    <w:rsid w:val="00E954E3"/>
    <w:rsid w:val="00EA48C9"/>
    <w:rsid w:val="00EC6D23"/>
    <w:rsid w:val="00ED51F7"/>
    <w:rsid w:val="00ED70A0"/>
    <w:rsid w:val="00EF4A07"/>
    <w:rsid w:val="00EF7E03"/>
    <w:rsid w:val="00F03AD9"/>
    <w:rsid w:val="00F116CD"/>
    <w:rsid w:val="00F178F8"/>
    <w:rsid w:val="00F239CC"/>
    <w:rsid w:val="00F24884"/>
    <w:rsid w:val="00F25D59"/>
    <w:rsid w:val="00F279D4"/>
    <w:rsid w:val="00F406C7"/>
    <w:rsid w:val="00F62326"/>
    <w:rsid w:val="00F70B37"/>
    <w:rsid w:val="00F803CF"/>
    <w:rsid w:val="00F85077"/>
    <w:rsid w:val="00FA6FE4"/>
    <w:rsid w:val="00FC0F09"/>
    <w:rsid w:val="00FC609D"/>
    <w:rsid w:val="00FD5A92"/>
    <w:rsid w:val="00FD7F10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21D9F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5DA6F-8CA6-4B81-9AD3-990D60E6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490</TotalTime>
  <Pages>6</Pages>
  <Words>1161</Words>
  <Characters>7701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Dział Zamówień Publicznych</cp:lastModifiedBy>
  <cp:revision>221</cp:revision>
  <cp:lastPrinted>2024-01-26T10:15:00Z</cp:lastPrinted>
  <dcterms:created xsi:type="dcterms:W3CDTF">2023-01-26T13:18:00Z</dcterms:created>
  <dcterms:modified xsi:type="dcterms:W3CDTF">2025-01-22T09:22:00Z</dcterms:modified>
</cp:coreProperties>
</file>