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4227D9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227D9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13226C" w:rsidRPr="004227D9">
        <w:rPr>
          <w:rFonts w:ascii="Arial Narrow" w:eastAsia="Times New Roman" w:hAnsi="Arial Narrow" w:cs="Arial"/>
          <w:bCs/>
          <w:sz w:val="24"/>
          <w:szCs w:val="20"/>
          <w:lang w:eastAsia="pl-PL"/>
        </w:rPr>
        <w:t>6</w:t>
      </w:r>
      <w:r w:rsidRPr="004227D9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4227D9" w:rsidTr="00D62E6E">
        <w:tc>
          <w:tcPr>
            <w:tcW w:w="2800" w:type="dxa"/>
            <w:shd w:val="clear" w:color="auto" w:fill="auto"/>
          </w:tcPr>
          <w:p w:rsidR="00D62E6E" w:rsidRPr="004227D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227D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227D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4227D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4227D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227D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227D9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227D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227D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227D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4227D9" w:rsidTr="00D62E6E">
        <w:tc>
          <w:tcPr>
            <w:tcW w:w="2800" w:type="dxa"/>
            <w:shd w:val="clear" w:color="auto" w:fill="auto"/>
          </w:tcPr>
          <w:p w:rsidR="00D62E6E" w:rsidRPr="004227D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227D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4227D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4227D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227D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227D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227D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227D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227D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4227D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3226C" w:rsidRPr="004227D9" w:rsidTr="00243FD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3226C" w:rsidRPr="004227D9" w:rsidRDefault="0013226C" w:rsidP="00243FD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4227D9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13226C" w:rsidRPr="004227D9" w:rsidRDefault="0013226C" w:rsidP="00243FD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227D9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227D9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4227D9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13226C" w:rsidRPr="004227D9" w:rsidRDefault="0013226C" w:rsidP="00243F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4227D9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13226C" w:rsidRPr="004227D9" w:rsidRDefault="0013226C" w:rsidP="00243F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4227D9" w:rsidRDefault="0013226C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22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4227D9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4227D9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4227D9" w:rsidTr="00D62E6E">
        <w:tc>
          <w:tcPr>
            <w:tcW w:w="2269" w:type="dxa"/>
            <w:shd w:val="clear" w:color="auto" w:fill="auto"/>
          </w:tcPr>
          <w:p w:rsidR="00D62E6E" w:rsidRPr="004227D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227D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4227D9" w:rsidRDefault="0013226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227D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Naprawa systemu do neuronawigacji poprzez wymianę mobilnej kamery Curve</w:t>
            </w:r>
            <w:r w:rsidR="00D62E6E" w:rsidRPr="004227D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3226C" w:rsidRPr="004227D9" w:rsidTr="00243FD9">
        <w:tc>
          <w:tcPr>
            <w:tcW w:w="2269" w:type="dxa"/>
            <w:shd w:val="clear" w:color="auto" w:fill="auto"/>
          </w:tcPr>
          <w:p w:rsidR="0013226C" w:rsidRPr="004227D9" w:rsidRDefault="0013226C" w:rsidP="00243FD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227D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3226C" w:rsidRPr="004227D9" w:rsidRDefault="0013226C" w:rsidP="00243FD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227D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2/2025</w:t>
            </w:r>
          </w:p>
        </w:tc>
      </w:tr>
    </w:tbl>
    <w:p w:rsidR="00BC121E" w:rsidRPr="004227D9" w:rsidRDefault="0013226C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22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422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4227D9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4227D9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422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4227D9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4227D9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4227D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422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22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4227D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4227D9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4227D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4227D9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4227D9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227D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422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22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4227D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4227D9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4227D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4227D9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227D9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4227D9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227D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227D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227D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227D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227D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227D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227D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227D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227D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227D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227D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4227D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227D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227D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227D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227D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4227D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4227D9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4227D9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4227D9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4227D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4227D9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4227D9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4227D9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4227D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4227D9" w:rsidTr="00620E37">
        <w:tc>
          <w:tcPr>
            <w:tcW w:w="2660" w:type="dxa"/>
            <w:shd w:val="clear" w:color="auto" w:fill="auto"/>
          </w:tcPr>
          <w:p w:rsidR="00BC121E" w:rsidRPr="004227D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4227D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227D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4227D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227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4227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4227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4227D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4227D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227D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227D9" w:rsidRDefault="00844A96" w:rsidP="0013226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227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3226C" w:rsidRPr="004227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4227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4227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4227D9" w:rsidRDefault="00106AC7" w:rsidP="00BC121E">
      <w:pPr>
        <w:rPr>
          <w:rFonts w:ascii="Arial Narrow" w:hAnsi="Arial Narrow"/>
        </w:rPr>
      </w:pPr>
    </w:p>
    <w:sectPr w:rsidR="00106AC7" w:rsidRPr="004227D9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61A0" w:rsidRDefault="00BD61A0">
      <w:r>
        <w:separator/>
      </w:r>
    </w:p>
  </w:endnote>
  <w:endnote w:type="continuationSeparator" w:id="1">
    <w:p w:rsidR="00BD61A0" w:rsidRDefault="00BD61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27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27D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26C" w:rsidRDefault="001322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61A0" w:rsidRDefault="00BD61A0">
      <w:r>
        <w:separator/>
      </w:r>
    </w:p>
  </w:footnote>
  <w:footnote w:type="continuationSeparator" w:id="1">
    <w:p w:rsidR="00BD61A0" w:rsidRDefault="00BD61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26C" w:rsidRDefault="001322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26C" w:rsidRDefault="001322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26C" w:rsidRDefault="0013226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226C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3226C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227D9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07BD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D61A0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2010-01-07T09:39:00Z</cp:lastPrinted>
  <dcterms:created xsi:type="dcterms:W3CDTF">2025-01-27T12:42:00Z</dcterms:created>
  <dcterms:modified xsi:type="dcterms:W3CDTF">2025-01-27T12:42:00Z</dcterms:modified>
</cp:coreProperties>
</file>