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045CD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45CD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F14DA" w:rsidRPr="00045CD7">
        <w:rPr>
          <w:rFonts w:ascii="Arial Narrow" w:hAnsi="Arial Narrow" w:cs="Arial"/>
          <w:bCs/>
          <w:i w:val="0"/>
          <w:szCs w:val="24"/>
        </w:rPr>
        <w:t>2</w:t>
      </w:r>
      <w:r w:rsidR="007666D6" w:rsidRPr="00045CD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045CD7" w:rsidTr="00467CA2">
        <w:tc>
          <w:tcPr>
            <w:tcW w:w="2800" w:type="dxa"/>
            <w:shd w:val="clear" w:color="auto" w:fill="auto"/>
          </w:tcPr>
          <w:p w:rsidR="00D520D3" w:rsidRPr="00045CD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45CD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45CD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045C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045C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45C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45CD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45C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45CD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45C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45CD7" w:rsidTr="00467CA2">
        <w:tc>
          <w:tcPr>
            <w:tcW w:w="2800" w:type="dxa"/>
            <w:shd w:val="clear" w:color="auto" w:fill="auto"/>
          </w:tcPr>
          <w:p w:rsidR="00D520D3" w:rsidRPr="00045CD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45CD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045C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045C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45C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45CD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45C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45CD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45C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045CD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045CD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45CD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45CD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45CD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45CD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45CD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45CD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45CD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45CD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45C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45C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45CD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45CD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F14DA" w:rsidRPr="00045CD7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045C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45CD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45C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045CD7" w:rsidTr="00467CA2">
        <w:tc>
          <w:tcPr>
            <w:tcW w:w="2269" w:type="dxa"/>
            <w:shd w:val="clear" w:color="auto" w:fill="auto"/>
          </w:tcPr>
          <w:p w:rsidR="00D520D3" w:rsidRPr="00045CD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45C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045CD7" w:rsidRDefault="004F14D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45C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Naprawa systemu do neuronawigacji poprzez wymianę mobilnej kamery Curve</w:t>
            </w:r>
            <w:r w:rsidR="00D520D3" w:rsidRPr="00045C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F14DA" w:rsidRPr="00045CD7" w:rsidTr="00243FD9">
        <w:tc>
          <w:tcPr>
            <w:tcW w:w="2269" w:type="dxa"/>
            <w:shd w:val="clear" w:color="auto" w:fill="auto"/>
          </w:tcPr>
          <w:p w:rsidR="004F14DA" w:rsidRPr="00045CD7" w:rsidRDefault="004F14DA" w:rsidP="00243FD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45C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14DA" w:rsidRPr="00045CD7" w:rsidRDefault="004F14DA" w:rsidP="00243FD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45C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2/2025</w:t>
            </w:r>
          </w:p>
        </w:tc>
      </w:tr>
    </w:tbl>
    <w:p w:rsidR="00DC652A" w:rsidRPr="00045CD7" w:rsidRDefault="004F14D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45CD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045CD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45C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45CD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45CD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45CD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45CD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045CD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045CD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045C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45C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45CD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45CD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45CD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45CD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045C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45C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045CD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45CD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45CD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45CD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045CD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45CD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45CD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45C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045CD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45C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45CD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45CD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45C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45CD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45CD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45CD7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45CD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45C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45C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45CD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045CD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45C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045CD7" w:rsidTr="00467CA2">
        <w:tc>
          <w:tcPr>
            <w:tcW w:w="2660" w:type="dxa"/>
            <w:shd w:val="clear" w:color="auto" w:fill="auto"/>
          </w:tcPr>
          <w:p w:rsidR="00D520D3" w:rsidRPr="00045C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045C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45CD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045CD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45C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045C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045C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45CD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045CD7" w:rsidRDefault="00D520D3" w:rsidP="004F14D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45C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F14DA" w:rsidRPr="00045C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45C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45C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45C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045CD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45CD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3B4" w:rsidRDefault="006733B4" w:rsidP="00025386">
      <w:pPr>
        <w:spacing w:after="0" w:line="240" w:lineRule="auto"/>
      </w:pPr>
      <w:r>
        <w:separator/>
      </w:r>
    </w:p>
  </w:endnote>
  <w:endnote w:type="continuationSeparator" w:id="1">
    <w:p w:rsidR="006733B4" w:rsidRDefault="006733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4DA" w:rsidRDefault="004F14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5C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5CD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4DA" w:rsidRDefault="004F14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3B4" w:rsidRDefault="006733B4" w:rsidP="00025386">
      <w:pPr>
        <w:spacing w:after="0" w:line="240" w:lineRule="auto"/>
      </w:pPr>
      <w:r>
        <w:separator/>
      </w:r>
    </w:p>
  </w:footnote>
  <w:footnote w:type="continuationSeparator" w:id="1">
    <w:p w:rsidR="006733B4" w:rsidRDefault="006733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4DA" w:rsidRDefault="004F14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4DA" w:rsidRDefault="004F14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4DA" w:rsidRDefault="004F14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14DA"/>
    <w:rsid w:val="00025386"/>
    <w:rsid w:val="000423B9"/>
    <w:rsid w:val="00045CD7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4F14DA"/>
    <w:rsid w:val="0055145C"/>
    <w:rsid w:val="005624D8"/>
    <w:rsid w:val="00620476"/>
    <w:rsid w:val="00657A47"/>
    <w:rsid w:val="006733B4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2025-01-27T12:40:00Z</dcterms:created>
  <dcterms:modified xsi:type="dcterms:W3CDTF">2025-01-27T12:40:00Z</dcterms:modified>
</cp:coreProperties>
</file>