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F3A43" w14:textId="77777777" w:rsidR="008A2C00" w:rsidRPr="00663000" w:rsidRDefault="001C53C5" w:rsidP="00143AC8">
      <w:pPr>
        <w:pStyle w:val="Nagwek6"/>
        <w:spacing w:before="0" w:after="0"/>
        <w:jc w:val="right"/>
        <w:rPr>
          <w:rFonts w:cs="Arial"/>
          <w:sz w:val="16"/>
        </w:rPr>
      </w:pPr>
      <w:r w:rsidRPr="00663000">
        <w:rPr>
          <w:rFonts w:cs="Arial"/>
          <w:i w:val="0"/>
          <w:sz w:val="18"/>
          <w:szCs w:val="22"/>
        </w:rPr>
        <w:t xml:space="preserve">Załącznik nr </w:t>
      </w:r>
      <w:r w:rsidR="00FC3264" w:rsidRPr="00663000">
        <w:rPr>
          <w:rFonts w:cs="Arial"/>
          <w:i w:val="0"/>
          <w:sz w:val="18"/>
          <w:szCs w:val="22"/>
        </w:rPr>
        <w:t>1</w:t>
      </w:r>
    </w:p>
    <w:p w14:paraId="7E3AFD5E" w14:textId="77777777" w:rsidR="00FC0011" w:rsidRPr="004352BC" w:rsidRDefault="00FC0011" w:rsidP="009E059E">
      <w:pPr>
        <w:rPr>
          <w:rFonts w:ascii="Arial" w:hAnsi="Arial" w:cs="Arial"/>
          <w:sz w:val="20"/>
          <w:szCs w:val="20"/>
        </w:rPr>
      </w:pPr>
    </w:p>
    <w:p w14:paraId="381707F8" w14:textId="77777777" w:rsidR="00FC3264" w:rsidRPr="004352BC" w:rsidRDefault="00FC3264" w:rsidP="009E059E">
      <w:pPr>
        <w:rPr>
          <w:rFonts w:ascii="Arial" w:hAnsi="Arial" w:cs="Arial"/>
          <w:sz w:val="20"/>
          <w:szCs w:val="20"/>
        </w:rPr>
      </w:pPr>
      <w:r w:rsidRPr="004352BC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669982A4" w14:textId="77777777" w:rsidR="00FC3264" w:rsidRPr="004352BC" w:rsidRDefault="00FC3264" w:rsidP="009E059E">
      <w:pPr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16"/>
          <w:szCs w:val="18"/>
        </w:rPr>
        <w:t xml:space="preserve">              (pieczęć Wykonawcy)</w:t>
      </w:r>
    </w:p>
    <w:p w14:paraId="2A35CDB5" w14:textId="77777777" w:rsidR="00FC3264" w:rsidRPr="004352BC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4352BC">
        <w:rPr>
          <w:rFonts w:ascii="Arial" w:hAnsi="Arial" w:cs="Arial"/>
          <w:sz w:val="22"/>
          <w:szCs w:val="22"/>
        </w:rPr>
        <w:t>/wzór/</w:t>
      </w:r>
    </w:p>
    <w:p w14:paraId="6D216374" w14:textId="77777777" w:rsidR="00FC3264" w:rsidRPr="004352BC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352BC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34F15D04" w14:textId="77777777" w:rsidR="00143AC8" w:rsidRPr="004352BC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14:paraId="2A8A304E" w14:textId="5BB8DDAF" w:rsidR="00143AC8" w:rsidRPr="004352BC" w:rsidRDefault="00143AC8" w:rsidP="00FC0011">
      <w:pPr>
        <w:jc w:val="center"/>
        <w:rPr>
          <w:rFonts w:ascii="Arial" w:hAnsi="Arial" w:cs="Arial"/>
          <w:bCs/>
          <w:sz w:val="16"/>
          <w:szCs w:val="22"/>
        </w:rPr>
      </w:pPr>
      <w:r w:rsidRPr="004352BC">
        <w:rPr>
          <w:rFonts w:ascii="Arial" w:hAnsi="Arial" w:cs="Arial"/>
          <w:sz w:val="16"/>
          <w:szCs w:val="22"/>
        </w:rPr>
        <w:t xml:space="preserve">Zapytanie ofertowe na podst. </w:t>
      </w:r>
      <w:r w:rsidRPr="004352BC">
        <w:rPr>
          <w:rFonts w:ascii="Arial" w:hAnsi="Arial" w:cs="Arial"/>
          <w:bCs/>
          <w:sz w:val="16"/>
          <w:szCs w:val="22"/>
        </w:rPr>
        <w:t>Regulaminu  udzielania zamówień publicznych o wartości nieprzekraczającej kwoty 130 000 zł netto, zgodnie z art.</w:t>
      </w:r>
      <w:r w:rsidRPr="004352BC">
        <w:rPr>
          <w:rFonts w:ascii="Arial" w:hAnsi="Arial" w:cs="Arial"/>
          <w:sz w:val="16"/>
          <w:szCs w:val="22"/>
        </w:rPr>
        <w:t xml:space="preserve"> 2 ust. 1 pkt.1 </w:t>
      </w:r>
      <w:r w:rsidRPr="004352BC">
        <w:rPr>
          <w:rFonts w:ascii="Arial" w:hAnsi="Arial" w:cs="Arial"/>
          <w:bCs/>
          <w:sz w:val="16"/>
          <w:szCs w:val="22"/>
        </w:rPr>
        <w:t>ustawy z dnia 11 września 2019 r.  Prawo zamówień publicznych (</w:t>
      </w:r>
      <w:proofErr w:type="spellStart"/>
      <w:r w:rsidR="005B40D3">
        <w:rPr>
          <w:rFonts w:ascii="Arial" w:hAnsi="Arial" w:cs="Arial"/>
          <w:bCs/>
          <w:sz w:val="16"/>
          <w:szCs w:val="22"/>
        </w:rPr>
        <w:t>t.j</w:t>
      </w:r>
      <w:proofErr w:type="spellEnd"/>
      <w:r w:rsidR="005B40D3">
        <w:rPr>
          <w:rFonts w:ascii="Arial" w:hAnsi="Arial" w:cs="Arial"/>
          <w:bCs/>
          <w:sz w:val="16"/>
          <w:szCs w:val="22"/>
        </w:rPr>
        <w:t xml:space="preserve">. </w:t>
      </w:r>
      <w:r w:rsidRPr="004352BC">
        <w:rPr>
          <w:rFonts w:ascii="Arial" w:hAnsi="Arial" w:cs="Arial"/>
          <w:bCs/>
          <w:sz w:val="16"/>
          <w:szCs w:val="22"/>
        </w:rPr>
        <w:t>Dz.U. z 202</w:t>
      </w:r>
      <w:r w:rsidR="005B40D3">
        <w:rPr>
          <w:rFonts w:ascii="Arial" w:hAnsi="Arial" w:cs="Arial"/>
          <w:bCs/>
          <w:sz w:val="16"/>
          <w:szCs w:val="22"/>
        </w:rPr>
        <w:t>4</w:t>
      </w:r>
      <w:r w:rsidRPr="004352BC">
        <w:rPr>
          <w:rFonts w:ascii="Arial" w:hAnsi="Arial" w:cs="Arial"/>
          <w:bCs/>
          <w:sz w:val="16"/>
          <w:szCs w:val="22"/>
        </w:rPr>
        <w:t xml:space="preserve">, poz. </w:t>
      </w:r>
      <w:r w:rsidR="004352BC">
        <w:rPr>
          <w:rFonts w:ascii="Arial" w:hAnsi="Arial" w:cs="Arial"/>
          <w:bCs/>
          <w:sz w:val="16"/>
          <w:szCs w:val="22"/>
        </w:rPr>
        <w:t>1</w:t>
      </w:r>
      <w:r w:rsidR="005B40D3">
        <w:rPr>
          <w:rFonts w:ascii="Arial" w:hAnsi="Arial" w:cs="Arial"/>
          <w:bCs/>
          <w:sz w:val="16"/>
          <w:szCs w:val="22"/>
        </w:rPr>
        <w:t>320</w:t>
      </w:r>
      <w:r w:rsidRPr="004352BC">
        <w:rPr>
          <w:rFonts w:ascii="Arial" w:hAnsi="Arial" w:cs="Arial"/>
          <w:bCs/>
          <w:sz w:val="16"/>
          <w:szCs w:val="22"/>
        </w:rPr>
        <w:t xml:space="preserve">) </w:t>
      </w:r>
    </w:p>
    <w:p w14:paraId="126BEF9D" w14:textId="77777777" w:rsidR="00E74793" w:rsidRPr="00DA1332" w:rsidRDefault="00E74793" w:rsidP="00FC0011">
      <w:pPr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0BCB19E4" w14:textId="36410AF8" w:rsidR="009D0942" w:rsidRDefault="00B92E67" w:rsidP="00BD5B10">
      <w:pPr>
        <w:pStyle w:val="Listownik"/>
        <w:jc w:val="both"/>
        <w:rPr>
          <w:rFonts w:cs="Arial"/>
          <w:b/>
          <w:iCs/>
          <w:szCs w:val="24"/>
        </w:rPr>
      </w:pPr>
      <w:r w:rsidRPr="000412E4">
        <w:rPr>
          <w:rFonts w:cs="Arial"/>
          <w:b/>
        </w:rPr>
        <w:t>Zakup, dostawa wraz z instalacją</w:t>
      </w:r>
      <w:r w:rsidR="00BD5B10" w:rsidRPr="00BD5B10">
        <w:rPr>
          <w:rFonts w:cs="Arial"/>
          <w:b/>
        </w:rPr>
        <w:t xml:space="preserve"> mikroskopu naukowo-badawczego </w:t>
      </w:r>
      <w:proofErr w:type="spellStart"/>
      <w:r w:rsidR="00BD5B10" w:rsidRPr="00BD5B10">
        <w:rPr>
          <w:rFonts w:cs="Arial"/>
          <w:b/>
        </w:rPr>
        <w:t>Leica</w:t>
      </w:r>
      <w:proofErr w:type="spellEnd"/>
      <w:r w:rsidR="00BD5B10">
        <w:rPr>
          <w:rFonts w:cs="Arial"/>
          <w:b/>
        </w:rPr>
        <w:t xml:space="preserve"> </w:t>
      </w:r>
      <w:r w:rsidR="00BD5B10" w:rsidRPr="00BD5B10">
        <w:rPr>
          <w:rFonts w:cs="Arial"/>
          <w:b/>
        </w:rPr>
        <w:t xml:space="preserve">DM 2000 LED </w:t>
      </w:r>
      <w:r w:rsidR="00BD5B10">
        <w:rPr>
          <w:rFonts w:cs="Arial"/>
          <w:b/>
        </w:rPr>
        <w:br/>
      </w:r>
      <w:r w:rsidR="00BD5B10" w:rsidRPr="00BD5B10">
        <w:rPr>
          <w:rFonts w:cs="Arial"/>
          <w:b/>
        </w:rPr>
        <w:t>z kamerą cyfrową</w:t>
      </w:r>
      <w:r w:rsidR="00BD5B10">
        <w:rPr>
          <w:rFonts w:cs="Arial"/>
          <w:b/>
        </w:rPr>
        <w:t>.</w:t>
      </w:r>
    </w:p>
    <w:p w14:paraId="09AD0969" w14:textId="77777777" w:rsidR="009D0942" w:rsidRPr="00DA1332" w:rsidRDefault="009D0942" w:rsidP="009E059E">
      <w:pPr>
        <w:pStyle w:val="Listownik"/>
        <w:rPr>
          <w:rFonts w:cs="Arial"/>
          <w:color w:val="FF0000"/>
          <w:szCs w:val="24"/>
        </w:rPr>
      </w:pPr>
    </w:p>
    <w:p w14:paraId="4E4EC2DB" w14:textId="7FA07B5A" w:rsidR="00FC3264" w:rsidRPr="00D13C46" w:rsidRDefault="00FC3264" w:rsidP="009E059E">
      <w:pPr>
        <w:pStyle w:val="Listownik"/>
        <w:rPr>
          <w:rFonts w:cs="Arial"/>
          <w:sz w:val="20"/>
        </w:rPr>
      </w:pPr>
      <w:r w:rsidRPr="00D13C46">
        <w:rPr>
          <w:rFonts w:cs="Arial"/>
          <w:sz w:val="20"/>
        </w:rPr>
        <w:t>NAZWA WYKONAWCY: .........................................................................................................</w:t>
      </w:r>
    </w:p>
    <w:p w14:paraId="3E9630D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22DD57F1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14:paraId="2083813C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7001959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NR TELEFONU: ........................................................</w:t>
      </w:r>
    </w:p>
    <w:p w14:paraId="07D5986E" w14:textId="77777777" w:rsidR="00B04A5F" w:rsidRPr="00D13C46" w:rsidRDefault="00B04A5F" w:rsidP="009E059E">
      <w:pPr>
        <w:rPr>
          <w:rFonts w:ascii="Arial" w:hAnsi="Arial" w:cs="Arial"/>
          <w:sz w:val="20"/>
          <w:szCs w:val="20"/>
        </w:rPr>
      </w:pPr>
    </w:p>
    <w:p w14:paraId="2845791F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14:paraId="0C4466D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372A1202" w14:textId="77777777" w:rsidR="009D0942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NIP: ..........................................................</w:t>
      </w:r>
    </w:p>
    <w:p w14:paraId="6401B0A3" w14:textId="77777777" w:rsidR="009D0942" w:rsidRDefault="009D0942" w:rsidP="009E059E">
      <w:pPr>
        <w:rPr>
          <w:rFonts w:ascii="Arial" w:hAnsi="Arial" w:cs="Arial"/>
          <w:sz w:val="20"/>
          <w:szCs w:val="20"/>
        </w:rPr>
      </w:pPr>
    </w:p>
    <w:p w14:paraId="2FE25C3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REGON: .................................................................</w:t>
      </w:r>
    </w:p>
    <w:p w14:paraId="19F8A59D" w14:textId="77777777" w:rsidR="00973B8C" w:rsidRPr="00D13C46" w:rsidRDefault="00973B8C" w:rsidP="009E059E">
      <w:pPr>
        <w:rPr>
          <w:rFonts w:ascii="Arial" w:hAnsi="Arial" w:cs="Arial"/>
          <w:spacing w:val="8"/>
          <w:sz w:val="20"/>
          <w:szCs w:val="20"/>
        </w:rPr>
      </w:pPr>
    </w:p>
    <w:p w14:paraId="72F646A2" w14:textId="77777777" w:rsidR="00C76C63" w:rsidRPr="00D13C46" w:rsidRDefault="00C76C63" w:rsidP="009E059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Oferujemy wykonanie </w:t>
      </w:r>
      <w:r w:rsidR="00500F15" w:rsidRPr="00D13C46">
        <w:rPr>
          <w:rFonts w:ascii="Arial" w:hAnsi="Arial" w:cs="Arial"/>
          <w:sz w:val="20"/>
          <w:szCs w:val="20"/>
        </w:rPr>
        <w:t>przedmiotu zamówienia za cenę</w:t>
      </w:r>
      <w:r w:rsidRPr="00D13C46">
        <w:rPr>
          <w:rFonts w:ascii="Arial" w:hAnsi="Arial" w:cs="Arial"/>
          <w:sz w:val="20"/>
          <w:szCs w:val="20"/>
        </w:rPr>
        <w:t>:</w:t>
      </w:r>
      <w:r w:rsidRPr="00D13C46">
        <w:rPr>
          <w:rFonts w:ascii="Arial" w:hAnsi="Arial" w:cs="Arial"/>
          <w:b/>
          <w:sz w:val="20"/>
          <w:szCs w:val="20"/>
        </w:rPr>
        <w:t xml:space="preserve"> </w:t>
      </w:r>
    </w:p>
    <w:p w14:paraId="6D00A371" w14:textId="77777777" w:rsidR="00112063" w:rsidRPr="00D13C46" w:rsidRDefault="00112063" w:rsidP="009E059E">
      <w:pPr>
        <w:ind w:left="284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4C8B2A26" w14:textId="6C009D44" w:rsidR="00C76C63" w:rsidRDefault="00FC0011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  <w:r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razem </w:t>
      </w:r>
      <w:r w:rsidR="00A23092"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brutto 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</w:t>
      </w:r>
      <w:r w:rsidR="00C76C63" w:rsidRPr="00D13C46">
        <w:rPr>
          <w:rFonts w:ascii="Arial" w:hAnsi="Arial" w:cs="Arial"/>
          <w:bCs/>
          <w:sz w:val="20"/>
          <w:szCs w:val="20"/>
        </w:rPr>
        <w:t>…………………</w:t>
      </w:r>
      <w:r w:rsidR="00C76C63" w:rsidRPr="00D13C46">
        <w:rPr>
          <w:rFonts w:ascii="Arial" w:hAnsi="Arial" w:cs="Arial"/>
          <w:bCs/>
          <w:sz w:val="20"/>
          <w:szCs w:val="20"/>
          <w:lang w:val="pl-PL"/>
        </w:rPr>
        <w:t>………………</w:t>
      </w:r>
      <w:r w:rsidR="00C76C63" w:rsidRPr="00D13C46">
        <w:rPr>
          <w:rFonts w:ascii="Arial" w:hAnsi="Arial" w:cs="Arial"/>
          <w:bCs/>
          <w:sz w:val="20"/>
          <w:szCs w:val="20"/>
        </w:rPr>
        <w:t>…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PLN</w:t>
      </w:r>
    </w:p>
    <w:p w14:paraId="6E9E2E4A" w14:textId="4562BF00" w:rsidR="00BD5B10" w:rsidRDefault="00BD5B10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</w:p>
    <w:p w14:paraId="78462F0D" w14:textId="6AF97739" w:rsidR="00BD5B10" w:rsidRPr="00BD5B10" w:rsidRDefault="00BD5B10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  <w:lang w:val="pl-PL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podatek VAT: ……… %</w:t>
      </w:r>
    </w:p>
    <w:p w14:paraId="11DCD6A3" w14:textId="77777777" w:rsidR="004352BC" w:rsidRPr="00D13C46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</w:p>
    <w:p w14:paraId="6022F518" w14:textId="77777777" w:rsidR="004352BC" w:rsidRPr="00D13C46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  <w:r w:rsidRPr="00D13C46">
        <w:rPr>
          <w:rFonts w:ascii="Arial" w:hAnsi="Arial" w:cs="Arial"/>
          <w:sz w:val="20"/>
          <w:szCs w:val="20"/>
          <w:lang w:val="pl-PL"/>
        </w:rPr>
        <w:t>razem netto ……………………………………… PLN</w:t>
      </w:r>
    </w:p>
    <w:p w14:paraId="3821774E" w14:textId="77777777" w:rsidR="00A23092" w:rsidRPr="00D13C46" w:rsidRDefault="00A23092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76EAC027" w14:textId="77777777" w:rsidR="00770FC4" w:rsidRPr="00D13C46" w:rsidRDefault="00770FC4" w:rsidP="009E059E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0"/>
          <w:szCs w:val="20"/>
          <w:lang w:val="pl-PL"/>
        </w:rPr>
      </w:pPr>
    </w:p>
    <w:p w14:paraId="654EAC9D" w14:textId="23B61E3E" w:rsidR="00BD5B10" w:rsidRPr="00BD5B10" w:rsidRDefault="00BD5B10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BD5B10">
        <w:rPr>
          <w:rFonts w:ascii="Arial" w:hAnsi="Arial" w:cs="Arial"/>
          <w:b/>
          <w:bCs/>
          <w:sz w:val="20"/>
          <w:szCs w:val="20"/>
        </w:rPr>
        <w:t>Termin realizacji zamówienia: ……….. tygodni od dnia zawarcia umowy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BD5B10">
        <w:rPr>
          <w:rFonts w:ascii="Arial" w:hAnsi="Arial" w:cs="Arial"/>
          <w:sz w:val="20"/>
          <w:szCs w:val="20"/>
        </w:rPr>
        <w:t>(max. do 9 tygodni)</w:t>
      </w:r>
      <w:r w:rsidRPr="00BD5B10">
        <w:rPr>
          <w:rFonts w:ascii="Arial" w:hAnsi="Arial" w:cs="Arial"/>
          <w:b/>
          <w:bCs/>
          <w:sz w:val="20"/>
          <w:szCs w:val="20"/>
        </w:rPr>
        <w:t>.</w:t>
      </w:r>
    </w:p>
    <w:p w14:paraId="26DA89B0" w14:textId="59F34944" w:rsidR="00FC3264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zapoznaliśmy się z warunkami przystąpienia do zamówienia określonymi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</w:t>
      </w:r>
      <w:r w:rsidRPr="00D13C46">
        <w:rPr>
          <w:rFonts w:ascii="Arial" w:hAnsi="Arial" w:cs="Arial"/>
          <w:sz w:val="20"/>
          <w:szCs w:val="20"/>
        </w:rPr>
        <w:t xml:space="preserve"> w </w:t>
      </w:r>
      <w:r w:rsidR="00112063" w:rsidRPr="00D13C46">
        <w:rPr>
          <w:rFonts w:ascii="Arial" w:hAnsi="Arial" w:cs="Arial"/>
          <w:sz w:val="20"/>
          <w:szCs w:val="20"/>
        </w:rPr>
        <w:t>zapytaniu ofertowym</w:t>
      </w:r>
      <w:r w:rsidRPr="00D13C46">
        <w:rPr>
          <w:rFonts w:ascii="Arial" w:hAnsi="Arial" w:cs="Arial"/>
          <w:sz w:val="20"/>
          <w:szCs w:val="20"/>
        </w:rPr>
        <w:t xml:space="preserve"> oraz uzyskaliśmy niezbędne informacje do przygotowania oferty.</w:t>
      </w:r>
    </w:p>
    <w:p w14:paraId="55EF1FC3" w14:textId="0F8E86E4" w:rsidR="00133640" w:rsidRPr="00BD5B10" w:rsidRDefault="00FC3264" w:rsidP="00BD5B1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w cenie oferty zostały uwzględnione wszystkie koszty wykonania zamówienia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</w:t>
      </w:r>
      <w:r w:rsidRPr="00D13C46">
        <w:rPr>
          <w:rFonts w:ascii="Arial" w:hAnsi="Arial" w:cs="Arial"/>
          <w:sz w:val="20"/>
          <w:szCs w:val="20"/>
        </w:rPr>
        <w:t xml:space="preserve"> i realizacji przyszłego świadczenia umownego.</w:t>
      </w:r>
    </w:p>
    <w:p w14:paraId="5FA05922" w14:textId="00F6B2B9" w:rsidR="000D3FF3" w:rsidRPr="00B92E67" w:rsidRDefault="00FC0011" w:rsidP="000D3FF3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13C46">
        <w:rPr>
          <w:rFonts w:ascii="Arial" w:hAnsi="Arial" w:cs="Arial"/>
          <w:sz w:val="20"/>
          <w:szCs w:val="20"/>
        </w:rPr>
        <w:t>Oświadczamy, że udzielamy</w:t>
      </w:r>
      <w:r w:rsidRPr="00D13C46">
        <w:rPr>
          <w:rFonts w:ascii="Arial" w:hAnsi="Arial" w:cs="Arial"/>
          <w:color w:val="FF0000"/>
          <w:sz w:val="20"/>
          <w:szCs w:val="20"/>
        </w:rPr>
        <w:t xml:space="preserve"> </w:t>
      </w:r>
      <w:r w:rsidR="009D0942">
        <w:rPr>
          <w:rFonts w:ascii="Arial" w:eastAsia="Calibri" w:hAnsi="Arial" w:cs="Arial"/>
          <w:b/>
          <w:sz w:val="20"/>
          <w:szCs w:val="20"/>
          <w:lang w:eastAsia="en-US"/>
        </w:rPr>
        <w:t xml:space="preserve">…….miesięcznej </w:t>
      </w:r>
      <w:r w:rsidR="00D13C46" w:rsidRPr="00D13C46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E74793" w:rsidRPr="00D13C46">
        <w:rPr>
          <w:rFonts w:ascii="Arial" w:eastAsia="Calibri" w:hAnsi="Arial" w:cs="Arial"/>
          <w:b/>
          <w:sz w:val="20"/>
          <w:szCs w:val="20"/>
          <w:lang w:eastAsia="en-US"/>
        </w:rPr>
        <w:t>gwarancji</w:t>
      </w:r>
      <w:r w:rsidR="00E74793" w:rsidRPr="00D13C46">
        <w:rPr>
          <w:rFonts w:ascii="Arial" w:eastAsia="Calibri" w:hAnsi="Arial" w:cs="Arial"/>
          <w:b/>
          <w:color w:val="FF0000"/>
          <w:sz w:val="20"/>
          <w:szCs w:val="20"/>
          <w:lang w:eastAsia="en-US"/>
        </w:rPr>
        <w:t xml:space="preserve"> </w:t>
      </w:r>
      <w:r w:rsidR="00E74793" w:rsidRPr="00D13C46">
        <w:rPr>
          <w:rFonts w:ascii="Arial" w:eastAsia="Calibri" w:hAnsi="Arial" w:cs="Arial"/>
          <w:b/>
          <w:sz w:val="20"/>
          <w:szCs w:val="20"/>
          <w:lang w:eastAsia="en-US"/>
        </w:rPr>
        <w:t xml:space="preserve">na </w:t>
      </w:r>
      <w:r w:rsidR="009D0942">
        <w:rPr>
          <w:rFonts w:ascii="Arial" w:eastAsia="Calibri" w:hAnsi="Arial" w:cs="Arial"/>
          <w:b/>
          <w:sz w:val="20"/>
          <w:szCs w:val="20"/>
          <w:lang w:eastAsia="en-US"/>
        </w:rPr>
        <w:t>dostarczony przedmiot zamówienia</w:t>
      </w:r>
      <w:r w:rsidR="00BD5B10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BD5B10" w:rsidRPr="00BD5B10">
        <w:rPr>
          <w:rFonts w:ascii="Arial" w:eastAsia="Calibri" w:hAnsi="Arial" w:cs="Arial"/>
          <w:bCs/>
          <w:sz w:val="20"/>
          <w:szCs w:val="20"/>
          <w:lang w:eastAsia="en-US"/>
        </w:rPr>
        <w:t>(minimum 12 m-</w:t>
      </w:r>
      <w:proofErr w:type="spellStart"/>
      <w:r w:rsidR="00BD5B10" w:rsidRPr="00BD5B10">
        <w:rPr>
          <w:rFonts w:ascii="Arial" w:eastAsia="Calibri" w:hAnsi="Arial" w:cs="Arial"/>
          <w:bCs/>
          <w:sz w:val="20"/>
          <w:szCs w:val="20"/>
          <w:lang w:eastAsia="en-US"/>
        </w:rPr>
        <w:t>cy</w:t>
      </w:r>
      <w:proofErr w:type="spellEnd"/>
      <w:r w:rsidR="00BD5B10" w:rsidRPr="00BD5B10">
        <w:rPr>
          <w:rFonts w:ascii="Arial" w:eastAsia="Calibri" w:hAnsi="Arial" w:cs="Arial"/>
          <w:bCs/>
          <w:sz w:val="20"/>
          <w:szCs w:val="20"/>
          <w:lang w:eastAsia="en-US"/>
        </w:rPr>
        <w:t>)</w:t>
      </w:r>
      <w:r w:rsidR="00BD5B10" w:rsidRPr="000412E4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9D0942">
        <w:rPr>
          <w:rFonts w:ascii="Arial" w:eastAsia="Calibri" w:hAnsi="Arial" w:cs="Arial"/>
          <w:b/>
          <w:sz w:val="20"/>
          <w:szCs w:val="20"/>
          <w:lang w:eastAsia="en-US"/>
        </w:rPr>
        <w:t xml:space="preserve">  </w:t>
      </w:r>
      <w:r w:rsidR="000D3FF3" w:rsidRPr="00D13C46">
        <w:rPr>
          <w:rFonts w:ascii="Arial" w:hAnsi="Arial" w:cs="Arial"/>
          <w:sz w:val="20"/>
          <w:szCs w:val="20"/>
        </w:rPr>
        <w:t>od daty podpisania przez strony protokołu odbioru bez zastrzeżeń.</w:t>
      </w:r>
    </w:p>
    <w:p w14:paraId="258866AA" w14:textId="77777777" w:rsidR="00143AC8" w:rsidRPr="00D13C46" w:rsidRDefault="00143AC8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   </w:t>
      </w:r>
      <w:r w:rsidRPr="00D13C46">
        <w:rPr>
          <w:rFonts w:ascii="Arial" w:hAnsi="Arial" w:cs="Arial"/>
          <w:sz w:val="20"/>
          <w:szCs w:val="20"/>
        </w:rPr>
        <w:t>w zaproszeniu do składania ofert oraz uzyskaliśmy niezbędne informacje do przygotowania oferty.</w:t>
      </w:r>
    </w:p>
    <w:p w14:paraId="7CD73E27" w14:textId="77777777" w:rsidR="00B65D16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uważamy się za związanych niniejszą ofertą przez 30 dni od upływu terminu składania ofert.</w:t>
      </w:r>
    </w:p>
    <w:p w14:paraId="6878596C" w14:textId="77777777" w:rsidR="00973B8C" w:rsidRPr="00D13C46" w:rsidRDefault="00EC4A0A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</w:t>
      </w:r>
      <w:r w:rsidR="00131353" w:rsidRPr="00D13C46">
        <w:rPr>
          <w:rFonts w:ascii="Arial" w:hAnsi="Arial" w:cs="Arial"/>
          <w:sz w:val="20"/>
          <w:szCs w:val="20"/>
        </w:rPr>
        <w:t>znego w niniejszym postępowaniu</w:t>
      </w:r>
      <w:r w:rsidRPr="00D13C46">
        <w:rPr>
          <w:rFonts w:ascii="Arial" w:hAnsi="Arial" w:cs="Arial"/>
          <w:sz w:val="20"/>
          <w:szCs w:val="20"/>
        </w:rPr>
        <w:t>.</w:t>
      </w:r>
    </w:p>
    <w:p w14:paraId="6C0B7CCB" w14:textId="77777777" w:rsidR="00131353" w:rsidRPr="00D13C46" w:rsidRDefault="00131353" w:rsidP="00131353">
      <w:pPr>
        <w:jc w:val="both"/>
        <w:rPr>
          <w:rFonts w:ascii="Arial" w:hAnsi="Arial" w:cs="Arial"/>
          <w:sz w:val="20"/>
          <w:szCs w:val="20"/>
        </w:rPr>
      </w:pPr>
    </w:p>
    <w:p w14:paraId="0FBF5B8E" w14:textId="77777777" w:rsidR="00131353" w:rsidRPr="00D13C46" w:rsidRDefault="00131353" w:rsidP="00131353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D13C4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D13C4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14:paraId="3B2807F7" w14:textId="77777777" w:rsidR="00131353" w:rsidRPr="00D13C46" w:rsidRDefault="00131353" w:rsidP="00131353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14:paraId="09C65D1C" w14:textId="77777777" w:rsidR="00131353" w:rsidRPr="004352BC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9EEAE80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52B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4A9283B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1879676E" w14:textId="77777777" w:rsidR="00131353" w:rsidRPr="004352BC" w:rsidRDefault="00131353" w:rsidP="00131353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481B484" w14:textId="77777777" w:rsidR="00131353" w:rsidRPr="004352BC" w:rsidRDefault="00131353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EF6DF5A" w14:textId="77777777" w:rsidR="00FC3264" w:rsidRPr="004352BC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 xml:space="preserve">  </w:t>
      </w:r>
      <w:r w:rsidR="00131353" w:rsidRPr="004352BC">
        <w:rPr>
          <w:rFonts w:ascii="Arial" w:hAnsi="Arial" w:cs="Arial"/>
          <w:sz w:val="20"/>
          <w:szCs w:val="22"/>
        </w:rPr>
        <w:t>10</w:t>
      </w:r>
      <w:r w:rsidR="00D17E20" w:rsidRPr="004352BC">
        <w:rPr>
          <w:rFonts w:ascii="Arial" w:hAnsi="Arial" w:cs="Arial"/>
          <w:sz w:val="20"/>
          <w:szCs w:val="22"/>
        </w:rPr>
        <w:t>.</w:t>
      </w:r>
      <w:r w:rsidR="00A55A99" w:rsidRPr="004352BC">
        <w:rPr>
          <w:rFonts w:ascii="Arial" w:hAnsi="Arial" w:cs="Arial"/>
          <w:sz w:val="20"/>
          <w:szCs w:val="22"/>
        </w:rPr>
        <w:t xml:space="preserve">  </w:t>
      </w:r>
      <w:r w:rsidR="00FC3264" w:rsidRPr="004352BC">
        <w:rPr>
          <w:rFonts w:ascii="Arial" w:hAnsi="Arial" w:cs="Arial"/>
          <w:sz w:val="20"/>
          <w:szCs w:val="22"/>
        </w:rPr>
        <w:t>Integralną częścią oferty są:</w:t>
      </w:r>
    </w:p>
    <w:p w14:paraId="5FE370C3" w14:textId="77777777" w:rsidR="00FC3264" w:rsidRPr="004352BC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369C66D" w14:textId="20731BD8" w:rsidR="00FC3264" w:rsidRPr="004352BC" w:rsidRDefault="00BD5B10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2) </w:t>
      </w:r>
      <w:r w:rsidR="00FC3264" w:rsidRPr="004352BC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</w:t>
      </w:r>
    </w:p>
    <w:p w14:paraId="7BEE186A" w14:textId="77777777" w:rsidR="00112063" w:rsidRPr="004352BC" w:rsidRDefault="00D17E20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782B8C05" w14:textId="2E1450C7" w:rsidR="00FC3264" w:rsidRDefault="00FC3264" w:rsidP="009E059E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4352BC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5C6BA5CD" w14:textId="77777777" w:rsidR="00BD5B10" w:rsidRPr="004352BC" w:rsidRDefault="00BD5B10" w:rsidP="009E059E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</w:p>
    <w:p w14:paraId="39A7A336" w14:textId="77777777" w:rsidR="00FC3264" w:rsidRPr="004352BC" w:rsidRDefault="00E74793" w:rsidP="009E059E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  <w:r w:rsidR="00FC3264" w:rsidRPr="004352BC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6F2D3125" w14:textId="77777777" w:rsidR="00FC3264" w:rsidRPr="004352BC" w:rsidRDefault="00FC3264" w:rsidP="009E059E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4352BC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4352BC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</w:t>
      </w:r>
    </w:p>
    <w:p w14:paraId="33C3532D" w14:textId="77777777" w:rsidR="00982172" w:rsidRPr="004352BC" w:rsidRDefault="00FC3264" w:rsidP="00131353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4352BC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sectPr w:rsidR="00982172" w:rsidRPr="004352BC" w:rsidSect="00FC0011">
      <w:headerReference w:type="default" r:id="rId8"/>
      <w:pgSz w:w="11906" w:h="16838"/>
      <w:pgMar w:top="851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CCC53" w14:textId="77777777" w:rsidR="00720F34" w:rsidRDefault="00720F34">
      <w:r>
        <w:separator/>
      </w:r>
    </w:p>
  </w:endnote>
  <w:endnote w:type="continuationSeparator" w:id="0">
    <w:p w14:paraId="2F856EBC" w14:textId="77777777" w:rsidR="00720F34" w:rsidRDefault="00720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AAD34" w14:textId="77777777" w:rsidR="00720F34" w:rsidRDefault="00720F34">
      <w:r>
        <w:separator/>
      </w:r>
    </w:p>
  </w:footnote>
  <w:footnote w:type="continuationSeparator" w:id="0">
    <w:p w14:paraId="2E07D3CE" w14:textId="77777777" w:rsidR="00720F34" w:rsidRDefault="00720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82213" w14:textId="5BC5CD8E" w:rsidR="004352BC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</w:t>
    </w:r>
    <w:r w:rsidR="00D13C46">
      <w:rPr>
        <w:rFonts w:ascii="Arial" w:hAnsi="Arial" w:cs="Arial"/>
        <w:i/>
        <w:sz w:val="20"/>
        <w:szCs w:val="20"/>
      </w:rPr>
      <w:t>P</w:t>
    </w:r>
    <w:r w:rsidR="004352BC">
      <w:rPr>
        <w:rFonts w:ascii="Arial" w:hAnsi="Arial" w:cs="Arial"/>
        <w:i/>
        <w:sz w:val="20"/>
        <w:szCs w:val="20"/>
      </w:rPr>
      <w:t>3</w:t>
    </w:r>
    <w:r w:rsidR="00D13C46">
      <w:rPr>
        <w:rFonts w:ascii="Arial" w:hAnsi="Arial" w:cs="Arial"/>
        <w:i/>
        <w:sz w:val="20"/>
        <w:szCs w:val="20"/>
      </w:rPr>
      <w:t>/</w:t>
    </w:r>
    <w:r w:rsidR="00615284">
      <w:rPr>
        <w:rFonts w:ascii="Arial" w:hAnsi="Arial" w:cs="Arial"/>
        <w:i/>
        <w:sz w:val="20"/>
        <w:szCs w:val="20"/>
      </w:rPr>
      <w:t>3</w:t>
    </w:r>
    <w:r w:rsidR="00BC5B92">
      <w:rPr>
        <w:rFonts w:ascii="Arial" w:hAnsi="Arial" w:cs="Arial"/>
        <w:i/>
        <w:sz w:val="20"/>
        <w:szCs w:val="20"/>
      </w:rPr>
      <w:t>940</w:t>
    </w:r>
    <w:r w:rsidR="00D13C46">
      <w:rPr>
        <w:rFonts w:ascii="Arial" w:hAnsi="Arial" w:cs="Arial"/>
        <w:i/>
        <w:sz w:val="20"/>
        <w:szCs w:val="20"/>
      </w:rPr>
      <w:t>/2</w:t>
    </w:r>
    <w:r w:rsidR="00BC5B92">
      <w:rPr>
        <w:rFonts w:ascii="Arial" w:hAnsi="Arial" w:cs="Arial"/>
        <w:i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C5AE17C4"/>
    <w:lvl w:ilvl="0" w:tplc="09D20E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4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5"/>
  </w:num>
  <w:num w:numId="8">
    <w:abstractNumId w:val="22"/>
  </w:num>
  <w:num w:numId="9">
    <w:abstractNumId w:val="14"/>
  </w:num>
  <w:num w:numId="10">
    <w:abstractNumId w:val="24"/>
  </w:num>
  <w:num w:numId="11">
    <w:abstractNumId w:val="9"/>
  </w:num>
  <w:num w:numId="12">
    <w:abstractNumId w:val="0"/>
  </w:num>
  <w:num w:numId="13">
    <w:abstractNumId w:val="12"/>
  </w:num>
  <w:num w:numId="14">
    <w:abstractNumId w:val="1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6"/>
  </w:num>
  <w:num w:numId="19">
    <w:abstractNumId w:val="25"/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13"/>
  </w:num>
  <w:num w:numId="26">
    <w:abstractNumId w:val="20"/>
  </w:num>
  <w:num w:numId="27">
    <w:abstractNumId w:val="4"/>
  </w:num>
  <w:num w:numId="28">
    <w:abstractNumId w:val="1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7DA4"/>
    <w:rsid w:val="00025E5B"/>
    <w:rsid w:val="00033DDB"/>
    <w:rsid w:val="000342C8"/>
    <w:rsid w:val="000356BB"/>
    <w:rsid w:val="00037336"/>
    <w:rsid w:val="0003788C"/>
    <w:rsid w:val="000412E4"/>
    <w:rsid w:val="00042286"/>
    <w:rsid w:val="00050DDC"/>
    <w:rsid w:val="00053DF6"/>
    <w:rsid w:val="000755B3"/>
    <w:rsid w:val="000763F5"/>
    <w:rsid w:val="00083C11"/>
    <w:rsid w:val="0009494D"/>
    <w:rsid w:val="000952DE"/>
    <w:rsid w:val="000A60E9"/>
    <w:rsid w:val="000B0AFD"/>
    <w:rsid w:val="000B40A8"/>
    <w:rsid w:val="000C613D"/>
    <w:rsid w:val="000D3FF3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32EB"/>
    <w:rsid w:val="001C4CAB"/>
    <w:rsid w:val="001C53C5"/>
    <w:rsid w:val="001C615B"/>
    <w:rsid w:val="001D4C35"/>
    <w:rsid w:val="001D5C21"/>
    <w:rsid w:val="001D685A"/>
    <w:rsid w:val="001D75B5"/>
    <w:rsid w:val="001E1F7F"/>
    <w:rsid w:val="001E653F"/>
    <w:rsid w:val="00200203"/>
    <w:rsid w:val="00200F20"/>
    <w:rsid w:val="00201790"/>
    <w:rsid w:val="00205C56"/>
    <w:rsid w:val="0022329C"/>
    <w:rsid w:val="00224F5E"/>
    <w:rsid w:val="00234A18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4C64"/>
    <w:rsid w:val="002C1B5B"/>
    <w:rsid w:val="002C35D2"/>
    <w:rsid w:val="002E0D86"/>
    <w:rsid w:val="002E4A50"/>
    <w:rsid w:val="002E5709"/>
    <w:rsid w:val="002E7F6B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72395"/>
    <w:rsid w:val="00376EE0"/>
    <w:rsid w:val="00380C58"/>
    <w:rsid w:val="00386A94"/>
    <w:rsid w:val="00387258"/>
    <w:rsid w:val="00387C40"/>
    <w:rsid w:val="003A5711"/>
    <w:rsid w:val="003C1889"/>
    <w:rsid w:val="003D239C"/>
    <w:rsid w:val="003D3F9C"/>
    <w:rsid w:val="003E11CA"/>
    <w:rsid w:val="00401DF7"/>
    <w:rsid w:val="004205FB"/>
    <w:rsid w:val="00426345"/>
    <w:rsid w:val="00430797"/>
    <w:rsid w:val="004352BC"/>
    <w:rsid w:val="004375ED"/>
    <w:rsid w:val="00442697"/>
    <w:rsid w:val="00444DD7"/>
    <w:rsid w:val="00450820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B06"/>
    <w:rsid w:val="00585FF8"/>
    <w:rsid w:val="00593E99"/>
    <w:rsid w:val="00594F0E"/>
    <w:rsid w:val="005A67E5"/>
    <w:rsid w:val="005B273E"/>
    <w:rsid w:val="005B40D3"/>
    <w:rsid w:val="005B609E"/>
    <w:rsid w:val="005B6732"/>
    <w:rsid w:val="005C132F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15284"/>
    <w:rsid w:val="00642B60"/>
    <w:rsid w:val="00654ED8"/>
    <w:rsid w:val="00663000"/>
    <w:rsid w:val="00665EED"/>
    <w:rsid w:val="00674268"/>
    <w:rsid w:val="00675F31"/>
    <w:rsid w:val="006A5549"/>
    <w:rsid w:val="006B2DC0"/>
    <w:rsid w:val="006D0492"/>
    <w:rsid w:val="006E27C9"/>
    <w:rsid w:val="006E46BF"/>
    <w:rsid w:val="006E492C"/>
    <w:rsid w:val="006E77F2"/>
    <w:rsid w:val="00701C9C"/>
    <w:rsid w:val="00703173"/>
    <w:rsid w:val="00706366"/>
    <w:rsid w:val="00711430"/>
    <w:rsid w:val="00720F34"/>
    <w:rsid w:val="00722928"/>
    <w:rsid w:val="00730BE9"/>
    <w:rsid w:val="00732A9D"/>
    <w:rsid w:val="00734740"/>
    <w:rsid w:val="007419A4"/>
    <w:rsid w:val="00744DA0"/>
    <w:rsid w:val="007502B4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5066"/>
    <w:rsid w:val="007A74E3"/>
    <w:rsid w:val="007A7C6C"/>
    <w:rsid w:val="007B0E7A"/>
    <w:rsid w:val="007B1C20"/>
    <w:rsid w:val="007B76C8"/>
    <w:rsid w:val="007C5C72"/>
    <w:rsid w:val="007C6370"/>
    <w:rsid w:val="007D6824"/>
    <w:rsid w:val="007E448B"/>
    <w:rsid w:val="007E632C"/>
    <w:rsid w:val="007F1E47"/>
    <w:rsid w:val="007F22F0"/>
    <w:rsid w:val="0080060D"/>
    <w:rsid w:val="00806D77"/>
    <w:rsid w:val="008123DB"/>
    <w:rsid w:val="00813644"/>
    <w:rsid w:val="00814FF3"/>
    <w:rsid w:val="00826484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098"/>
    <w:rsid w:val="008E3BDF"/>
    <w:rsid w:val="008E7913"/>
    <w:rsid w:val="008F0BCC"/>
    <w:rsid w:val="008F1F19"/>
    <w:rsid w:val="008F230E"/>
    <w:rsid w:val="00903E24"/>
    <w:rsid w:val="00907359"/>
    <w:rsid w:val="0091141A"/>
    <w:rsid w:val="00911F31"/>
    <w:rsid w:val="00914232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D0942"/>
    <w:rsid w:val="009D3AF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E19E3"/>
    <w:rsid w:val="00AE5C50"/>
    <w:rsid w:val="00AF197C"/>
    <w:rsid w:val="00B02557"/>
    <w:rsid w:val="00B04A5F"/>
    <w:rsid w:val="00B06F7D"/>
    <w:rsid w:val="00B17261"/>
    <w:rsid w:val="00B176DC"/>
    <w:rsid w:val="00B21EBF"/>
    <w:rsid w:val="00B24F20"/>
    <w:rsid w:val="00B307BD"/>
    <w:rsid w:val="00B33047"/>
    <w:rsid w:val="00B43679"/>
    <w:rsid w:val="00B479B9"/>
    <w:rsid w:val="00B50265"/>
    <w:rsid w:val="00B61FC8"/>
    <w:rsid w:val="00B65D16"/>
    <w:rsid w:val="00B708B8"/>
    <w:rsid w:val="00B74EBA"/>
    <w:rsid w:val="00B92E67"/>
    <w:rsid w:val="00BA529B"/>
    <w:rsid w:val="00BA62EB"/>
    <w:rsid w:val="00BA72CA"/>
    <w:rsid w:val="00BA7795"/>
    <w:rsid w:val="00BA7FA7"/>
    <w:rsid w:val="00BB3895"/>
    <w:rsid w:val="00BC5B92"/>
    <w:rsid w:val="00BD09AF"/>
    <w:rsid w:val="00BD1B9F"/>
    <w:rsid w:val="00BD2EF1"/>
    <w:rsid w:val="00BD5023"/>
    <w:rsid w:val="00BD5B10"/>
    <w:rsid w:val="00BD5BA3"/>
    <w:rsid w:val="00BD65A0"/>
    <w:rsid w:val="00BE3202"/>
    <w:rsid w:val="00BE5E3B"/>
    <w:rsid w:val="00BF5965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637F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3C46"/>
    <w:rsid w:val="00D17E20"/>
    <w:rsid w:val="00D2266A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97D17"/>
    <w:rsid w:val="00DA1332"/>
    <w:rsid w:val="00DA1EE3"/>
    <w:rsid w:val="00DB00C3"/>
    <w:rsid w:val="00DB7E4D"/>
    <w:rsid w:val="00DC0BE2"/>
    <w:rsid w:val="00DC2A58"/>
    <w:rsid w:val="00DC2A7F"/>
    <w:rsid w:val="00DC6C40"/>
    <w:rsid w:val="00DD1E45"/>
    <w:rsid w:val="00DF0AF4"/>
    <w:rsid w:val="00DF1D8D"/>
    <w:rsid w:val="00E17850"/>
    <w:rsid w:val="00E21F2A"/>
    <w:rsid w:val="00E22CDA"/>
    <w:rsid w:val="00E276E5"/>
    <w:rsid w:val="00E47135"/>
    <w:rsid w:val="00E47EEF"/>
    <w:rsid w:val="00E62D16"/>
    <w:rsid w:val="00E66777"/>
    <w:rsid w:val="00E745DA"/>
    <w:rsid w:val="00E74793"/>
    <w:rsid w:val="00EA7A21"/>
    <w:rsid w:val="00EB56B1"/>
    <w:rsid w:val="00EB6C35"/>
    <w:rsid w:val="00EC24E3"/>
    <w:rsid w:val="00EC4A0A"/>
    <w:rsid w:val="00ED0040"/>
    <w:rsid w:val="00ED2131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A03A8"/>
    <w:rsid w:val="00FA527E"/>
    <w:rsid w:val="00FA619F"/>
    <w:rsid w:val="00FA76D6"/>
    <w:rsid w:val="00FB6067"/>
    <w:rsid w:val="00FC0011"/>
    <w:rsid w:val="00FC3264"/>
    <w:rsid w:val="00FD4145"/>
    <w:rsid w:val="00FE29F0"/>
    <w:rsid w:val="00FE56D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61BCFF6A"/>
  <w15:chartTrackingRefBased/>
  <w15:docId w15:val="{6DBAC6E5-381E-42F8-B037-2E4A9394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FC0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6EA76-C2B7-4DA2-B272-FFABF326B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297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Dział Zamówień Publicznych</cp:lastModifiedBy>
  <cp:revision>3</cp:revision>
  <cp:lastPrinted>2024-07-22T09:36:00Z</cp:lastPrinted>
  <dcterms:created xsi:type="dcterms:W3CDTF">2025-01-28T12:52:00Z</dcterms:created>
  <dcterms:modified xsi:type="dcterms:W3CDTF">2025-01-28T13:02:00Z</dcterms:modified>
</cp:coreProperties>
</file>