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F5BD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F5BD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5BD3">
        <w:rPr>
          <w:rFonts w:ascii="Arial Narrow" w:hAnsi="Arial Narrow" w:cs="Arial"/>
          <w:bCs/>
          <w:i w:val="0"/>
          <w:szCs w:val="24"/>
        </w:rPr>
        <w:t>3</w:t>
      </w:r>
      <w:r w:rsidR="007666D6" w:rsidRPr="00DF5BD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F5BD3" w:rsidTr="00467CA2">
        <w:tc>
          <w:tcPr>
            <w:tcW w:w="2800" w:type="dxa"/>
            <w:shd w:val="clear" w:color="auto" w:fill="auto"/>
          </w:tcPr>
          <w:p w:rsidR="00D520D3" w:rsidRPr="00DF5B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5BD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F5BD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F5B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F5B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F5BD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F5B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F5BD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F5B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F5BD3" w:rsidTr="00467CA2">
        <w:tc>
          <w:tcPr>
            <w:tcW w:w="2800" w:type="dxa"/>
            <w:shd w:val="clear" w:color="auto" w:fill="auto"/>
          </w:tcPr>
          <w:p w:rsidR="00D520D3" w:rsidRPr="00DF5BD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5BD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F5B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F5B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F5BD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5B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F5BD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F5B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F5BD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F5BD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F5BD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5BD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F5BD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F5BD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F5BD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F5BD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F5BD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F5BD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F5BD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601A7" w:rsidRPr="00DF5BD3">
        <w:rPr>
          <w:rFonts w:ascii="Arial Narrow" w:hAnsi="Arial Narrow" w:cs="Arial"/>
          <w:sz w:val="24"/>
          <w:szCs w:val="24"/>
        </w:rPr>
        <w:t>(</w:t>
      </w:r>
      <w:proofErr w:type="spellStart"/>
      <w:r w:rsidR="00D601A7" w:rsidRPr="00DF5BD3">
        <w:rPr>
          <w:rFonts w:ascii="Arial Narrow" w:hAnsi="Arial Narrow" w:cs="Arial"/>
          <w:sz w:val="24"/>
          <w:szCs w:val="24"/>
        </w:rPr>
        <w:t>t.j</w:t>
      </w:r>
      <w:proofErr w:type="spellEnd"/>
      <w:r w:rsidR="00D601A7" w:rsidRPr="00DF5BD3">
        <w:rPr>
          <w:rFonts w:ascii="Arial Narrow" w:hAnsi="Arial Narrow" w:cs="Arial"/>
          <w:sz w:val="24"/>
          <w:szCs w:val="24"/>
        </w:rPr>
        <w:t>. Dz. U. z 2024 poz. 1320)</w:t>
      </w:r>
      <w:r w:rsidR="00E27ABB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F5B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F5BD3" w:rsidTr="00467CA2">
        <w:tc>
          <w:tcPr>
            <w:tcW w:w="2269" w:type="dxa"/>
            <w:shd w:val="clear" w:color="auto" w:fill="auto"/>
          </w:tcPr>
          <w:p w:rsidR="00D520D3" w:rsidRPr="00DF5BD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F5BD3" w:rsidRDefault="00D601A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morcelatora</w:t>
            </w:r>
            <w:proofErr w:type="spellEnd"/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 jednorazowa narzędzi laparoskopowych do zabiegów </w:t>
            </w:r>
            <w:proofErr w:type="spellStart"/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D520D3"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01A7" w:rsidRPr="00DF5BD3" w:rsidTr="00223FD2">
        <w:tc>
          <w:tcPr>
            <w:tcW w:w="2269" w:type="dxa"/>
            <w:shd w:val="clear" w:color="auto" w:fill="auto"/>
          </w:tcPr>
          <w:p w:rsidR="00D601A7" w:rsidRPr="00DF5BD3" w:rsidRDefault="00D601A7" w:rsidP="00223F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01A7" w:rsidRPr="00DF5BD3" w:rsidRDefault="00D601A7" w:rsidP="00223F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8/2025</w:t>
            </w:r>
          </w:p>
        </w:tc>
      </w:tr>
    </w:tbl>
    <w:p w:rsidR="00DC652A" w:rsidRPr="00DF5BD3" w:rsidRDefault="00D601A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F5BD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F5BD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5B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F5BD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F5BD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F5BD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F5BD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F5BD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F5B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5B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F5BD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F5BD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F5BD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F5B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F5B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F5B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5B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F5B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F5BD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F5B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F5BD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F5BD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F5B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F5B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F5B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F5BD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DF5B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F5B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F5B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F5BD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F5BD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5B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F5BD3" w:rsidTr="00467CA2">
        <w:tc>
          <w:tcPr>
            <w:tcW w:w="2660" w:type="dxa"/>
            <w:shd w:val="clear" w:color="auto" w:fill="auto"/>
          </w:tcPr>
          <w:p w:rsidR="00D520D3" w:rsidRPr="00DF5B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F5B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F5BD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F5B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F5B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F5BD3" w:rsidRDefault="00D520D3" w:rsidP="00D601A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601A7"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F5B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F5BD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F5BD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453" w:rsidRDefault="00383453" w:rsidP="00025386">
      <w:pPr>
        <w:spacing w:after="0" w:line="240" w:lineRule="auto"/>
      </w:pPr>
      <w:r>
        <w:separator/>
      </w:r>
    </w:p>
  </w:endnote>
  <w:endnote w:type="continuationSeparator" w:id="1">
    <w:p w:rsidR="00383453" w:rsidRDefault="003834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A7" w:rsidRDefault="00D601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B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B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A7" w:rsidRDefault="00D601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453" w:rsidRDefault="00383453" w:rsidP="00025386">
      <w:pPr>
        <w:spacing w:after="0" w:line="240" w:lineRule="auto"/>
      </w:pPr>
      <w:r>
        <w:separator/>
      </w:r>
    </w:p>
  </w:footnote>
  <w:footnote w:type="continuationSeparator" w:id="1">
    <w:p w:rsidR="00383453" w:rsidRDefault="003834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A7" w:rsidRDefault="00D601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A7" w:rsidRDefault="00D601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A7" w:rsidRDefault="00D601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1A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345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01A7"/>
    <w:rsid w:val="00D9320D"/>
    <w:rsid w:val="00DC4842"/>
    <w:rsid w:val="00DC587A"/>
    <w:rsid w:val="00DC652A"/>
    <w:rsid w:val="00DE3B21"/>
    <w:rsid w:val="00DE73DD"/>
    <w:rsid w:val="00DF5BD3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2025-01-28T08:47:00Z</dcterms:created>
  <dcterms:modified xsi:type="dcterms:W3CDTF">2025-01-28T08:47:00Z</dcterms:modified>
</cp:coreProperties>
</file>