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451C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451C5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451C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451C5" w:rsidTr="00D62E6E">
        <w:tc>
          <w:tcPr>
            <w:tcW w:w="2800" w:type="dxa"/>
            <w:shd w:val="clear" w:color="auto" w:fill="auto"/>
          </w:tcPr>
          <w:p w:rsidR="00D62E6E" w:rsidRPr="004451C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51C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451C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451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451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451C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451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451C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451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451C5" w:rsidTr="00D62E6E">
        <w:tc>
          <w:tcPr>
            <w:tcW w:w="2800" w:type="dxa"/>
            <w:shd w:val="clear" w:color="auto" w:fill="auto"/>
          </w:tcPr>
          <w:p w:rsidR="00D62E6E" w:rsidRPr="004451C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51C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451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451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451C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451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451C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451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451C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171ED" w:rsidRPr="004451C5" w:rsidTr="004126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71ED" w:rsidRPr="004451C5" w:rsidRDefault="008171ED" w:rsidP="0041269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171ED" w:rsidRPr="004451C5" w:rsidRDefault="008171ED" w:rsidP="0041269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451C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451C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451C5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4451C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451C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451C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8171ED" w:rsidRPr="004451C5" w:rsidRDefault="008171ED" w:rsidP="004126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171ED" w:rsidRPr="004451C5" w:rsidRDefault="008171ED" w:rsidP="004126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451C5" w:rsidRDefault="008171E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451C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451C5" w:rsidTr="00D62E6E">
        <w:tc>
          <w:tcPr>
            <w:tcW w:w="2269" w:type="dxa"/>
            <w:shd w:val="clear" w:color="auto" w:fill="auto"/>
          </w:tcPr>
          <w:p w:rsidR="00D62E6E" w:rsidRPr="004451C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451C5" w:rsidRDefault="008171E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morcelatora</w:t>
            </w:r>
            <w:proofErr w:type="spellEnd"/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 jednorazowa narzędzi laparoskopowych do zabiegów </w:t>
            </w:r>
            <w:proofErr w:type="spellStart"/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D62E6E"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71ED" w:rsidRPr="004451C5" w:rsidTr="00412693">
        <w:tc>
          <w:tcPr>
            <w:tcW w:w="2269" w:type="dxa"/>
            <w:shd w:val="clear" w:color="auto" w:fill="auto"/>
          </w:tcPr>
          <w:p w:rsidR="008171ED" w:rsidRPr="004451C5" w:rsidRDefault="008171ED" w:rsidP="004126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71ED" w:rsidRPr="004451C5" w:rsidRDefault="008171ED" w:rsidP="004126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8/2025</w:t>
            </w:r>
          </w:p>
        </w:tc>
      </w:tr>
    </w:tbl>
    <w:p w:rsidR="00BC121E" w:rsidRPr="004451C5" w:rsidRDefault="008171E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451C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451C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451C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451C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451C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451C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451C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451C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451C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451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451C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451C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451C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451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451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51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451C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451C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451C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451C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451C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451C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451C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451C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451C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451C5" w:rsidTr="00620E37">
        <w:tc>
          <w:tcPr>
            <w:tcW w:w="2660" w:type="dxa"/>
            <w:shd w:val="clear" w:color="auto" w:fill="auto"/>
          </w:tcPr>
          <w:p w:rsidR="00BC121E" w:rsidRPr="004451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451C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451C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451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451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451C5" w:rsidRDefault="00844A96" w:rsidP="008171E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171ED"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451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451C5" w:rsidRDefault="00106AC7" w:rsidP="00BC121E">
      <w:pPr>
        <w:rPr>
          <w:rFonts w:ascii="Arial Narrow" w:hAnsi="Arial Narrow"/>
        </w:rPr>
      </w:pPr>
    </w:p>
    <w:sectPr w:rsidR="00106AC7" w:rsidRPr="004451C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B18" w:rsidRDefault="007E5B18">
      <w:r>
        <w:separator/>
      </w:r>
    </w:p>
  </w:endnote>
  <w:endnote w:type="continuationSeparator" w:id="1">
    <w:p w:rsidR="007E5B18" w:rsidRDefault="007E5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1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1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ED" w:rsidRDefault="008171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B18" w:rsidRDefault="007E5B18">
      <w:r>
        <w:separator/>
      </w:r>
    </w:p>
  </w:footnote>
  <w:footnote w:type="continuationSeparator" w:id="1">
    <w:p w:rsidR="007E5B18" w:rsidRDefault="007E5B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ED" w:rsidRDefault="008171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ED" w:rsidRDefault="008171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ED" w:rsidRDefault="008171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1E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51C5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B4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5B18"/>
    <w:rsid w:val="008032C1"/>
    <w:rsid w:val="008171ED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243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2025-01-28T10:07:00Z</dcterms:created>
  <dcterms:modified xsi:type="dcterms:W3CDTF">2025-01-28T10:08:00Z</dcterms:modified>
</cp:coreProperties>
</file>