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65E70" w:rsidRDefault="00D62E6E" w:rsidP="00765E70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765E70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765E70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765E70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765E70" w:rsidTr="00765E70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65E7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65E7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65E7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65E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65E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65E7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65E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65E7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65E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65E70" w:rsidTr="00765E70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765E7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65E7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65E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765E7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65E7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65E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65E7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65E7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165CC2" w:rsidRPr="00765E70" w:rsidTr="00765E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65CC2" w:rsidRPr="00765E70" w:rsidRDefault="00165CC2" w:rsidP="0051249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65CC2" w:rsidRPr="00765E70" w:rsidRDefault="00165CC2" w:rsidP="0051249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65E70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765E70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165CC2" w:rsidRPr="00765E70" w:rsidRDefault="00165CC2" w:rsidP="0051249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65CC2" w:rsidRPr="00765E70" w:rsidRDefault="00165CC2" w:rsidP="0051249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65E70" w:rsidRDefault="00C93F0A" w:rsidP="00765E70">
      <w:pPr>
        <w:spacing w:before="12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65E70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765E70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65E70" w:rsidTr="00D62E6E">
        <w:tc>
          <w:tcPr>
            <w:tcW w:w="2269" w:type="dxa"/>
            <w:shd w:val="clear" w:color="auto" w:fill="auto"/>
          </w:tcPr>
          <w:p w:rsidR="00D62E6E" w:rsidRPr="00765E7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65E70" w:rsidRDefault="00165CC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drukarek</w:t>
            </w:r>
            <w:r w:rsidR="00D62E6E" w:rsidRPr="00765E7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65CC2" w:rsidRPr="00765E70" w:rsidTr="00512498">
        <w:tc>
          <w:tcPr>
            <w:tcW w:w="2269" w:type="dxa"/>
            <w:shd w:val="clear" w:color="auto" w:fill="auto"/>
          </w:tcPr>
          <w:p w:rsidR="00165CC2" w:rsidRPr="00765E70" w:rsidRDefault="00165CC2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5CC2" w:rsidRPr="00765E70" w:rsidRDefault="00165CC2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5/2025</w:t>
            </w:r>
          </w:p>
        </w:tc>
      </w:tr>
    </w:tbl>
    <w:p w:rsidR="00BC121E" w:rsidRPr="00765E70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65E70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165CC2" w:rsidRPr="00765E70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765E70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765E70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765E70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65E7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65E70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65E7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65E7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765E7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65E7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765E7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765E70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65E7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65E70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65E7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765E7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765E7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765E7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765E7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765E7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65E70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65E7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65E7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5E7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65E7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65E70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65E70" w:rsidRDefault="00BC121E" w:rsidP="00765E70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65E70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65E7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65E70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65E70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65E70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65E70" w:rsidTr="00620E37">
        <w:tc>
          <w:tcPr>
            <w:tcW w:w="2660" w:type="dxa"/>
            <w:shd w:val="clear" w:color="auto" w:fill="auto"/>
          </w:tcPr>
          <w:p w:rsidR="00BC121E" w:rsidRPr="00765E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65E7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65E7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65E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765E7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65E70" w:rsidRDefault="00844A96" w:rsidP="00765E7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  <w:r w:rsidRPr="00765E7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765E70" w:rsidRDefault="00106AC7" w:rsidP="00765E70">
      <w:pPr>
        <w:rPr>
          <w:rFonts w:ascii="Arial Narrow" w:hAnsi="Arial Narrow"/>
          <w:sz w:val="20"/>
        </w:rPr>
      </w:pPr>
    </w:p>
    <w:sectPr w:rsidR="00106AC7" w:rsidRPr="00765E7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C32" w:rsidRDefault="00310C32">
      <w:r>
        <w:separator/>
      </w:r>
    </w:p>
  </w:endnote>
  <w:endnote w:type="continuationSeparator" w:id="1">
    <w:p w:rsidR="00310C32" w:rsidRDefault="00310C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5E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5E7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CC2" w:rsidRDefault="00165C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C32" w:rsidRDefault="00310C32">
      <w:r>
        <w:separator/>
      </w:r>
    </w:p>
  </w:footnote>
  <w:footnote w:type="continuationSeparator" w:id="1">
    <w:p w:rsidR="00310C32" w:rsidRDefault="00310C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CC2" w:rsidRDefault="00165C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CC2" w:rsidRDefault="00165C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CC2" w:rsidRDefault="00165C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5CC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5CC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0C32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5E70"/>
    <w:rsid w:val="00775E2B"/>
    <w:rsid w:val="007823E9"/>
    <w:rsid w:val="007951AD"/>
    <w:rsid w:val="007D36CE"/>
    <w:rsid w:val="007E1D5A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2025-01-29T06:24:00Z</dcterms:created>
  <dcterms:modified xsi:type="dcterms:W3CDTF">2025-01-29T06:25:00Z</dcterms:modified>
</cp:coreProperties>
</file>