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B7BAF" w:rsidRPr="006B7BAF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B7BAF" w:rsidRPr="006B7BAF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6B7BA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B7B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wyrobów medycznych ujętych w 18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B7BAF" w:rsidRPr="00A2540E" w:rsidTr="004D0FB8">
        <w:tc>
          <w:tcPr>
            <w:tcW w:w="2269" w:type="dxa"/>
            <w:shd w:val="clear" w:color="auto" w:fill="auto"/>
          </w:tcPr>
          <w:p w:rsidR="006B7BAF" w:rsidRPr="00A2540E" w:rsidRDefault="006B7BAF" w:rsidP="004D0F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B7BAF" w:rsidRPr="00A2540E" w:rsidRDefault="006B7BAF" w:rsidP="004D0F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B7B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NZ-26-2025-6-D-P-L</w:t>
            </w:r>
          </w:p>
        </w:tc>
      </w:tr>
    </w:tbl>
    <w:p w:rsidR="00DC652A" w:rsidRPr="00053927" w:rsidRDefault="006B7BA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6B7BA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B7BA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876" w:rsidRDefault="00637876" w:rsidP="00025386">
      <w:pPr>
        <w:spacing w:after="0" w:line="240" w:lineRule="auto"/>
      </w:pPr>
      <w:r>
        <w:separator/>
      </w:r>
    </w:p>
  </w:endnote>
  <w:endnote w:type="continuationSeparator" w:id="0">
    <w:p w:rsidR="00637876" w:rsidRDefault="006378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BAF" w:rsidRDefault="006B7B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7B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7BA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BAF" w:rsidRDefault="006B7B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876" w:rsidRDefault="00637876" w:rsidP="00025386">
      <w:pPr>
        <w:spacing w:after="0" w:line="240" w:lineRule="auto"/>
      </w:pPr>
      <w:r>
        <w:separator/>
      </w:r>
    </w:p>
  </w:footnote>
  <w:footnote w:type="continuationSeparator" w:id="0">
    <w:p w:rsidR="00637876" w:rsidRDefault="006378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BAF" w:rsidRDefault="006B7B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BAF" w:rsidRDefault="006B7B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BAF" w:rsidRDefault="006B7B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87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37876"/>
    <w:rsid w:val="00657A47"/>
    <w:rsid w:val="006B7BAF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323693F-D610-4020-B210-FA4AAB113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2025-01-24T07:28:00Z</dcterms:created>
  <dcterms:modified xsi:type="dcterms:W3CDTF">2025-01-24T07:28:00Z</dcterms:modified>
</cp:coreProperties>
</file>