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7E761D" w:rsidRPr="007E761D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7E761D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E761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produktów leczniczych i wyrobów medycznych ujętych w 18 zadaniach asortymentowych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E761D" w:rsidRPr="00A2540E" w:rsidTr="004D0FB8">
        <w:tc>
          <w:tcPr>
            <w:tcW w:w="2269" w:type="dxa"/>
            <w:shd w:val="clear" w:color="auto" w:fill="auto"/>
          </w:tcPr>
          <w:p w:rsidR="007E761D" w:rsidRPr="00A2540E" w:rsidRDefault="007E761D" w:rsidP="004D0FB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E761D" w:rsidRPr="00A2540E" w:rsidRDefault="007E761D" w:rsidP="004D0FB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E761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NZ-26-2025-6-D-P-L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7E761D" w:rsidRPr="007E761D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7E761D" w:rsidRPr="007E761D">
        <w:rPr>
          <w:rFonts w:ascii="Arial" w:hAnsi="Arial" w:cs="Arial"/>
          <w:sz w:val="24"/>
          <w:szCs w:val="24"/>
        </w:rPr>
        <w:t>(t.j. Dz. U. z 2024 poz. 1320)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7E761D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7E761D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7028" w:rsidRDefault="00527028" w:rsidP="00025386">
      <w:pPr>
        <w:spacing w:after="0" w:line="240" w:lineRule="auto"/>
      </w:pPr>
      <w:r>
        <w:separator/>
      </w:r>
    </w:p>
  </w:endnote>
  <w:endnote w:type="continuationSeparator" w:id="0">
    <w:p w:rsidR="00527028" w:rsidRDefault="0052702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761D" w:rsidRDefault="007E761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E761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E761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761D" w:rsidRDefault="007E761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7028" w:rsidRDefault="00527028" w:rsidP="00025386">
      <w:pPr>
        <w:spacing w:after="0" w:line="240" w:lineRule="auto"/>
      </w:pPr>
      <w:r>
        <w:separator/>
      </w:r>
    </w:p>
  </w:footnote>
  <w:footnote w:type="continuationSeparator" w:id="0">
    <w:p w:rsidR="00527028" w:rsidRDefault="0052702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761D" w:rsidRDefault="007E761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761D" w:rsidRDefault="007E761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761D" w:rsidRDefault="007E761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27028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27028"/>
    <w:rsid w:val="0055145C"/>
    <w:rsid w:val="005624D8"/>
    <w:rsid w:val="00620476"/>
    <w:rsid w:val="00657A47"/>
    <w:rsid w:val="00745A44"/>
    <w:rsid w:val="00751F41"/>
    <w:rsid w:val="007666D6"/>
    <w:rsid w:val="007A2C38"/>
    <w:rsid w:val="007E761D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BC3EB7F2-CF3E-4254-BCDF-AD98CE1E1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dc:description/>
  <cp:lastModifiedBy> Lucyna Talar</cp:lastModifiedBy>
  <cp:revision>2</cp:revision>
  <dcterms:created xsi:type="dcterms:W3CDTF">2025-01-24T07:29:00Z</dcterms:created>
  <dcterms:modified xsi:type="dcterms:W3CDTF">2025-01-24T07:29:00Z</dcterms:modified>
</cp:coreProperties>
</file>