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C5D7D" w:rsidRPr="005C5D7D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5C5D7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5D7D">
        <w:rPr>
          <w:rFonts w:ascii="Arial" w:hAnsi="Arial" w:cs="Arial"/>
        </w:rPr>
        <w:t>Szpital Powiatowy w Limanowej Imienia Miłosierdzia Bożego</w:t>
      </w:r>
    </w:p>
    <w:p w:rsidR="005D05C3" w:rsidRPr="0012157F" w:rsidRDefault="005C5D7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5D7D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5C5D7D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5C5D7D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C5D7D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5C5D7D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5D7D" w:rsidRPr="0012157F" w:rsidTr="004D0FB8">
        <w:tc>
          <w:tcPr>
            <w:tcW w:w="9104" w:type="dxa"/>
            <w:shd w:val="clear" w:color="auto" w:fill="D9D9D9"/>
          </w:tcPr>
          <w:p w:rsidR="005C5D7D" w:rsidRPr="0012157F" w:rsidRDefault="005C5D7D" w:rsidP="004D0FB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C5D7D" w:rsidRPr="00094F76" w:rsidRDefault="005C5D7D" w:rsidP="004D0FB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C5D7D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C5D7D" w:rsidRPr="004B5FB1" w:rsidRDefault="005C5D7D" w:rsidP="004D0FB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5C5D7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5D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ujętych w 18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C5D7D" w:rsidRPr="00A2540E" w:rsidTr="004D0FB8">
        <w:tc>
          <w:tcPr>
            <w:tcW w:w="2269" w:type="dxa"/>
            <w:shd w:val="clear" w:color="auto" w:fill="auto"/>
          </w:tcPr>
          <w:p w:rsidR="005C5D7D" w:rsidRPr="00A2540E" w:rsidRDefault="005C5D7D" w:rsidP="004D0F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5D7D" w:rsidRPr="00A2540E" w:rsidRDefault="005C5D7D" w:rsidP="004D0F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5D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NZ-26-2025-6-D-P-L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C5D7D" w:rsidRPr="005C5D7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5C5D7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C5D7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A5F" w:rsidRDefault="009A0A5F" w:rsidP="0038231F">
      <w:pPr>
        <w:spacing w:after="0" w:line="240" w:lineRule="auto"/>
      </w:pPr>
      <w:r>
        <w:separator/>
      </w:r>
    </w:p>
  </w:endnote>
  <w:endnote w:type="continuationSeparator" w:id="0">
    <w:p w:rsidR="009A0A5F" w:rsidRDefault="009A0A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D7D" w:rsidRDefault="005C5D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5D7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5D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D7D" w:rsidRDefault="005C5D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A5F" w:rsidRDefault="009A0A5F" w:rsidP="0038231F">
      <w:pPr>
        <w:spacing w:after="0" w:line="240" w:lineRule="auto"/>
      </w:pPr>
      <w:r>
        <w:separator/>
      </w:r>
    </w:p>
  </w:footnote>
  <w:footnote w:type="continuationSeparator" w:id="0">
    <w:p w:rsidR="009A0A5F" w:rsidRDefault="009A0A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D7D" w:rsidRDefault="005C5D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D7D" w:rsidRDefault="005C5D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D7D" w:rsidRDefault="005C5D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A5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5D7D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A0A5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01D780A-4FDA-4A45-AA68-779FA7B3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AE5D8-38F2-49A2-9BBD-E3E030FD2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2016-07-26T11:32:00Z</cp:lastPrinted>
  <dcterms:created xsi:type="dcterms:W3CDTF">2025-01-24T07:32:00Z</dcterms:created>
  <dcterms:modified xsi:type="dcterms:W3CDTF">2025-01-24T07:32:00Z</dcterms:modified>
</cp:coreProperties>
</file>