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F883" w14:textId="44B73E2E" w:rsidR="00CF7835" w:rsidRPr="009432A1" w:rsidRDefault="0057674C" w:rsidP="000F05C8">
      <w:pPr>
        <w:jc w:val="right"/>
        <w:rPr>
          <w:rFonts w:ascii="Arial" w:hAnsi="Arial" w:cs="Arial"/>
          <w:sz w:val="24"/>
          <w:szCs w:val="24"/>
        </w:rPr>
      </w:pPr>
      <w:r w:rsidRPr="0057674C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7674C">
        <w:rPr>
          <w:rFonts w:ascii="Arial" w:hAnsi="Arial" w:cs="Arial"/>
          <w:sz w:val="24"/>
          <w:szCs w:val="24"/>
        </w:rPr>
        <w:t>2025-01-</w:t>
      </w:r>
      <w:r w:rsidR="007C1C7C">
        <w:rPr>
          <w:rFonts w:ascii="Arial" w:hAnsi="Arial" w:cs="Arial"/>
          <w:sz w:val="24"/>
          <w:szCs w:val="24"/>
        </w:rPr>
        <w:t>30</w:t>
      </w:r>
    </w:p>
    <w:p w14:paraId="0B4E95E8" w14:textId="77777777" w:rsidR="0057674C" w:rsidRPr="0057674C" w:rsidRDefault="0057674C" w:rsidP="000F05C8">
      <w:pPr>
        <w:rPr>
          <w:rFonts w:ascii="Arial" w:hAnsi="Arial" w:cs="Arial"/>
          <w:b/>
          <w:bCs/>
          <w:sz w:val="24"/>
          <w:szCs w:val="24"/>
        </w:rPr>
      </w:pPr>
      <w:r w:rsidRPr="0057674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0D9905D" w14:textId="77777777" w:rsidR="00CF7835" w:rsidRPr="009432A1" w:rsidRDefault="0057674C" w:rsidP="000F05C8">
      <w:pPr>
        <w:rPr>
          <w:rFonts w:ascii="Arial" w:hAnsi="Arial" w:cs="Arial"/>
          <w:b/>
          <w:bCs/>
          <w:sz w:val="24"/>
          <w:szCs w:val="24"/>
        </w:rPr>
      </w:pPr>
      <w:r w:rsidRPr="0057674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5842AA3" w14:textId="77777777" w:rsidR="00CF7835" w:rsidRPr="009432A1" w:rsidRDefault="0057674C" w:rsidP="000F05C8">
      <w:pPr>
        <w:rPr>
          <w:rFonts w:ascii="Arial" w:hAnsi="Arial" w:cs="Arial"/>
          <w:sz w:val="24"/>
          <w:szCs w:val="24"/>
        </w:rPr>
      </w:pPr>
      <w:r w:rsidRPr="0057674C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74C">
        <w:rPr>
          <w:rFonts w:ascii="Arial" w:hAnsi="Arial" w:cs="Arial"/>
          <w:sz w:val="24"/>
          <w:szCs w:val="24"/>
        </w:rPr>
        <w:t>7/19</w:t>
      </w:r>
    </w:p>
    <w:p w14:paraId="0A646372" w14:textId="77777777" w:rsidR="00CF7835" w:rsidRPr="009432A1" w:rsidRDefault="0057674C" w:rsidP="000F05C8">
      <w:pPr>
        <w:rPr>
          <w:rFonts w:ascii="Arial" w:hAnsi="Arial" w:cs="Arial"/>
          <w:sz w:val="24"/>
          <w:szCs w:val="24"/>
        </w:rPr>
      </w:pPr>
      <w:r w:rsidRPr="0057674C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74C">
        <w:rPr>
          <w:rFonts w:ascii="Arial" w:hAnsi="Arial" w:cs="Arial"/>
          <w:sz w:val="24"/>
          <w:szCs w:val="24"/>
        </w:rPr>
        <w:t>Poznań</w:t>
      </w:r>
    </w:p>
    <w:p w14:paraId="0151D9C2" w14:textId="6A156060" w:rsidR="00CF7835" w:rsidRDefault="00CF7835" w:rsidP="000F05C8">
      <w:pPr>
        <w:jc w:val="both"/>
        <w:rPr>
          <w:rFonts w:ascii="Arial" w:hAnsi="Arial" w:cs="Arial"/>
          <w:bCs/>
          <w:sz w:val="18"/>
          <w:szCs w:val="18"/>
        </w:rPr>
      </w:pPr>
    </w:p>
    <w:p w14:paraId="352CA128" w14:textId="77777777" w:rsidR="000F05C8" w:rsidRPr="009432A1" w:rsidRDefault="000F05C8" w:rsidP="000F05C8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8E681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3101AC" w14:textId="6AFACFEA" w:rsidR="007C1C7C" w:rsidRDefault="007C1C7C" w:rsidP="000F05C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SPROSTOWANIE</w:t>
            </w:r>
          </w:p>
          <w:p w14:paraId="3C1B9316" w14:textId="357AE3DA" w:rsidR="00CF7835" w:rsidRPr="00CF7835" w:rsidRDefault="00CF7835" w:rsidP="000F05C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 w:rsidR="007C1C7C"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</w:p>
        </w:tc>
      </w:tr>
    </w:tbl>
    <w:p w14:paraId="0E11F766" w14:textId="77777777" w:rsidR="00CF7835" w:rsidRPr="00382A4A" w:rsidRDefault="00CF7835" w:rsidP="000F05C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4CC949" w14:textId="77777777" w:rsidR="00CF7835" w:rsidRPr="004E4B64" w:rsidRDefault="00CF7835" w:rsidP="000F05C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3CD514F" w14:textId="77777777" w:rsidTr="000C1C6D">
        <w:tc>
          <w:tcPr>
            <w:tcW w:w="2269" w:type="dxa"/>
            <w:shd w:val="clear" w:color="auto" w:fill="auto"/>
          </w:tcPr>
          <w:p w14:paraId="36D2EF6E" w14:textId="77777777" w:rsidR="00CF7835" w:rsidRPr="004E4B64" w:rsidRDefault="00CF7835" w:rsidP="000F05C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3816BE" w14:textId="77777777" w:rsidR="00CF7835" w:rsidRPr="004E4B64" w:rsidRDefault="0057674C" w:rsidP="000F05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74C">
              <w:rPr>
                <w:rFonts w:ascii="Arial" w:hAnsi="Arial" w:cs="Arial"/>
                <w:bCs/>
                <w:sz w:val="24"/>
                <w:szCs w:val="24"/>
              </w:rPr>
              <w:t>Sukcesywna dostawa przypraw, przetworów i artykułów spożywczych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674C" w:rsidRPr="004E4B64" w14:paraId="464D5922" w14:textId="77777777" w:rsidTr="007F768D">
        <w:tc>
          <w:tcPr>
            <w:tcW w:w="2269" w:type="dxa"/>
            <w:shd w:val="clear" w:color="auto" w:fill="auto"/>
          </w:tcPr>
          <w:p w14:paraId="56B53F2E" w14:textId="77777777" w:rsidR="0057674C" w:rsidRPr="004E4B64" w:rsidRDefault="0057674C" w:rsidP="000F05C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432231" w14:textId="77777777" w:rsidR="0057674C" w:rsidRDefault="0057674C" w:rsidP="000F05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74C">
              <w:rPr>
                <w:rFonts w:ascii="Arial" w:hAnsi="Arial" w:cs="Arial"/>
                <w:bCs/>
                <w:sz w:val="24"/>
                <w:szCs w:val="24"/>
              </w:rPr>
              <w:t>SZW/DZP/106/2024</w:t>
            </w:r>
          </w:p>
          <w:p w14:paraId="0245AEBE" w14:textId="77777777" w:rsidR="000F05C8" w:rsidRPr="004E4B64" w:rsidRDefault="000F05C8" w:rsidP="000F05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0614A58" w14:textId="0D9A5BB3" w:rsidR="00D665F5" w:rsidRDefault="00D73879" w:rsidP="000F05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wyniku poprawienia omyłek w ofercie firmy ABER Sp. z o.o. z Bydgoszczy, Zamawiający </w:t>
      </w:r>
      <w:r w:rsidR="00AE20C0">
        <w:rPr>
          <w:rFonts w:ascii="Arial" w:hAnsi="Arial" w:cs="Arial"/>
          <w:sz w:val="24"/>
          <w:szCs w:val="24"/>
        </w:rPr>
        <w:t xml:space="preserve">przedstawia sprostowanie informacji z otwarcia ofert z dnia </w:t>
      </w:r>
      <w:r w:rsidR="00AE20C0" w:rsidRPr="0057674C">
        <w:rPr>
          <w:rFonts w:ascii="Arial" w:hAnsi="Arial" w:cs="Arial"/>
          <w:sz w:val="24"/>
          <w:szCs w:val="24"/>
        </w:rPr>
        <w:t>17/01/2025</w:t>
      </w:r>
      <w:r w:rsidR="00AE20C0">
        <w:rPr>
          <w:rFonts w:ascii="Arial" w:hAnsi="Arial" w:cs="Arial"/>
          <w:sz w:val="24"/>
          <w:szCs w:val="24"/>
        </w:rPr>
        <w:t>:</w:t>
      </w:r>
    </w:p>
    <w:p w14:paraId="09D1056E" w14:textId="77777777" w:rsidR="00814E86" w:rsidRDefault="00814E86" w:rsidP="000F05C8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6FAA19B8" w14:textId="77777777" w:rsidTr="000F05C8">
        <w:tc>
          <w:tcPr>
            <w:tcW w:w="993" w:type="dxa"/>
            <w:shd w:val="clear" w:color="auto" w:fill="F2F2F2"/>
            <w:vAlign w:val="center"/>
          </w:tcPr>
          <w:p w14:paraId="4153770D" w14:textId="77777777" w:rsidR="00D665F5" w:rsidRPr="00CF7835" w:rsidRDefault="00960CEB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244" w:type="dxa"/>
            <w:shd w:val="clear" w:color="auto" w:fill="F2F2F2"/>
            <w:vAlign w:val="center"/>
          </w:tcPr>
          <w:p w14:paraId="3A0B0C82" w14:textId="77777777" w:rsidR="00D665F5" w:rsidRPr="00CF7835" w:rsidRDefault="00D665F5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EBA873" w14:textId="77777777" w:rsidR="00D665F5" w:rsidRPr="00CF7835" w:rsidRDefault="00D665F5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7674C" w:rsidRPr="00355C9D" w14:paraId="26ED4396" w14:textId="77777777" w:rsidTr="000F05C8">
        <w:tc>
          <w:tcPr>
            <w:tcW w:w="993" w:type="dxa"/>
            <w:shd w:val="clear" w:color="auto" w:fill="auto"/>
            <w:vAlign w:val="center"/>
          </w:tcPr>
          <w:p w14:paraId="6BA98ECB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2D7F1C3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7674C">
              <w:rPr>
                <w:rFonts w:ascii="Arial" w:hAnsi="Arial" w:cs="Arial"/>
                <w:sz w:val="24"/>
                <w:szCs w:val="24"/>
              </w:rPr>
              <w:t>Aber</w:t>
            </w:r>
            <w:proofErr w:type="spellEnd"/>
            <w:r w:rsidRPr="0057674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62B4F6" w14:textId="32CA08AE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C50328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85-758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4EEBD0" w14:textId="77777777" w:rsidR="0057674C" w:rsidRDefault="0057674C" w:rsidP="000F05C8">
            <w:pPr>
              <w:jc w:val="center"/>
              <w:rPr>
                <w:rFonts w:ascii="Arial" w:hAnsi="Arial" w:cs="Arial"/>
                <w:strike/>
                <w:color w:val="FF0000"/>
                <w:sz w:val="24"/>
                <w:szCs w:val="24"/>
              </w:rPr>
            </w:pPr>
            <w:r w:rsidRPr="00D73879">
              <w:rPr>
                <w:rFonts w:ascii="Arial" w:hAnsi="Arial" w:cs="Arial"/>
                <w:strike/>
                <w:color w:val="FF0000"/>
                <w:sz w:val="24"/>
                <w:szCs w:val="24"/>
              </w:rPr>
              <w:t>16 218.31 zł</w:t>
            </w:r>
          </w:p>
          <w:p w14:paraId="2B16DB71" w14:textId="3245C181" w:rsidR="00D73879" w:rsidRPr="00D73879" w:rsidRDefault="00D73879" w:rsidP="000F05C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87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36 005,50 zł</w:t>
            </w:r>
          </w:p>
        </w:tc>
      </w:tr>
      <w:tr w:rsidR="0057674C" w:rsidRPr="00355C9D" w14:paraId="657F140F" w14:textId="77777777" w:rsidTr="000F05C8">
        <w:tc>
          <w:tcPr>
            <w:tcW w:w="993" w:type="dxa"/>
            <w:shd w:val="clear" w:color="auto" w:fill="auto"/>
            <w:vAlign w:val="center"/>
          </w:tcPr>
          <w:p w14:paraId="77469A8B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AA3CA84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UNIMA-POL BIERNACKI,DOMINIKOWSKI SP.K.</w:t>
            </w:r>
          </w:p>
          <w:p w14:paraId="289D2C41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ZDROJOWA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B78E95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65-142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5C339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33 781.63 zł</w:t>
            </w:r>
          </w:p>
        </w:tc>
      </w:tr>
      <w:tr w:rsidR="0057674C" w:rsidRPr="00355C9D" w14:paraId="15A60785" w14:textId="77777777" w:rsidTr="000F05C8">
        <w:tc>
          <w:tcPr>
            <w:tcW w:w="993" w:type="dxa"/>
            <w:shd w:val="clear" w:color="auto" w:fill="auto"/>
            <w:vAlign w:val="center"/>
          </w:tcPr>
          <w:p w14:paraId="57315FAF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C30AD6B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 xml:space="preserve">P.P.H. </w:t>
            </w:r>
            <w:proofErr w:type="spellStart"/>
            <w:r w:rsidRPr="0057674C">
              <w:rPr>
                <w:rFonts w:ascii="Arial" w:hAnsi="Arial" w:cs="Arial"/>
                <w:sz w:val="24"/>
                <w:szCs w:val="24"/>
              </w:rPr>
              <w:t>Polaris</w:t>
            </w:r>
            <w:proofErr w:type="spellEnd"/>
            <w:r w:rsidRPr="0057674C">
              <w:rPr>
                <w:rFonts w:ascii="Arial" w:hAnsi="Arial" w:cs="Arial"/>
                <w:sz w:val="24"/>
                <w:szCs w:val="24"/>
              </w:rPr>
              <w:t xml:space="preserve"> Małgorzata Gruszczyńska</w:t>
            </w:r>
          </w:p>
          <w:p w14:paraId="1279AA7B" w14:textId="0BBBCC23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Żołnierska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20a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8DE488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529EC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34 715.99 zł</w:t>
            </w:r>
          </w:p>
        </w:tc>
      </w:tr>
      <w:tr w:rsidR="0057674C" w:rsidRPr="00355C9D" w14:paraId="22DB5747" w14:textId="77777777" w:rsidTr="000F05C8">
        <w:tc>
          <w:tcPr>
            <w:tcW w:w="993" w:type="dxa"/>
            <w:shd w:val="clear" w:color="auto" w:fill="auto"/>
            <w:vAlign w:val="center"/>
          </w:tcPr>
          <w:p w14:paraId="1D7B496B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DBC4805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WALKOWIAK Spółka z Ograniczoną Odpowiedzialnością</w:t>
            </w:r>
          </w:p>
          <w:p w14:paraId="5B23997E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Szkolna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C46105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64-553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CAEC63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32 664.65 zł</w:t>
            </w:r>
          </w:p>
        </w:tc>
      </w:tr>
      <w:tr w:rsidR="0057674C" w:rsidRPr="00355C9D" w14:paraId="48AB24FD" w14:textId="77777777" w:rsidTr="000F05C8">
        <w:tc>
          <w:tcPr>
            <w:tcW w:w="993" w:type="dxa"/>
            <w:shd w:val="clear" w:color="auto" w:fill="auto"/>
            <w:vAlign w:val="center"/>
          </w:tcPr>
          <w:p w14:paraId="53AFF2F1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2007F194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MPT "PIK" GRZEGORZ KASPROWICZ, PIOTR KASPROWICZ, BŁAŻEJ PAWŁOWSKI SPÓŁKA JAWNA</w:t>
            </w:r>
          </w:p>
          <w:p w14:paraId="6BCB6F10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Wrocławska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42B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70B0C5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A6E6D" w14:textId="5B48E85D" w:rsidR="0057674C" w:rsidRPr="00CF7835" w:rsidRDefault="00814E86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74 528.65</w:t>
            </w:r>
            <w:r w:rsidR="0057674C" w:rsidRPr="0057674C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5CD4BDA6" w14:textId="77777777" w:rsidR="00AE20C0" w:rsidRDefault="00AE20C0" w:rsidP="000F05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E4A9591" w14:textId="75BC88B0" w:rsidR="00A80738" w:rsidRDefault="00A80738" w:rsidP="000F05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1686052" w14:textId="77777777" w:rsidR="00672C7F" w:rsidRDefault="00672C7F" w:rsidP="000F05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3502914" w14:textId="7722C83E" w:rsidR="00814E86" w:rsidRDefault="00814E86" w:rsidP="00814E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35449126" w14:textId="77777777" w:rsidR="00814E86" w:rsidRPr="002D64D4" w:rsidRDefault="00814E86" w:rsidP="00814E86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5DFE6406" w14:textId="4B37F433" w:rsidR="00814E86" w:rsidRPr="00355C9D" w:rsidRDefault="00814E86" w:rsidP="00814E86">
      <w:pPr>
        <w:jc w:val="center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sectPr w:rsidR="00814E8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140C0" w14:textId="77777777" w:rsidR="00B67AE5" w:rsidRDefault="00B67AE5">
      <w:r>
        <w:separator/>
      </w:r>
    </w:p>
  </w:endnote>
  <w:endnote w:type="continuationSeparator" w:id="0">
    <w:p w14:paraId="76BF11FA" w14:textId="77777777" w:rsidR="00B67AE5" w:rsidRDefault="00B67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4B3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DB2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43FA5" w14:textId="338B81C5" w:rsidR="00960CEB" w:rsidRPr="00986737" w:rsidRDefault="00814E8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147D976" wp14:editId="2C5AD43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3950D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AAA56A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A20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8B6764" w14:textId="77777777" w:rsidR="009F189D" w:rsidRDefault="009F189D">
    <w:pPr>
      <w:pStyle w:val="Stopka"/>
      <w:tabs>
        <w:tab w:val="clear" w:pos="4536"/>
      </w:tabs>
      <w:jc w:val="center"/>
    </w:pPr>
  </w:p>
  <w:p w14:paraId="050A471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447F0" w14:textId="77777777" w:rsidR="00B67AE5" w:rsidRDefault="00B67AE5">
      <w:r>
        <w:separator/>
      </w:r>
    </w:p>
  </w:footnote>
  <w:footnote w:type="continuationSeparator" w:id="0">
    <w:p w14:paraId="6840AB43" w14:textId="77777777" w:rsidR="00B67AE5" w:rsidRDefault="00B67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64C1" w14:textId="77777777" w:rsidR="0057674C" w:rsidRDefault="00576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662D4" w14:textId="77777777" w:rsidR="0057674C" w:rsidRDefault="00576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604E3" w14:textId="77777777" w:rsidR="0057674C" w:rsidRDefault="005767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AE5"/>
    <w:rsid w:val="00007727"/>
    <w:rsid w:val="00017720"/>
    <w:rsid w:val="00035488"/>
    <w:rsid w:val="000C1C6D"/>
    <w:rsid w:val="000D7F25"/>
    <w:rsid w:val="000E00E5"/>
    <w:rsid w:val="000F05C8"/>
    <w:rsid w:val="001146A4"/>
    <w:rsid w:val="00173B20"/>
    <w:rsid w:val="001C69FF"/>
    <w:rsid w:val="0023318D"/>
    <w:rsid w:val="00355C9D"/>
    <w:rsid w:val="003B6B36"/>
    <w:rsid w:val="003D4932"/>
    <w:rsid w:val="003D72FD"/>
    <w:rsid w:val="003F57CD"/>
    <w:rsid w:val="00423179"/>
    <w:rsid w:val="00490DC0"/>
    <w:rsid w:val="00493F8C"/>
    <w:rsid w:val="004C7E9B"/>
    <w:rsid w:val="0057674C"/>
    <w:rsid w:val="00577BC6"/>
    <w:rsid w:val="00601802"/>
    <w:rsid w:val="00672C7F"/>
    <w:rsid w:val="0069085C"/>
    <w:rsid w:val="007C1C7C"/>
    <w:rsid w:val="00814E86"/>
    <w:rsid w:val="00843263"/>
    <w:rsid w:val="00861E75"/>
    <w:rsid w:val="008A26A5"/>
    <w:rsid w:val="008F318B"/>
    <w:rsid w:val="00960CEB"/>
    <w:rsid w:val="009D19BD"/>
    <w:rsid w:val="009F189D"/>
    <w:rsid w:val="00A80738"/>
    <w:rsid w:val="00AE20BB"/>
    <w:rsid w:val="00AE20C0"/>
    <w:rsid w:val="00B67AE5"/>
    <w:rsid w:val="00BC5A63"/>
    <w:rsid w:val="00C236D3"/>
    <w:rsid w:val="00C659E2"/>
    <w:rsid w:val="00CB0802"/>
    <w:rsid w:val="00CF7835"/>
    <w:rsid w:val="00D665F5"/>
    <w:rsid w:val="00D7128F"/>
    <w:rsid w:val="00D73879"/>
    <w:rsid w:val="00EA3476"/>
    <w:rsid w:val="00F15D8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4A1A6"/>
  <w15:chartTrackingRefBased/>
  <w15:docId w15:val="{27A7D8C4-F93C-4D07-BFB1-87528881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6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6</cp:revision>
  <cp:lastPrinted>2025-01-30T08:01:00Z</cp:lastPrinted>
  <dcterms:created xsi:type="dcterms:W3CDTF">2025-01-17T10:10:00Z</dcterms:created>
  <dcterms:modified xsi:type="dcterms:W3CDTF">2025-01-30T08:02:00Z</dcterms:modified>
</cp:coreProperties>
</file>