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395D73" w:rsidRDefault="004723A0" w:rsidP="00B36E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395D73">
        <w:rPr>
          <w:rFonts w:ascii="Arial Narrow" w:hAnsi="Arial Narrow" w:cs="Arial"/>
          <w:sz w:val="22"/>
        </w:rPr>
        <w:t>Bydgoszcz</w:t>
      </w:r>
      <w:r w:rsidR="00B36EDA" w:rsidRPr="00395D73">
        <w:rPr>
          <w:rFonts w:ascii="Arial Narrow" w:hAnsi="Arial Narrow" w:cs="Arial"/>
          <w:sz w:val="22"/>
        </w:rPr>
        <w:t xml:space="preserve"> dnia: </w:t>
      </w:r>
      <w:r w:rsidRPr="00395D73">
        <w:rPr>
          <w:rFonts w:ascii="Arial Narrow" w:hAnsi="Arial Narrow" w:cs="Arial"/>
          <w:sz w:val="22"/>
        </w:rPr>
        <w:t>2025-02-04</w:t>
      </w:r>
    </w:p>
    <w:p w:rsidR="00B36EDA" w:rsidRPr="00395D73" w:rsidRDefault="004723A0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395D73">
        <w:rPr>
          <w:rFonts w:ascii="Arial Narrow" w:hAnsi="Arial Narrow" w:cs="Arial"/>
          <w:b/>
          <w:bCs/>
          <w:sz w:val="22"/>
        </w:rPr>
        <w:t>10WSzKzP SPZOZ</w:t>
      </w:r>
    </w:p>
    <w:p w:rsidR="00B36EDA" w:rsidRPr="00395D73" w:rsidRDefault="004723A0" w:rsidP="00B36E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395D73">
        <w:rPr>
          <w:rFonts w:ascii="Arial Narrow" w:hAnsi="Arial Narrow" w:cs="Arial"/>
          <w:sz w:val="22"/>
        </w:rPr>
        <w:t>Powstańców Warszawy</w:t>
      </w:r>
      <w:r w:rsidR="00B36EDA" w:rsidRPr="00395D73">
        <w:rPr>
          <w:rFonts w:ascii="Arial Narrow" w:hAnsi="Arial Narrow" w:cs="Arial"/>
          <w:sz w:val="22"/>
        </w:rPr>
        <w:t xml:space="preserve"> </w:t>
      </w:r>
      <w:r w:rsidRPr="00395D73">
        <w:rPr>
          <w:rFonts w:ascii="Arial Narrow" w:hAnsi="Arial Narrow" w:cs="Arial"/>
          <w:sz w:val="22"/>
        </w:rPr>
        <w:t>5</w:t>
      </w:r>
    </w:p>
    <w:p w:rsidR="00B36EDA" w:rsidRPr="00395D73" w:rsidRDefault="004723A0" w:rsidP="00B36EDA">
      <w:pPr>
        <w:ind w:right="3969"/>
        <w:rPr>
          <w:rFonts w:ascii="Arial Narrow" w:hAnsi="Arial Narrow" w:cs="Arial"/>
          <w:sz w:val="22"/>
        </w:rPr>
      </w:pPr>
      <w:r w:rsidRPr="00395D73">
        <w:rPr>
          <w:rFonts w:ascii="Arial Narrow" w:hAnsi="Arial Narrow" w:cs="Arial"/>
          <w:sz w:val="22"/>
        </w:rPr>
        <w:t>85-681</w:t>
      </w:r>
      <w:r w:rsidR="00B36EDA" w:rsidRPr="00395D73">
        <w:rPr>
          <w:rFonts w:ascii="Arial Narrow" w:hAnsi="Arial Narrow" w:cs="Arial"/>
          <w:sz w:val="22"/>
        </w:rPr>
        <w:t xml:space="preserve"> </w:t>
      </w:r>
      <w:r w:rsidRPr="00395D73">
        <w:rPr>
          <w:rFonts w:ascii="Arial Narrow" w:hAnsi="Arial Narrow" w:cs="Arial"/>
          <w:sz w:val="22"/>
        </w:rPr>
        <w:t>Bydgoszcz</w:t>
      </w:r>
    </w:p>
    <w:p w:rsidR="00B36EDA" w:rsidRPr="00395D7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395D73" w:rsidTr="00B36EDA">
        <w:tc>
          <w:tcPr>
            <w:tcW w:w="9923" w:type="dxa"/>
            <w:shd w:val="clear" w:color="auto" w:fill="F2F2F2"/>
            <w:hideMark/>
          </w:tcPr>
          <w:p w:rsidR="00B36EDA" w:rsidRPr="00395D7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395D7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36EDA" w:rsidRPr="00395D7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95D73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395D7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36EDA" w:rsidRPr="00395D7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395D73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395D73">
        <w:rPr>
          <w:rFonts w:ascii="Arial Narrow" w:hAnsi="Arial Narrow" w:cs="Arial"/>
          <w:sz w:val="22"/>
        </w:rPr>
        <w:t>postępowania o udzielenie zamówienia publicznego</w:t>
      </w:r>
      <w:r w:rsidRPr="00395D73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395D73" w:rsidTr="00B36EDA">
        <w:tc>
          <w:tcPr>
            <w:tcW w:w="2269" w:type="dxa"/>
            <w:shd w:val="clear" w:color="auto" w:fill="auto"/>
          </w:tcPr>
          <w:p w:rsidR="00B36EDA" w:rsidRPr="00395D7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95D73" w:rsidRDefault="004723A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Dostawy sukcesywne materiałów z włókniny na okres 24 miesięcy</w:t>
            </w:r>
          </w:p>
        </w:tc>
      </w:tr>
      <w:tr w:rsidR="004723A0" w:rsidRPr="00395D73" w:rsidTr="002D2FA5">
        <w:tc>
          <w:tcPr>
            <w:tcW w:w="2269" w:type="dxa"/>
            <w:shd w:val="clear" w:color="auto" w:fill="auto"/>
          </w:tcPr>
          <w:p w:rsidR="004723A0" w:rsidRPr="00395D73" w:rsidRDefault="004723A0" w:rsidP="002D2F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723A0" w:rsidRPr="00395D73" w:rsidRDefault="004723A0" w:rsidP="002D2F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138/2024</w:t>
            </w:r>
          </w:p>
        </w:tc>
      </w:tr>
    </w:tbl>
    <w:p w:rsidR="00B36EDA" w:rsidRPr="00395D7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395D7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395D73">
        <w:rPr>
          <w:rFonts w:ascii="Arial Narrow" w:hAnsi="Arial Narrow" w:cs="Arial"/>
          <w:sz w:val="22"/>
        </w:rPr>
        <w:t xml:space="preserve">Zamawiający, </w:t>
      </w:r>
      <w:r w:rsidR="004723A0" w:rsidRPr="00395D73">
        <w:rPr>
          <w:rFonts w:ascii="Arial Narrow" w:hAnsi="Arial Narrow" w:cs="Arial"/>
          <w:b/>
          <w:sz w:val="22"/>
        </w:rPr>
        <w:t>10WSzKzP SPZOZ</w:t>
      </w:r>
      <w:r w:rsidRPr="00395D73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4723A0" w:rsidRPr="00395D73">
        <w:rPr>
          <w:rFonts w:ascii="Arial Narrow" w:hAnsi="Arial Narrow" w:cs="Arial"/>
          <w:sz w:val="22"/>
        </w:rPr>
        <w:t>(t.j. Dz. U. z 2024 poz. 1320)</w:t>
      </w:r>
      <w:r w:rsidRPr="00395D73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1</w:t>
            </w:r>
            <w:r w:rsidRPr="00395D73">
              <w:rPr>
                <w:rFonts w:ascii="Arial Narrow" w:hAnsi="Arial Narrow" w:cs="Arial"/>
                <w:sz w:val="22"/>
              </w:rPr>
              <w:t>: Materiały jednorazowego użytku z włókniny I</w:t>
            </w:r>
          </w:p>
          <w:p w:rsidR="00395D73" w:rsidRPr="00D10A6F" w:rsidRDefault="00395D73" w:rsidP="00395D7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503 301.60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2</w:t>
            </w:r>
            <w:r w:rsidRPr="00395D73">
              <w:rPr>
                <w:rFonts w:ascii="Arial Narrow" w:hAnsi="Arial Narrow" w:cs="Arial"/>
                <w:sz w:val="22"/>
              </w:rPr>
              <w:t>: Materiały jednorazowego użytku z włókniny II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Medan Sp. jawna Pawlak i </w:t>
            </w: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s-ka</w:t>
            </w:r>
            <w:proofErr w:type="spellEnd"/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Franza </w:t>
            </w:r>
            <w:proofErr w:type="spellStart"/>
            <w:r w:rsidRPr="00395D73">
              <w:rPr>
                <w:rFonts w:ascii="Arial Narrow" w:hAnsi="Arial Narrow" w:cs="Arial"/>
                <w:bCs/>
                <w:sz w:val="22"/>
              </w:rPr>
              <w:t>Blumwego</w:t>
            </w:r>
            <w:proofErr w:type="spellEnd"/>
            <w:r w:rsidRPr="00395D73">
              <w:rPr>
                <w:rFonts w:ascii="Arial Narrow" w:hAnsi="Arial Narrow" w:cs="Arial"/>
                <w:bCs/>
                <w:sz w:val="22"/>
              </w:rPr>
              <w:t xml:space="preserve"> 21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85-862 Bydgoszcz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110 522.88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3</w:t>
            </w:r>
            <w:r w:rsidRPr="00395D73">
              <w:rPr>
                <w:rFonts w:ascii="Arial Narrow" w:hAnsi="Arial Narrow" w:cs="Arial"/>
                <w:sz w:val="22"/>
              </w:rPr>
              <w:t>: Czepek chirurgiczny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Abena</w:t>
            </w:r>
            <w:proofErr w:type="spellEnd"/>
            <w:r w:rsidRPr="00395D73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Łozienica, ul. Nowa 15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72-100 Goleniów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52 920.00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4</w:t>
            </w:r>
            <w:r w:rsidRPr="00395D73">
              <w:rPr>
                <w:rFonts w:ascii="Arial Narrow" w:hAnsi="Arial Narrow" w:cs="Arial"/>
                <w:sz w:val="22"/>
              </w:rPr>
              <w:t>: Fartuch z włókniny I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Mercator </w:t>
            </w: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Medical</w:t>
            </w:r>
            <w:proofErr w:type="spellEnd"/>
            <w:r w:rsidRPr="00395D73">
              <w:rPr>
                <w:rFonts w:ascii="Arial Narrow" w:hAnsi="Arial Narrow" w:cs="Arial"/>
                <w:b/>
                <w:sz w:val="22"/>
              </w:rPr>
              <w:t xml:space="preserve"> S.A.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Heleny Modrzejewskiej 30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31-327 Kraków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28 836.00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5</w:t>
            </w:r>
            <w:r w:rsidRPr="00395D73">
              <w:rPr>
                <w:rFonts w:ascii="Arial Narrow" w:hAnsi="Arial Narrow" w:cs="Arial"/>
                <w:sz w:val="22"/>
              </w:rPr>
              <w:t>: Fartuch z włókniny II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99 135.36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6</w:t>
            </w:r>
            <w:r w:rsidRPr="00395D73">
              <w:rPr>
                <w:rFonts w:ascii="Arial Narrow" w:hAnsi="Arial Narrow" w:cs="Arial"/>
                <w:sz w:val="22"/>
              </w:rPr>
              <w:t>: Maska chirurgiczna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Abena</w:t>
            </w:r>
            <w:proofErr w:type="spellEnd"/>
            <w:r w:rsidRPr="00395D73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Łozienica, ul. Nowa 15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72-100 Goleniów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8 316.00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7</w:t>
            </w:r>
            <w:r w:rsidRPr="00395D73">
              <w:rPr>
                <w:rFonts w:ascii="Arial Narrow" w:hAnsi="Arial Narrow" w:cs="Arial"/>
                <w:sz w:val="22"/>
              </w:rPr>
              <w:t>: Rolka na kozetkę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Paper&amp;Nonvowen</w:t>
            </w:r>
            <w:proofErr w:type="spellEnd"/>
            <w:r w:rsidRPr="00395D73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Mem</w:t>
            </w:r>
            <w:proofErr w:type="spellEnd"/>
            <w:r w:rsidRPr="00395D73">
              <w:rPr>
                <w:rFonts w:ascii="Arial Narrow" w:hAnsi="Arial Narrow" w:cs="Arial"/>
                <w:b/>
                <w:sz w:val="22"/>
              </w:rPr>
              <w:t xml:space="preserve"> Group </w:t>
            </w: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Sp.z</w:t>
            </w:r>
            <w:proofErr w:type="spellEnd"/>
            <w:r w:rsidRPr="00395D73">
              <w:rPr>
                <w:rFonts w:ascii="Arial Narrow" w:hAnsi="Arial Narrow" w:cs="Arial"/>
                <w:b/>
                <w:sz w:val="22"/>
              </w:rPr>
              <w:t xml:space="preserve"> o.o. Sp. K</w:t>
            </w:r>
          </w:p>
          <w:p w:rsidR="004723A0" w:rsidRPr="00395D73" w:rsidRDefault="00395D73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>
              <w:rPr>
                <w:rFonts w:ascii="Arial Narrow" w:hAnsi="Arial Narrow" w:cs="Arial"/>
                <w:bCs/>
                <w:sz w:val="22"/>
              </w:rPr>
              <w:t>Gnieźnieńska 64 A</w:t>
            </w:r>
          </w:p>
          <w:p w:rsidR="004723A0" w:rsidRPr="00395D73" w:rsidRDefault="00395D73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>
              <w:rPr>
                <w:rFonts w:ascii="Arial Narrow" w:hAnsi="Arial Narrow" w:cs="Arial"/>
                <w:bCs/>
                <w:sz w:val="22"/>
              </w:rPr>
              <w:t>62-006</w:t>
            </w:r>
            <w:r w:rsidR="004723A0" w:rsidRPr="00395D73">
              <w:rPr>
                <w:rFonts w:ascii="Arial Narrow" w:hAnsi="Arial Narrow" w:cs="Arial"/>
                <w:bCs/>
                <w:sz w:val="22"/>
              </w:rPr>
              <w:t xml:space="preserve"> </w:t>
            </w:r>
            <w:r>
              <w:rPr>
                <w:rFonts w:ascii="Arial Narrow" w:hAnsi="Arial Narrow" w:cs="Arial"/>
                <w:bCs/>
                <w:sz w:val="22"/>
              </w:rPr>
              <w:t>Bogucin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61 084.80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3D3504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8</w:t>
            </w:r>
            <w:r w:rsidRPr="00395D73">
              <w:rPr>
                <w:rFonts w:ascii="Arial Narrow" w:hAnsi="Arial Narrow" w:cs="Arial"/>
                <w:sz w:val="22"/>
              </w:rPr>
              <w:t>: Serweta jałowa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Żeromskiego 17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95-200 Pabianice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13 284.00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9</w:t>
            </w:r>
            <w:r w:rsidRPr="00395D73">
              <w:rPr>
                <w:rFonts w:ascii="Arial Narrow" w:hAnsi="Arial Narrow" w:cs="Arial"/>
                <w:sz w:val="22"/>
              </w:rPr>
              <w:t>: Serweta z otworem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573.48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10</w:t>
            </w:r>
            <w:r w:rsidRPr="00395D73">
              <w:rPr>
                <w:rFonts w:ascii="Arial Narrow" w:hAnsi="Arial Narrow" w:cs="Arial"/>
                <w:sz w:val="22"/>
              </w:rPr>
              <w:t>: Kombinezony  i fartuchy sterylne do badań cytostatycznych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ANMAR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Strefowa 22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43-100 Tychy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116 633.52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12</w:t>
            </w:r>
            <w:r w:rsidRPr="00395D73">
              <w:rPr>
                <w:rFonts w:ascii="Arial Narrow" w:hAnsi="Arial Narrow" w:cs="Arial"/>
                <w:sz w:val="22"/>
              </w:rPr>
              <w:t>: Zestaw uniwersalny wzmocniony I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FAPOMED POLSKA </w:t>
            </w:r>
            <w:r w:rsidR="00395D73">
              <w:rPr>
                <w:rFonts w:ascii="Arial Narrow" w:hAnsi="Arial Narrow" w:cs="Arial"/>
                <w:b/>
                <w:sz w:val="22"/>
              </w:rPr>
              <w:t>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OKOPOWA 47 /</w:t>
            </w:r>
            <w:r w:rsidR="00395D73">
              <w:rPr>
                <w:rFonts w:ascii="Arial Narrow" w:hAnsi="Arial Narrow" w:cs="Arial"/>
                <w:bCs/>
                <w:sz w:val="22"/>
              </w:rPr>
              <w:t>53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01-059 WARSZAWA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97 200.00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13</w:t>
            </w:r>
            <w:r w:rsidRPr="00395D73">
              <w:rPr>
                <w:rFonts w:ascii="Arial Narrow" w:hAnsi="Arial Narrow" w:cs="Arial"/>
                <w:sz w:val="22"/>
              </w:rPr>
              <w:t>: Zestaw uniwersalny wzmocniony II</w:t>
            </w:r>
          </w:p>
          <w:p w:rsidR="00395D73" w:rsidRPr="00D10A6F" w:rsidRDefault="00395D73" w:rsidP="00395D7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53 892.00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14</w:t>
            </w:r>
            <w:r w:rsidRPr="00395D73">
              <w:rPr>
                <w:rFonts w:ascii="Arial Narrow" w:hAnsi="Arial Narrow" w:cs="Arial"/>
                <w:sz w:val="22"/>
              </w:rPr>
              <w:t>: Zestaw do operacji stawu kolanowego z workiem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41 110.74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15</w:t>
            </w:r>
            <w:r w:rsidRPr="00395D73">
              <w:rPr>
                <w:rFonts w:ascii="Arial Narrow" w:hAnsi="Arial Narrow" w:cs="Arial"/>
                <w:sz w:val="22"/>
              </w:rPr>
              <w:t>: Zestaw do operacji stawu kolanowego bez worka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54 496.26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16</w:t>
            </w:r>
            <w:r w:rsidRPr="00395D73">
              <w:rPr>
                <w:rFonts w:ascii="Arial Narrow" w:hAnsi="Arial Narrow" w:cs="Arial"/>
                <w:sz w:val="22"/>
              </w:rPr>
              <w:t>: Zestaw do chirurgii biodra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Zarys International Group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 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135 095.04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17</w:t>
            </w:r>
            <w:r w:rsidRPr="00395D73">
              <w:rPr>
                <w:rFonts w:ascii="Arial Narrow" w:hAnsi="Arial Narrow" w:cs="Arial"/>
                <w:sz w:val="22"/>
              </w:rPr>
              <w:t>: Zestaw do operacji barku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</w:t>
            </w:r>
            <w:proofErr w:type="spellStart"/>
            <w:r w:rsidR="00395D73">
              <w:rPr>
                <w:rFonts w:ascii="Arial Narrow" w:hAnsi="Arial Narrow" w:cs="Arial"/>
                <w:b/>
                <w:sz w:val="22"/>
              </w:rPr>
              <w:t>Sp.k</w:t>
            </w:r>
            <w:proofErr w:type="spellEnd"/>
            <w:r w:rsidR="00395D73">
              <w:rPr>
                <w:rFonts w:ascii="Arial Narrow" w:hAnsi="Arial Narrow" w:cs="Arial"/>
                <w:b/>
                <w:sz w:val="22"/>
              </w:rPr>
              <w:t>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31 033.80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18</w:t>
            </w:r>
            <w:r w:rsidRPr="00395D73">
              <w:rPr>
                <w:rFonts w:ascii="Arial Narrow" w:hAnsi="Arial Narrow" w:cs="Arial"/>
                <w:sz w:val="22"/>
              </w:rPr>
              <w:t>: Zestaw do zabiegów neurochirurgicznych duży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Żeromskiego 17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95-200 Pabianice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215 276.40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19</w:t>
            </w:r>
            <w:r w:rsidRPr="00395D73">
              <w:rPr>
                <w:rFonts w:ascii="Arial Narrow" w:hAnsi="Arial Narrow" w:cs="Arial"/>
                <w:sz w:val="22"/>
              </w:rPr>
              <w:t>: Zestaw do zabiegów neurochirurgicznych mała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62 789.58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20</w:t>
            </w:r>
            <w:r w:rsidRPr="00395D73">
              <w:rPr>
                <w:rFonts w:ascii="Arial Narrow" w:hAnsi="Arial Narrow" w:cs="Arial"/>
                <w:sz w:val="22"/>
              </w:rPr>
              <w:t>: zestaw do endoskopii kręgosłupa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FAPOMED POLSKA </w:t>
            </w:r>
            <w:r w:rsidR="00395D73">
              <w:rPr>
                <w:rFonts w:ascii="Arial Narrow" w:hAnsi="Arial Narrow" w:cs="Arial"/>
                <w:b/>
                <w:sz w:val="22"/>
              </w:rPr>
              <w:t>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OKOPOWA 47 /</w:t>
            </w:r>
            <w:r w:rsidR="00BE57D1">
              <w:rPr>
                <w:rFonts w:ascii="Arial Narrow" w:hAnsi="Arial Narrow" w:cs="Arial"/>
                <w:bCs/>
                <w:sz w:val="22"/>
              </w:rPr>
              <w:t>53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01-059 WARSZAWA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24 030.00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21</w:t>
            </w:r>
            <w:r w:rsidRPr="00395D73">
              <w:rPr>
                <w:rFonts w:ascii="Arial Narrow" w:hAnsi="Arial Narrow" w:cs="Arial"/>
                <w:sz w:val="22"/>
              </w:rPr>
              <w:t>: Zestaw do zabiegów urologicznych PCNL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Żeromskiego 17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95-200 Pabianice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6 752.16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23</w:t>
            </w:r>
            <w:r w:rsidRPr="00395D73">
              <w:rPr>
                <w:rFonts w:ascii="Arial Narrow" w:hAnsi="Arial Narrow" w:cs="Arial"/>
                <w:sz w:val="22"/>
              </w:rPr>
              <w:t>: Zestaw do zabiegów urologicznych TUR</w:t>
            </w:r>
          </w:p>
          <w:p w:rsidR="00395D73" w:rsidRPr="00D10A6F" w:rsidRDefault="00395D73" w:rsidP="00395D7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103 161.60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24</w:t>
            </w:r>
            <w:r w:rsidRPr="00395D73">
              <w:rPr>
                <w:rFonts w:ascii="Arial Narrow" w:hAnsi="Arial Narrow" w:cs="Arial"/>
                <w:sz w:val="22"/>
              </w:rPr>
              <w:t>: Zestaw kardiochirurgiczny ( by - pass)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Żeromskiego 17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95-200 Pabianice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291 589.20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25</w:t>
            </w:r>
            <w:r w:rsidRPr="00395D73">
              <w:rPr>
                <w:rFonts w:ascii="Arial Narrow" w:hAnsi="Arial Narrow" w:cs="Arial"/>
                <w:sz w:val="22"/>
              </w:rPr>
              <w:t>: Zestaw kardiochirurgiczny ( zastawka)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Medan Sp. jawna Pawlak i </w:t>
            </w: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s-ka</w:t>
            </w:r>
            <w:proofErr w:type="spellEnd"/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Franza </w:t>
            </w:r>
            <w:proofErr w:type="spellStart"/>
            <w:r w:rsidRPr="00395D73">
              <w:rPr>
                <w:rFonts w:ascii="Arial Narrow" w:hAnsi="Arial Narrow" w:cs="Arial"/>
                <w:bCs/>
                <w:sz w:val="22"/>
              </w:rPr>
              <w:t>Blumwego</w:t>
            </w:r>
            <w:proofErr w:type="spellEnd"/>
            <w:r w:rsidRPr="00395D73">
              <w:rPr>
                <w:rFonts w:ascii="Arial Narrow" w:hAnsi="Arial Narrow" w:cs="Arial"/>
                <w:bCs/>
                <w:sz w:val="22"/>
              </w:rPr>
              <w:t xml:space="preserve"> 21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85-862 Bydgoszcz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185 625.00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26</w:t>
            </w:r>
            <w:r w:rsidRPr="00395D73">
              <w:rPr>
                <w:rFonts w:ascii="Arial Narrow" w:hAnsi="Arial Narrow" w:cs="Arial"/>
                <w:sz w:val="22"/>
              </w:rPr>
              <w:t>: Zestaw uniwersalny z serwetą transparentną ( neurochirurgia głowa mała)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Żeromskiego 17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95-200 Pabianice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6 573.31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27</w:t>
            </w:r>
            <w:r w:rsidRPr="00395D73">
              <w:rPr>
                <w:rFonts w:ascii="Arial Narrow" w:hAnsi="Arial Narrow" w:cs="Arial"/>
                <w:sz w:val="22"/>
              </w:rPr>
              <w:t xml:space="preserve">: Zestaw do </w:t>
            </w:r>
            <w:proofErr w:type="spellStart"/>
            <w:r w:rsidRPr="00395D73">
              <w:rPr>
                <w:rFonts w:ascii="Arial Narrow" w:hAnsi="Arial Narrow" w:cs="Arial"/>
                <w:sz w:val="22"/>
              </w:rPr>
              <w:t>laparostomii</w:t>
            </w:r>
            <w:proofErr w:type="spellEnd"/>
            <w:r w:rsidRPr="00395D73">
              <w:rPr>
                <w:rFonts w:ascii="Arial Narrow" w:hAnsi="Arial Narrow" w:cs="Arial"/>
                <w:sz w:val="22"/>
              </w:rPr>
              <w:t xml:space="preserve"> niedrożności jelit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Żeromskiego 17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95-200 Pabianice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33 270.48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29</w:t>
            </w:r>
            <w:r w:rsidRPr="00395D73">
              <w:rPr>
                <w:rFonts w:ascii="Arial Narrow" w:hAnsi="Arial Narrow" w:cs="Arial"/>
                <w:sz w:val="22"/>
              </w:rPr>
              <w:t>: Zestaw pionowy izolacyjny Gamma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23 595.84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30</w:t>
            </w:r>
            <w:r w:rsidRPr="00395D73">
              <w:rPr>
                <w:rFonts w:ascii="Arial Narrow" w:hAnsi="Arial Narrow" w:cs="Arial"/>
                <w:sz w:val="22"/>
              </w:rPr>
              <w:t>: Zestaw do operacji tarczycy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FAPOMED POLSKA </w:t>
            </w:r>
            <w:r w:rsidR="00395D73">
              <w:rPr>
                <w:rFonts w:ascii="Arial Narrow" w:hAnsi="Arial Narrow" w:cs="Arial"/>
                <w:b/>
                <w:sz w:val="22"/>
              </w:rPr>
              <w:t>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OKOPOWA 47 /</w:t>
            </w:r>
            <w:r w:rsidR="00927023">
              <w:rPr>
                <w:rFonts w:ascii="Arial Narrow" w:hAnsi="Arial Narrow" w:cs="Arial"/>
                <w:bCs/>
                <w:sz w:val="22"/>
              </w:rPr>
              <w:t>53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01-059 WARSZAWA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9 849.60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31</w:t>
            </w:r>
            <w:r w:rsidRPr="00395D73">
              <w:rPr>
                <w:rFonts w:ascii="Arial Narrow" w:hAnsi="Arial Narrow" w:cs="Arial"/>
                <w:sz w:val="22"/>
              </w:rPr>
              <w:t>: Zestaw do zabiegów naczyniowych - hybryda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143 337.60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32</w:t>
            </w:r>
            <w:r w:rsidRPr="00395D73">
              <w:rPr>
                <w:rFonts w:ascii="Arial Narrow" w:hAnsi="Arial Narrow" w:cs="Arial"/>
                <w:sz w:val="22"/>
              </w:rPr>
              <w:t>: Zestaw do zabiegów laryngologicznych</w:t>
            </w:r>
          </w:p>
          <w:p w:rsidR="00395D73" w:rsidRPr="00D10A6F" w:rsidRDefault="00395D73" w:rsidP="00395D7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23 149.80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33</w:t>
            </w:r>
            <w:r w:rsidRPr="00395D73">
              <w:rPr>
                <w:rFonts w:ascii="Arial Narrow" w:hAnsi="Arial Narrow" w:cs="Arial"/>
                <w:sz w:val="22"/>
              </w:rPr>
              <w:t>: Obłożenie do izolacji pionowej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7 078.75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34</w:t>
            </w:r>
            <w:r w:rsidRPr="00395D73">
              <w:rPr>
                <w:rFonts w:ascii="Arial Narrow" w:hAnsi="Arial Narrow" w:cs="Arial"/>
                <w:sz w:val="22"/>
              </w:rPr>
              <w:t xml:space="preserve">: Obłożenie do iniekcji </w:t>
            </w:r>
            <w:proofErr w:type="spellStart"/>
            <w:r w:rsidRPr="00395D73">
              <w:rPr>
                <w:rFonts w:ascii="Arial Narrow" w:hAnsi="Arial Narrow" w:cs="Arial"/>
                <w:sz w:val="22"/>
              </w:rPr>
              <w:t>doszkliskowej</w:t>
            </w:r>
            <w:proofErr w:type="spellEnd"/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sz w:val="22"/>
              </w:rPr>
              <w:t>Neomed</w:t>
            </w:r>
            <w:proofErr w:type="spellEnd"/>
            <w:r w:rsidRPr="00395D73">
              <w:rPr>
                <w:rFonts w:ascii="Arial Narrow" w:hAnsi="Arial Narrow" w:cs="Arial"/>
                <w:b/>
                <w:sz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Orężna 6A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05-501 Piaseczno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153 792.00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35</w:t>
            </w:r>
            <w:r w:rsidRPr="00395D73">
              <w:rPr>
                <w:rFonts w:ascii="Arial Narrow" w:hAnsi="Arial Narrow" w:cs="Arial"/>
                <w:sz w:val="22"/>
              </w:rPr>
              <w:t>: Podkład chłonny do przenoszenia pacjenta 80/210 cm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>Bialmed Sp. z o.o.</w:t>
            </w:r>
          </w:p>
          <w:p w:rsidR="004723A0" w:rsidRPr="00395D73" w:rsidRDefault="00395D73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>
              <w:rPr>
                <w:rFonts w:ascii="Arial Narrow" w:hAnsi="Arial Narrow" w:cs="Arial"/>
                <w:bCs/>
                <w:sz w:val="22"/>
              </w:rPr>
              <w:t>Kazimierzowska 46/48/35</w:t>
            </w:r>
          </w:p>
          <w:p w:rsidR="004723A0" w:rsidRPr="00395D73" w:rsidRDefault="00395D73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>
              <w:rPr>
                <w:rFonts w:ascii="Arial Narrow" w:hAnsi="Arial Narrow" w:cs="Arial"/>
                <w:bCs/>
                <w:sz w:val="22"/>
              </w:rPr>
              <w:t>02-546 Warszawa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4 536.00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36</w:t>
            </w:r>
            <w:r w:rsidRPr="00395D73">
              <w:rPr>
                <w:rFonts w:ascii="Arial Narrow" w:hAnsi="Arial Narrow" w:cs="Arial"/>
                <w:sz w:val="22"/>
              </w:rPr>
              <w:t>: Jałowy zestaw do zabiegów kardiologicznych</w:t>
            </w:r>
          </w:p>
          <w:p w:rsidR="00395D73" w:rsidRPr="00D10A6F" w:rsidRDefault="00395D73" w:rsidP="00395D7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11 966.40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37</w:t>
            </w:r>
            <w:r w:rsidRPr="00395D73">
              <w:rPr>
                <w:rFonts w:ascii="Arial Narrow" w:hAnsi="Arial Narrow" w:cs="Arial"/>
                <w:sz w:val="22"/>
              </w:rPr>
              <w:t>: Zestaw do cewnikowania I</w:t>
            </w:r>
          </w:p>
          <w:p w:rsidR="00395D73" w:rsidRPr="00D10A6F" w:rsidRDefault="00395D73" w:rsidP="00395D7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25 920.00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lastRenderedPageBreak/>
              <w:t>Część nr 38</w:t>
            </w:r>
            <w:r w:rsidRPr="00395D73">
              <w:rPr>
                <w:rFonts w:ascii="Arial Narrow" w:hAnsi="Arial Narrow" w:cs="Arial"/>
                <w:sz w:val="22"/>
              </w:rPr>
              <w:t>: Zestaw do cewnikowania II</w:t>
            </w:r>
          </w:p>
          <w:p w:rsidR="00395D73" w:rsidRPr="00D10A6F" w:rsidRDefault="00395D73" w:rsidP="00395D73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/>
                <w:sz w:val="22"/>
                <w:szCs w:val="22"/>
              </w:rPr>
              <w:t xml:space="preserve">Konsorcjum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w składzie Citonet Bydgoszcz Sp. z o.o., TZMO SA (Członek)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 xml:space="preserve">Wyścigowa 7 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/ Żółkiewskiego 20/26</w:t>
            </w:r>
          </w:p>
          <w:p w:rsidR="00395D73" w:rsidRPr="00D10A6F" w:rsidRDefault="00395D73" w:rsidP="00395D73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10A6F">
              <w:rPr>
                <w:rFonts w:ascii="Arial Narrow" w:hAnsi="Arial Narrow" w:cs="Arial"/>
                <w:bCs/>
                <w:sz w:val="22"/>
                <w:szCs w:val="22"/>
              </w:rPr>
              <w:t>85-740 Bydgoszcz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 / 87-100 Toruń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168 480.00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723A0" w:rsidRPr="00395D73" w:rsidTr="00E21353">
        <w:trPr>
          <w:cantSplit/>
        </w:trPr>
        <w:tc>
          <w:tcPr>
            <w:tcW w:w="9923" w:type="dxa"/>
            <w:hideMark/>
          </w:tcPr>
          <w:p w:rsidR="004723A0" w:rsidRPr="00395D73" w:rsidRDefault="004723A0" w:rsidP="002D2FA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2"/>
              </w:rPr>
              <w:t>Część nr 39</w:t>
            </w:r>
            <w:r w:rsidRPr="00395D73">
              <w:rPr>
                <w:rFonts w:ascii="Arial Narrow" w:hAnsi="Arial Narrow" w:cs="Arial"/>
                <w:sz w:val="22"/>
              </w:rPr>
              <w:t>: Spodenki do kolonoskopii</w:t>
            </w:r>
          </w:p>
          <w:p w:rsidR="004723A0" w:rsidRPr="00395D73" w:rsidRDefault="004723A0" w:rsidP="002D2FA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95D73">
              <w:rPr>
                <w:rFonts w:ascii="Arial Narrow" w:hAnsi="Arial Narrow" w:cs="Arial"/>
                <w:b/>
                <w:sz w:val="22"/>
              </w:rPr>
              <w:t xml:space="preserve">Zarys International Group </w:t>
            </w:r>
            <w:r w:rsidR="00395D73">
              <w:rPr>
                <w:rFonts w:ascii="Arial Narrow" w:hAnsi="Arial Narrow" w:cs="Arial"/>
                <w:b/>
                <w:sz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 xml:space="preserve">Pod Borem 18 </w:t>
            </w:r>
          </w:p>
          <w:p w:rsidR="004723A0" w:rsidRPr="00395D73" w:rsidRDefault="004723A0" w:rsidP="002D2FA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41-808 Zabrze</w:t>
            </w:r>
          </w:p>
          <w:p w:rsidR="004723A0" w:rsidRPr="00395D73" w:rsidRDefault="004723A0" w:rsidP="002D2FA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395D73">
              <w:rPr>
                <w:rFonts w:ascii="Arial Narrow" w:hAnsi="Arial Narrow" w:cs="Arial"/>
                <w:b/>
                <w:sz w:val="22"/>
              </w:rPr>
              <w:t>19 494.00 zł</w:t>
            </w:r>
            <w:r w:rsidRPr="00395D73">
              <w:rPr>
                <w:rFonts w:ascii="Arial Narrow" w:hAnsi="Arial Narrow" w:cs="Arial"/>
                <w:sz w:val="22"/>
              </w:rPr>
              <w:t xml:space="preserve"> </w:t>
            </w:r>
            <w:r w:rsidRPr="00395D73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395D73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4723A0" w:rsidRPr="00395D73" w:rsidRDefault="004723A0" w:rsidP="002D2FA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395D73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4723A0" w:rsidRPr="00395D73" w:rsidRDefault="004723A0" w:rsidP="002D2FA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95D73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395D7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395D73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395D73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544"/>
        <w:gridCol w:w="2552"/>
        <w:gridCol w:w="1559"/>
      </w:tblGrid>
      <w:tr w:rsidR="00B36EDA" w:rsidRPr="00395D73" w:rsidTr="00467E38">
        <w:tc>
          <w:tcPr>
            <w:tcW w:w="2268" w:type="dxa"/>
            <w:shd w:val="clear" w:color="auto" w:fill="F2F2F2"/>
            <w:hideMark/>
          </w:tcPr>
          <w:p w:rsidR="00B36EDA" w:rsidRPr="00395D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544" w:type="dxa"/>
            <w:shd w:val="clear" w:color="auto" w:fill="F2F2F2"/>
            <w:hideMark/>
          </w:tcPr>
          <w:p w:rsidR="00B36EDA" w:rsidRPr="00395D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395D73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552" w:type="dxa"/>
            <w:shd w:val="clear" w:color="auto" w:fill="F2F2F2"/>
            <w:hideMark/>
          </w:tcPr>
          <w:p w:rsidR="00B36EDA" w:rsidRPr="00395D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395D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95D73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Materiały jednorazowego użytku z włókniny I</w:t>
            </w:r>
          </w:p>
        </w:tc>
        <w:tc>
          <w:tcPr>
            <w:tcW w:w="3544" w:type="dxa"/>
            <w:hideMark/>
          </w:tcPr>
          <w:p w:rsidR="00467E38" w:rsidRPr="00D10A6F" w:rsidRDefault="00467E38" w:rsidP="00467E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467E38" w:rsidRPr="00D10A6F" w:rsidRDefault="00467E38" w:rsidP="00467E3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4723A0" w:rsidRPr="00395D73" w:rsidRDefault="00467E38" w:rsidP="00467E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Materiały jednorazowego użytku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Firma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Produkcyjno-Usługowo-Handlowa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Mieczysław Kruszelnicki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ul. Chorwacka 45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51-107 Wrocław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Materiały jednorazowego użytku z włókniny II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Medan Sp. jawna Pawlak i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s-ka</w:t>
            </w:r>
            <w:proofErr w:type="spellEnd"/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Franza </w:t>
            </w:r>
            <w:proofErr w:type="spellStart"/>
            <w:r w:rsidRPr="00395D73">
              <w:rPr>
                <w:rFonts w:ascii="Arial Narrow" w:hAnsi="Arial Narrow" w:cs="Arial"/>
                <w:sz w:val="20"/>
                <w:szCs w:val="22"/>
              </w:rPr>
              <w:t>Blumwego</w:t>
            </w:r>
            <w:proofErr w:type="spellEnd"/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21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85-862 Bydgoszcz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Czepek chirurgiczny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Abena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Łozienica, ul. Nowa 15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72-100 Goleniów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Czepek chirurgiczny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Em Poland Trade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Domaniewska 47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02-672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4 - Fartuch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Mercator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Heleny Modrzejewskiej 30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31-327 Kraków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4 - Fartuch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Abena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Łozienica, ul. Nowa 15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72-100 Goleniów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1 - Cena - 43.41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83,41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4 - Fartuch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Neomed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Orężna 6A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05-501 Piaseczno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- 43.06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83,06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4 - Fartuch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- 38.14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78,14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4 - Fartuch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- 8.75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48,75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4 - Fartuch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Firma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Produkcyjno-Usługowo-Handlowa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Mieczysław Kruszelnicki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ul. Chorwacka 45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51-107 Wrocław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- 35.60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35,60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4 - Fartuch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Em Poland Trade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Domaniewska 47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02-672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4 - Fartuch z włókniny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KLOTHO S.C.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sz w:val="20"/>
                <w:szCs w:val="22"/>
              </w:rPr>
              <w:t>A.Struga</w:t>
            </w:r>
            <w:proofErr w:type="spellEnd"/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24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90-513 Łódź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5 - Fartuch z włókniny II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5 - Fartuch z włókniny II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Em Poland Trade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Domaniewska 47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02-672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5 - Fartuch z włókniny II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KLOTHO S.C.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sz w:val="20"/>
                <w:szCs w:val="22"/>
              </w:rPr>
              <w:t>A.Struga</w:t>
            </w:r>
            <w:proofErr w:type="spellEnd"/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24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90-513 Łódź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6 - Maska chirurgiczna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Abena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Łozienica, ul. Nowa 15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72-100 Goleniów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6 - Maska chirurgiczna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Em Poland Trade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Domaniewska 47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02-672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6 - Maska chirurgiczna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Medan Sp. jawna Pawlak i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s-ka</w:t>
            </w:r>
            <w:proofErr w:type="spellEnd"/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Franza </w:t>
            </w:r>
            <w:proofErr w:type="spellStart"/>
            <w:r w:rsidRPr="00395D73">
              <w:rPr>
                <w:rFonts w:ascii="Arial Narrow" w:hAnsi="Arial Narrow" w:cs="Arial"/>
                <w:sz w:val="20"/>
                <w:szCs w:val="22"/>
              </w:rPr>
              <w:t>Blumwego</w:t>
            </w:r>
            <w:proofErr w:type="spellEnd"/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21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85-862 Bydgoszcz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7 - Rolka na kozetkę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Paper&amp;Nonvowen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Mem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Group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Sp.z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o.o. Sp. K</w:t>
            </w:r>
          </w:p>
          <w:p w:rsidR="004723A0" w:rsidRPr="00395D73" w:rsidRDefault="00467E38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Gnieźnieńska 64A</w:t>
            </w:r>
          </w:p>
          <w:p w:rsidR="004723A0" w:rsidRPr="00395D73" w:rsidRDefault="00467E38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62-006 Bogucin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7 - Rolka na kozetkę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Abena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Łozienica, ul. Nowa 15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72-100 Goleniów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- 37.44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77,44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7 - Rolka na kozetkę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- 35.86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75,86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8 - Serweta jałowa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8 - Serweta jałowa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- 57.21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97,21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8 - Serweta jałowa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Mercator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Heleny Modrzejewskiej 30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31-327 Kraków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- 53.87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93,87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9 - Serweta z otworem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9 - Serweta z otworem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- 53.64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93,64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10 - Kombinezony  i fartuchy sterylne do badań cytostatycznych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ANMAR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Strefowa 22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43-100 Tychy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12 - Zestaw uniwersalny wzmocniony 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FAPOMED POLSKA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OKOPOWA 47/</w:t>
            </w:r>
            <w:r w:rsidR="00467E38">
              <w:rPr>
                <w:rFonts w:ascii="Arial Narrow" w:hAnsi="Arial Narrow" w:cs="Arial"/>
                <w:sz w:val="20"/>
                <w:szCs w:val="22"/>
              </w:rPr>
              <w:t>53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01-059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13 - Zestaw uniwersalny wzmocniony II</w:t>
            </w:r>
          </w:p>
        </w:tc>
        <w:tc>
          <w:tcPr>
            <w:tcW w:w="3544" w:type="dxa"/>
            <w:hideMark/>
          </w:tcPr>
          <w:p w:rsidR="00467E38" w:rsidRPr="00D10A6F" w:rsidRDefault="00467E38" w:rsidP="00467E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467E38" w:rsidRPr="00D10A6F" w:rsidRDefault="00467E38" w:rsidP="00467E3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4723A0" w:rsidRPr="00395D73" w:rsidRDefault="00467E38" w:rsidP="00467E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14 - Zestaw do operacji stawu kolanowego z workiem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FAPOMED POLSKA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OKOPOWA 47/</w:t>
            </w:r>
            <w:r w:rsidR="00467E38">
              <w:rPr>
                <w:rFonts w:ascii="Arial Narrow" w:hAnsi="Arial Narrow" w:cs="Arial"/>
                <w:sz w:val="20"/>
                <w:szCs w:val="22"/>
              </w:rPr>
              <w:t>53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01-059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- 33.17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73,17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14 - Zestaw do operacji stawu kolanowego z workiem</w:t>
            </w:r>
          </w:p>
        </w:tc>
        <w:tc>
          <w:tcPr>
            <w:tcW w:w="3544" w:type="dxa"/>
            <w:hideMark/>
          </w:tcPr>
          <w:p w:rsidR="004723A0" w:rsidRPr="00395D73" w:rsidRDefault="00467E38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  Sp. z o.o. Sp. k.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15 - Zestaw do operacji stawu kolanowego bez worka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15 - Zestaw do operacji stawu kolanowego bez worka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- 42.85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82,85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16 - Zestaw do chirurgii biodra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16 - Zestaw do chirurgii biodra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- 48.11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88,11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17 - Zestaw do operacji barku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18 - Zestaw do zabiegów neurochirurgicznych duży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19 - Zestaw do zabiegów neurochirurgicznych mała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Zarys International Group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>19 - Zestaw do zabiegów neurochirurgicznych mała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- 27.95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67,95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20 - zestaw do endoskopii kręgosłupa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FAPOMED POLSKA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OKOPOWA 47/</w:t>
            </w:r>
            <w:r w:rsidR="00467E38">
              <w:rPr>
                <w:rFonts w:ascii="Arial Narrow" w:hAnsi="Arial Narrow" w:cs="Arial"/>
                <w:sz w:val="20"/>
                <w:szCs w:val="22"/>
              </w:rPr>
              <w:t>53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01-059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21 - Zestaw do zabiegów urologicznych PCNL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23 - Zestaw do zabiegów urologicznych TUR</w:t>
            </w:r>
          </w:p>
        </w:tc>
        <w:tc>
          <w:tcPr>
            <w:tcW w:w="3544" w:type="dxa"/>
            <w:hideMark/>
          </w:tcPr>
          <w:p w:rsidR="00467E38" w:rsidRPr="00D10A6F" w:rsidRDefault="00467E38" w:rsidP="00467E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467E38" w:rsidRPr="00D10A6F" w:rsidRDefault="00467E38" w:rsidP="00467E3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4723A0" w:rsidRPr="00395D73" w:rsidRDefault="00467E38" w:rsidP="00467E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24 - Zestaw kardiochirurgiczny ( by - pass)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25 - Zestaw kardiochirurgiczny ( zastawka)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Medan Sp. jawna Pawlak i </w:t>
            </w: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s-ka</w:t>
            </w:r>
            <w:proofErr w:type="spellEnd"/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Franza </w:t>
            </w:r>
            <w:proofErr w:type="spellStart"/>
            <w:r w:rsidRPr="00395D73">
              <w:rPr>
                <w:rFonts w:ascii="Arial Narrow" w:hAnsi="Arial Narrow" w:cs="Arial"/>
                <w:sz w:val="20"/>
                <w:szCs w:val="22"/>
              </w:rPr>
              <w:t>Blumwego</w:t>
            </w:r>
            <w:proofErr w:type="spellEnd"/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21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85-862 Bydgoszcz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26 - Zestaw uniwersalny z serwetą transparentną ( neurochirurgia głowa mała)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27 - Zestaw do </w:t>
            </w:r>
            <w:proofErr w:type="spellStart"/>
            <w:r w:rsidRPr="00395D73">
              <w:rPr>
                <w:rFonts w:ascii="Arial Narrow" w:hAnsi="Arial Narrow" w:cs="Arial"/>
                <w:sz w:val="20"/>
                <w:szCs w:val="22"/>
              </w:rPr>
              <w:t>laparostomii</w:t>
            </w:r>
            <w:proofErr w:type="spellEnd"/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niedrożności jelit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Paul Hartmann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Żeromskiego 17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95-200 Pabianice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29 - Zestaw pionowy izolacyjny Gamma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30 - Zestaw do operacji tarczycy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FAPOMED POLSKA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OKOPOWA 47/</w:t>
            </w:r>
            <w:r w:rsidR="00467E38">
              <w:rPr>
                <w:rFonts w:ascii="Arial Narrow" w:hAnsi="Arial Narrow" w:cs="Arial"/>
                <w:sz w:val="20"/>
                <w:szCs w:val="22"/>
              </w:rPr>
              <w:t>53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01-059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31 - Zestaw do zabiegów naczyniowych - hybryda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FAPOMED POLSKA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OKOPOWA 47/</w:t>
            </w:r>
            <w:r w:rsidR="00467E38">
              <w:rPr>
                <w:rFonts w:ascii="Arial Narrow" w:hAnsi="Arial Narrow" w:cs="Arial"/>
                <w:sz w:val="20"/>
                <w:szCs w:val="22"/>
              </w:rPr>
              <w:t>53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01-059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- 54.73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94,73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31 - Zestaw do zabiegów naczyniowych - hybryda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32 - Zestaw do zabiegów laryngologicznych</w:t>
            </w:r>
          </w:p>
        </w:tc>
        <w:tc>
          <w:tcPr>
            <w:tcW w:w="3544" w:type="dxa"/>
            <w:hideMark/>
          </w:tcPr>
          <w:p w:rsidR="00467E38" w:rsidRPr="00D10A6F" w:rsidRDefault="00467E38" w:rsidP="00467E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467E38" w:rsidRPr="00D10A6F" w:rsidRDefault="00467E38" w:rsidP="00467E3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4723A0" w:rsidRPr="00395D73" w:rsidRDefault="00467E38" w:rsidP="00467E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33 - Obłożenie do izolacji pionowej</w:t>
            </w:r>
          </w:p>
        </w:tc>
        <w:tc>
          <w:tcPr>
            <w:tcW w:w="3544" w:type="dxa"/>
            <w:hideMark/>
          </w:tcPr>
          <w:p w:rsidR="00467E38" w:rsidRPr="00D10A6F" w:rsidRDefault="00467E38" w:rsidP="00467E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467E38" w:rsidRPr="00D10A6F" w:rsidRDefault="00467E38" w:rsidP="00467E3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4723A0" w:rsidRPr="00395D73" w:rsidRDefault="00467E38" w:rsidP="00467E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- 25.02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65,02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33 - Obłożenie do izolacji pionowej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34 - Obłożenie do iniekcji </w:t>
            </w:r>
            <w:proofErr w:type="spellStart"/>
            <w:r w:rsidRPr="00395D73">
              <w:rPr>
                <w:rFonts w:ascii="Arial Narrow" w:hAnsi="Arial Narrow" w:cs="Arial"/>
                <w:sz w:val="20"/>
                <w:szCs w:val="22"/>
              </w:rPr>
              <w:t>doszkliskowej</w:t>
            </w:r>
            <w:proofErr w:type="spellEnd"/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FAPOMED POLSKA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OKOPOWA 47/</w:t>
            </w:r>
            <w:r w:rsidR="00467E38">
              <w:rPr>
                <w:rFonts w:ascii="Arial Narrow" w:hAnsi="Arial Narrow" w:cs="Arial"/>
                <w:sz w:val="20"/>
                <w:szCs w:val="22"/>
              </w:rPr>
              <w:t>53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01-059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- 54.77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94,77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34 - Obłożenie do iniekcji </w:t>
            </w:r>
            <w:proofErr w:type="spellStart"/>
            <w:r w:rsidRPr="00395D73">
              <w:rPr>
                <w:rFonts w:ascii="Arial Narrow" w:hAnsi="Arial Narrow" w:cs="Arial"/>
                <w:sz w:val="20"/>
                <w:szCs w:val="22"/>
              </w:rPr>
              <w:t>doszkliskowej</w:t>
            </w:r>
            <w:proofErr w:type="spellEnd"/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Neomed</w:t>
            </w:r>
            <w:proofErr w:type="spellEnd"/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Orężna 6A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05-501 Piaseczno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35 - Podkład chłonny do przenoszenia pacjenta 80/210 cm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 Sp. z o.o.</w:t>
            </w:r>
          </w:p>
          <w:p w:rsidR="004723A0" w:rsidRPr="00395D73" w:rsidRDefault="00467E38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Kazimierzowska 46/48/35</w:t>
            </w:r>
          </w:p>
          <w:p w:rsidR="004723A0" w:rsidRPr="00395D73" w:rsidRDefault="00467E38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02-546 Warszawa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36 - Jałowy zestaw do zabiegów kardiologicznych</w:t>
            </w:r>
          </w:p>
        </w:tc>
        <w:tc>
          <w:tcPr>
            <w:tcW w:w="3544" w:type="dxa"/>
            <w:hideMark/>
          </w:tcPr>
          <w:p w:rsidR="00467E38" w:rsidRPr="00D10A6F" w:rsidRDefault="00467E38" w:rsidP="00467E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467E38" w:rsidRPr="00D10A6F" w:rsidRDefault="00467E38" w:rsidP="00467E3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4723A0" w:rsidRPr="00395D73" w:rsidRDefault="00467E38" w:rsidP="00467E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37 - Zestaw do cewnikowania I</w:t>
            </w:r>
          </w:p>
        </w:tc>
        <w:tc>
          <w:tcPr>
            <w:tcW w:w="3544" w:type="dxa"/>
            <w:hideMark/>
          </w:tcPr>
          <w:p w:rsidR="00467E38" w:rsidRPr="00D10A6F" w:rsidRDefault="00467E38" w:rsidP="00467E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467E38" w:rsidRPr="00D10A6F" w:rsidRDefault="00467E38" w:rsidP="00467E3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4723A0" w:rsidRPr="00395D73" w:rsidRDefault="00467E38" w:rsidP="00467E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38 - Zestaw do cewnikowania II</w:t>
            </w:r>
          </w:p>
        </w:tc>
        <w:tc>
          <w:tcPr>
            <w:tcW w:w="3544" w:type="dxa"/>
            <w:hideMark/>
          </w:tcPr>
          <w:p w:rsidR="00467E38" w:rsidRPr="00D10A6F" w:rsidRDefault="00467E38" w:rsidP="00467E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Konsorcjum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 składzie </w:t>
            </w:r>
            <w:r w:rsidRPr="00D10A6F">
              <w:rPr>
                <w:rFonts w:ascii="Arial Narrow" w:hAnsi="Arial Narrow" w:cs="Arial"/>
                <w:b/>
                <w:bCs/>
                <w:sz w:val="20"/>
                <w:szCs w:val="20"/>
              </w:rPr>
              <w:t>Citonet Bydgoszcz Sp. z o.o.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/ TZMO SA</w:t>
            </w:r>
          </w:p>
          <w:p w:rsidR="00467E38" w:rsidRPr="00D10A6F" w:rsidRDefault="00467E38" w:rsidP="00467E38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Wyścigowa 7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Żółkiewskiego 20/26</w:t>
            </w:r>
          </w:p>
          <w:p w:rsidR="004723A0" w:rsidRPr="00395D73" w:rsidRDefault="00467E38" w:rsidP="00467E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D10A6F">
              <w:rPr>
                <w:rFonts w:ascii="Arial Narrow" w:hAnsi="Arial Narrow" w:cs="Arial"/>
                <w:sz w:val="20"/>
                <w:szCs w:val="20"/>
              </w:rPr>
              <w:t>85-740 Bydgoszcz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/ 87-100 Toruń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4723A0" w:rsidRPr="00395D73" w:rsidTr="00467E38">
        <w:tc>
          <w:tcPr>
            <w:tcW w:w="2268" w:type="dxa"/>
            <w:vAlign w:val="center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39 - Spodenki do kolonoskopii</w:t>
            </w:r>
          </w:p>
        </w:tc>
        <w:tc>
          <w:tcPr>
            <w:tcW w:w="3544" w:type="dxa"/>
            <w:hideMark/>
          </w:tcPr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Zarys International Group </w:t>
            </w:r>
            <w:r w:rsidR="00467E3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 Sp. k. </w:t>
            </w:r>
          </w:p>
          <w:p w:rsidR="004723A0" w:rsidRPr="00395D73" w:rsidRDefault="004723A0" w:rsidP="002D2F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Pod Borem 18</w:t>
            </w:r>
          </w:p>
          <w:p w:rsidR="004723A0" w:rsidRPr="00395D73" w:rsidRDefault="004723A0" w:rsidP="002D2F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41-808 Zabrze</w:t>
            </w:r>
          </w:p>
        </w:tc>
        <w:tc>
          <w:tcPr>
            <w:tcW w:w="2552" w:type="dxa"/>
            <w:hideMark/>
          </w:tcPr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4723A0" w:rsidRPr="00395D73" w:rsidRDefault="004723A0" w:rsidP="002D2F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4723A0" w:rsidRPr="00395D73" w:rsidRDefault="004723A0" w:rsidP="002D2F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95D73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395D7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395D73">
        <w:rPr>
          <w:rFonts w:ascii="Arial Narrow" w:hAnsi="Arial Narrow" w:cs="Arial"/>
          <w:i/>
          <w:sz w:val="22"/>
        </w:rPr>
        <w:t>Zamawiający</w:t>
      </w:r>
    </w:p>
    <w:p w:rsidR="001F4FA3" w:rsidRDefault="004723A0" w:rsidP="00B36EDA">
      <w:pPr>
        <w:ind w:right="-425"/>
        <w:jc w:val="right"/>
        <w:rPr>
          <w:rFonts w:ascii="Arial Narrow" w:hAnsi="Arial Narrow" w:cs="Arial"/>
          <w:sz w:val="22"/>
          <w:vertAlign w:val="superscript"/>
        </w:rPr>
      </w:pPr>
      <w:r w:rsidRPr="00395D73">
        <w:rPr>
          <w:rFonts w:ascii="Arial Narrow" w:hAnsi="Arial Narrow" w:cs="Arial"/>
          <w:sz w:val="22"/>
        </w:rPr>
        <w:t xml:space="preserve">  </w:t>
      </w:r>
      <w:bookmarkEnd w:id="0"/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Default="001F4FA3" w:rsidP="001F4FA3">
      <w:pPr>
        <w:rPr>
          <w:rFonts w:ascii="Arial Narrow" w:hAnsi="Arial Narrow" w:cs="Arial"/>
          <w:sz w:val="22"/>
        </w:rPr>
      </w:pPr>
    </w:p>
    <w:p w:rsidR="001F4FA3" w:rsidRPr="001F4FA3" w:rsidRDefault="001F4FA3" w:rsidP="001F4FA3">
      <w:pPr>
        <w:rPr>
          <w:rFonts w:ascii="Arial Narrow" w:hAnsi="Arial Narrow" w:cs="Arial"/>
          <w:sz w:val="22"/>
        </w:rPr>
      </w:pPr>
    </w:p>
    <w:p w:rsidR="001F4FA3" w:rsidRDefault="001F4FA3" w:rsidP="001F4FA3">
      <w:pPr>
        <w:rPr>
          <w:rFonts w:ascii="Arial Narrow" w:hAnsi="Arial Narrow" w:cs="Arial"/>
          <w:sz w:val="22"/>
        </w:rPr>
      </w:pPr>
    </w:p>
    <w:p w:rsidR="008642B3" w:rsidRDefault="001F4FA3" w:rsidP="001F4FA3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7 ark.</w:t>
      </w:r>
    </w:p>
    <w:p w:rsidR="001F4FA3" w:rsidRDefault="001F4FA3" w:rsidP="001F4FA3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1F4FA3" w:rsidRDefault="001F4FA3" w:rsidP="001F4FA3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261 417 449, e-mail: </w:t>
      </w:r>
      <w:hyperlink r:id="rId6" w:history="1">
        <w:r w:rsidRPr="00556F54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1F4FA3" w:rsidRPr="001F4FA3" w:rsidRDefault="001F4FA3" w:rsidP="001F4FA3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2025-02-04</w:t>
      </w:r>
    </w:p>
    <w:sectPr w:rsidR="001F4FA3" w:rsidRPr="001F4FA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84F" w:rsidRDefault="000B684F">
      <w:r>
        <w:separator/>
      </w:r>
    </w:p>
  </w:endnote>
  <w:endnote w:type="continuationSeparator" w:id="1">
    <w:p w:rsidR="000B684F" w:rsidRDefault="000B6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84F" w:rsidRDefault="000B684F">
      <w:r>
        <w:separator/>
      </w:r>
    </w:p>
  </w:footnote>
  <w:footnote w:type="continuationSeparator" w:id="1">
    <w:p w:rsidR="000B684F" w:rsidRDefault="000B68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3A0"/>
    <w:rsid w:val="00022322"/>
    <w:rsid w:val="00042497"/>
    <w:rsid w:val="000B684F"/>
    <w:rsid w:val="000C1E6F"/>
    <w:rsid w:val="000E4E56"/>
    <w:rsid w:val="001A1468"/>
    <w:rsid w:val="001B7815"/>
    <w:rsid w:val="001F4FA3"/>
    <w:rsid w:val="00211A34"/>
    <w:rsid w:val="002B1E4F"/>
    <w:rsid w:val="002B6761"/>
    <w:rsid w:val="003445A0"/>
    <w:rsid w:val="00395D73"/>
    <w:rsid w:val="003A0AFC"/>
    <w:rsid w:val="003D3504"/>
    <w:rsid w:val="003D611C"/>
    <w:rsid w:val="00431C0B"/>
    <w:rsid w:val="00437CAD"/>
    <w:rsid w:val="004657DA"/>
    <w:rsid w:val="00467E38"/>
    <w:rsid w:val="004723A0"/>
    <w:rsid w:val="00486E3C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3ED0"/>
    <w:rsid w:val="008567C7"/>
    <w:rsid w:val="008642B3"/>
    <w:rsid w:val="008A6C10"/>
    <w:rsid w:val="008E5102"/>
    <w:rsid w:val="00915B9E"/>
    <w:rsid w:val="00927023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E57D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135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43ED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43ED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43ED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43ED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43ED0"/>
  </w:style>
  <w:style w:type="paragraph" w:styleId="Tekstpodstawowy">
    <w:name w:val="Body Text"/>
    <w:basedOn w:val="Normalny"/>
    <w:rsid w:val="00843ED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1F4F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14</Pages>
  <Words>4159</Words>
  <Characters>24954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9</cp:revision>
  <cp:lastPrinted>1601-01-01T00:00:00Z</cp:lastPrinted>
  <dcterms:created xsi:type="dcterms:W3CDTF">2025-02-04T11:35:00Z</dcterms:created>
  <dcterms:modified xsi:type="dcterms:W3CDTF">2025-02-04T12:08:00Z</dcterms:modified>
</cp:coreProperties>
</file>