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C230A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30AC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230AC">
        <w:rPr>
          <w:rFonts w:ascii="Arial" w:hAnsi="Arial" w:cs="Arial"/>
          <w:sz w:val="24"/>
          <w:szCs w:val="24"/>
        </w:rPr>
        <w:t>2025-02-0</w:t>
      </w:r>
      <w:r w:rsidR="00EE5F30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9432A1" w:rsidRPr="009432A1" w:rsidRDefault="00C230A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30A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C230A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230AC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30AC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C230AC" w:rsidP="009432A1">
      <w:pPr>
        <w:rPr>
          <w:rFonts w:ascii="Arial" w:hAnsi="Arial" w:cs="Arial"/>
          <w:sz w:val="24"/>
          <w:szCs w:val="24"/>
        </w:rPr>
      </w:pPr>
      <w:r w:rsidRPr="00C230AC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30AC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230A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0AC">
              <w:rPr>
                <w:rFonts w:ascii="Arial" w:hAnsi="Arial" w:cs="Arial"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30AC" w:rsidRPr="004E4B64" w:rsidTr="00F7131D">
        <w:tc>
          <w:tcPr>
            <w:tcW w:w="2269" w:type="dxa"/>
            <w:shd w:val="clear" w:color="auto" w:fill="auto"/>
          </w:tcPr>
          <w:p w:rsidR="00C230AC" w:rsidRPr="004E4B64" w:rsidRDefault="00C230AC" w:rsidP="00F713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30AC" w:rsidRPr="004E4B64" w:rsidRDefault="00C230AC" w:rsidP="00F713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30AC">
              <w:rPr>
                <w:rFonts w:ascii="Arial" w:hAnsi="Arial" w:cs="Arial"/>
                <w:bCs/>
                <w:sz w:val="24"/>
                <w:szCs w:val="24"/>
              </w:rPr>
              <w:t>KA-2/112/2024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230AC" w:rsidRPr="00C230AC">
        <w:rPr>
          <w:rFonts w:ascii="Arial" w:hAnsi="Arial" w:cs="Arial"/>
          <w:sz w:val="24"/>
          <w:szCs w:val="24"/>
        </w:rPr>
        <w:t>(</w:t>
      </w:r>
      <w:proofErr w:type="spellStart"/>
      <w:r w:rsidR="00C230AC" w:rsidRPr="00C230AC">
        <w:rPr>
          <w:rFonts w:ascii="Arial" w:hAnsi="Arial" w:cs="Arial"/>
          <w:sz w:val="24"/>
          <w:szCs w:val="24"/>
        </w:rPr>
        <w:t>t.j</w:t>
      </w:r>
      <w:proofErr w:type="spellEnd"/>
      <w:r w:rsidR="00C230AC" w:rsidRPr="00C230A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230A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230AC">
        <w:rPr>
          <w:rFonts w:ascii="Arial" w:hAnsi="Arial" w:cs="Arial"/>
          <w:b/>
          <w:sz w:val="24"/>
          <w:szCs w:val="24"/>
        </w:rPr>
        <w:t>8 210 810.28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FB2" w:rsidRDefault="007E5FB2">
      <w:r>
        <w:separator/>
      </w:r>
    </w:p>
  </w:endnote>
  <w:endnote w:type="continuationSeparator" w:id="0">
    <w:p w:rsidR="007E5FB2" w:rsidRDefault="007E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FB2" w:rsidRDefault="007E5FB2">
      <w:r>
        <w:separator/>
      </w:r>
    </w:p>
  </w:footnote>
  <w:footnote w:type="continuationSeparator" w:id="0">
    <w:p w:rsidR="007E5FB2" w:rsidRDefault="007E5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AC" w:rsidRDefault="00C23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AC" w:rsidRDefault="00C23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0AC" w:rsidRDefault="00C230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FB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4900"/>
    <w:rsid w:val="007B2916"/>
    <w:rsid w:val="007E5FB2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0AC"/>
    <w:rsid w:val="00C236D3"/>
    <w:rsid w:val="00C659E2"/>
    <w:rsid w:val="00CB0802"/>
    <w:rsid w:val="00D7128F"/>
    <w:rsid w:val="00EA3476"/>
    <w:rsid w:val="00EE5F3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B94DF3"/>
  <w15:chartTrackingRefBased/>
  <w15:docId w15:val="{9E5B3E3A-CD2C-4D34-AC67-77DF8DE6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2025-02-03T07:05:00Z</dcterms:created>
  <dcterms:modified xsi:type="dcterms:W3CDTF">2025-02-03T07:07:00Z</dcterms:modified>
</cp:coreProperties>
</file>