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94460A" w14:textId="77777777" w:rsidR="00036CDE" w:rsidRPr="00A101B0" w:rsidRDefault="00036CDE" w:rsidP="00036CDE">
      <w:pPr>
        <w:pStyle w:val="Nagwek6"/>
        <w:jc w:val="right"/>
        <w:rPr>
          <w:rFonts w:cs="Arial"/>
          <w:i/>
          <w:szCs w:val="22"/>
        </w:rPr>
      </w:pPr>
      <w:r w:rsidRPr="00A101B0">
        <w:rPr>
          <w:rFonts w:cs="Arial"/>
          <w:i/>
          <w:szCs w:val="22"/>
        </w:rPr>
        <w:t xml:space="preserve">Załącznik nr </w:t>
      </w:r>
      <w:r w:rsidR="00312439">
        <w:rPr>
          <w:rFonts w:cs="Arial"/>
          <w:i/>
          <w:szCs w:val="22"/>
        </w:rPr>
        <w:t>1</w:t>
      </w:r>
      <w:r>
        <w:rPr>
          <w:rFonts w:cs="Arial"/>
          <w:i/>
          <w:szCs w:val="22"/>
        </w:rPr>
        <w:t xml:space="preserve"> do Zapytania ofertowego</w:t>
      </w:r>
    </w:p>
    <w:p w14:paraId="614FD8EE" w14:textId="77777777" w:rsidR="00036CDE" w:rsidRPr="0098361E" w:rsidRDefault="00036CDE" w:rsidP="00036CDE">
      <w:pPr>
        <w:rPr>
          <w:rFonts w:ascii="Arial" w:hAnsi="Arial" w:cs="Arial"/>
          <w:sz w:val="20"/>
          <w:szCs w:val="20"/>
        </w:rPr>
      </w:pPr>
    </w:p>
    <w:p w14:paraId="4F42007F" w14:textId="77777777" w:rsidR="00036CDE" w:rsidRPr="0098361E" w:rsidRDefault="00036CDE" w:rsidP="00036CDE">
      <w:pPr>
        <w:rPr>
          <w:rFonts w:ascii="Arial" w:hAnsi="Arial" w:cs="Arial"/>
          <w:sz w:val="20"/>
          <w:szCs w:val="20"/>
        </w:rPr>
      </w:pPr>
      <w:r w:rsidRPr="0098361E">
        <w:rPr>
          <w:rFonts w:ascii="Arial" w:hAnsi="Arial" w:cs="Arial"/>
          <w:sz w:val="20"/>
          <w:szCs w:val="20"/>
        </w:rPr>
        <w:t xml:space="preserve">………………………………………… </w:t>
      </w:r>
    </w:p>
    <w:p w14:paraId="3219E067" w14:textId="77777777" w:rsidR="00036CDE" w:rsidRPr="0098361E" w:rsidRDefault="00036CDE" w:rsidP="00036CDE">
      <w:pPr>
        <w:rPr>
          <w:rFonts w:ascii="Arial" w:hAnsi="Arial" w:cs="Arial"/>
          <w:sz w:val="18"/>
          <w:szCs w:val="18"/>
        </w:rPr>
      </w:pPr>
      <w:r w:rsidRPr="0098361E">
        <w:rPr>
          <w:rFonts w:ascii="Arial" w:hAnsi="Arial" w:cs="Arial"/>
          <w:sz w:val="18"/>
          <w:szCs w:val="18"/>
        </w:rPr>
        <w:t xml:space="preserve">                 (pieczęć Wykonawcy)</w:t>
      </w:r>
    </w:p>
    <w:p w14:paraId="25C2A836" w14:textId="77777777" w:rsidR="00036CDE" w:rsidRPr="0098361E" w:rsidRDefault="00036CDE" w:rsidP="00036CDE">
      <w:pPr>
        <w:jc w:val="center"/>
        <w:rPr>
          <w:rFonts w:ascii="Arial" w:hAnsi="Arial" w:cs="Arial"/>
          <w:sz w:val="22"/>
          <w:szCs w:val="22"/>
        </w:rPr>
      </w:pPr>
    </w:p>
    <w:p w14:paraId="37BBDC76" w14:textId="77777777" w:rsidR="00036CDE" w:rsidRPr="0098361E" w:rsidRDefault="00036CDE" w:rsidP="00036CDE">
      <w:pPr>
        <w:jc w:val="center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t>/wzór/</w:t>
      </w:r>
    </w:p>
    <w:p w14:paraId="3D05613A" w14:textId="77777777" w:rsidR="00036CDE" w:rsidRDefault="00036CDE" w:rsidP="00036CDE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98361E">
        <w:rPr>
          <w:rFonts w:ascii="Arial" w:hAnsi="Arial" w:cs="Arial"/>
          <w:b/>
          <w:sz w:val="32"/>
          <w:szCs w:val="32"/>
          <w:u w:val="single"/>
        </w:rPr>
        <w:t>FORMULARZ OFERTOWY</w:t>
      </w:r>
    </w:p>
    <w:p w14:paraId="126FB70E" w14:textId="77777777" w:rsidR="00036CDE" w:rsidRPr="0098361E" w:rsidRDefault="00036CDE" w:rsidP="00036CDE">
      <w:pPr>
        <w:jc w:val="both"/>
        <w:rPr>
          <w:rFonts w:ascii="Arial" w:hAnsi="Arial" w:cs="Arial"/>
          <w:b/>
          <w:sz w:val="32"/>
          <w:szCs w:val="32"/>
          <w:u w:val="single"/>
        </w:rPr>
      </w:pPr>
    </w:p>
    <w:p w14:paraId="62CE446A" w14:textId="402AF0D7" w:rsidR="008869B4" w:rsidRDefault="00036CDE" w:rsidP="008869B4">
      <w:pPr>
        <w:jc w:val="both"/>
        <w:rPr>
          <w:rFonts w:ascii="Arial" w:hAnsi="Arial" w:cs="Arial"/>
          <w:b/>
          <w:sz w:val="22"/>
        </w:rPr>
      </w:pPr>
      <w:r w:rsidRPr="00112063">
        <w:rPr>
          <w:rFonts w:ascii="Arial" w:hAnsi="Arial" w:cs="Arial"/>
          <w:sz w:val="22"/>
          <w:szCs w:val="22"/>
        </w:rPr>
        <w:t xml:space="preserve">Nawiązując do ogłoszenia o postępowaniu prowadzonym w trybie zapytania ofertowego </w:t>
      </w:r>
      <w:r w:rsidR="00C961E7">
        <w:rPr>
          <w:rFonts w:ascii="Arial" w:hAnsi="Arial" w:cs="Arial"/>
          <w:sz w:val="22"/>
          <w:szCs w:val="22"/>
        </w:rPr>
        <w:t xml:space="preserve">na </w:t>
      </w:r>
      <w:r w:rsidR="00C961E7" w:rsidRPr="00C961E7">
        <w:rPr>
          <w:rFonts w:ascii="Arial" w:hAnsi="Arial" w:cs="Arial"/>
          <w:b/>
          <w:bCs/>
          <w:sz w:val="22"/>
          <w:szCs w:val="22"/>
        </w:rPr>
        <w:t>c</w:t>
      </w:r>
      <w:r w:rsidR="00C961E7" w:rsidRPr="00C961E7">
        <w:rPr>
          <w:rFonts w:ascii="Arial" w:hAnsi="Arial" w:cs="Arial"/>
          <w:b/>
          <w:sz w:val="22"/>
          <w:szCs w:val="22"/>
        </w:rPr>
        <w:t xml:space="preserve">ztery przeglądy serwisowe 9 szt. </w:t>
      </w:r>
      <w:proofErr w:type="spellStart"/>
      <w:r w:rsidR="00C961E7" w:rsidRPr="00C961E7">
        <w:rPr>
          <w:rFonts w:ascii="Arial" w:hAnsi="Arial" w:cs="Arial"/>
          <w:b/>
          <w:sz w:val="22"/>
          <w:szCs w:val="22"/>
        </w:rPr>
        <w:t>chillerów</w:t>
      </w:r>
      <w:proofErr w:type="spellEnd"/>
      <w:r w:rsidR="00C961E7" w:rsidRPr="00C961E7">
        <w:rPr>
          <w:rFonts w:ascii="Arial" w:hAnsi="Arial" w:cs="Arial"/>
          <w:b/>
          <w:sz w:val="22"/>
          <w:szCs w:val="22"/>
        </w:rPr>
        <w:t xml:space="preserve"> i 7 szt. </w:t>
      </w:r>
      <w:proofErr w:type="spellStart"/>
      <w:r w:rsidR="00C961E7" w:rsidRPr="00C961E7">
        <w:rPr>
          <w:rFonts w:ascii="Arial" w:hAnsi="Arial" w:cs="Arial"/>
          <w:b/>
          <w:sz w:val="22"/>
          <w:szCs w:val="22"/>
        </w:rPr>
        <w:t>dry</w:t>
      </w:r>
      <w:proofErr w:type="spellEnd"/>
      <w:r w:rsidR="00C961E7" w:rsidRPr="00C961E7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C961E7" w:rsidRPr="00C961E7">
        <w:rPr>
          <w:rFonts w:ascii="Arial" w:hAnsi="Arial" w:cs="Arial"/>
          <w:b/>
          <w:sz w:val="22"/>
          <w:szCs w:val="22"/>
        </w:rPr>
        <w:t>coolerów</w:t>
      </w:r>
      <w:proofErr w:type="spellEnd"/>
      <w:r w:rsidR="00C961E7" w:rsidRPr="00C961E7">
        <w:rPr>
          <w:rFonts w:ascii="Arial" w:hAnsi="Arial" w:cs="Arial"/>
          <w:b/>
          <w:sz w:val="22"/>
          <w:szCs w:val="22"/>
        </w:rPr>
        <w:t xml:space="preserve"> oraz dwa badania 64 szt. zaworów bezpieczeństwa w </w:t>
      </w:r>
      <w:proofErr w:type="spellStart"/>
      <w:r w:rsidR="00C961E7" w:rsidRPr="00C961E7">
        <w:rPr>
          <w:rFonts w:ascii="Arial" w:hAnsi="Arial" w:cs="Arial"/>
          <w:b/>
          <w:sz w:val="22"/>
          <w:szCs w:val="22"/>
        </w:rPr>
        <w:t>chillerach</w:t>
      </w:r>
      <w:proofErr w:type="spellEnd"/>
      <w:r w:rsidR="00C961E7" w:rsidRPr="00C961E7">
        <w:rPr>
          <w:rFonts w:ascii="Arial" w:hAnsi="Arial" w:cs="Arial"/>
          <w:b/>
          <w:sz w:val="22"/>
          <w:szCs w:val="22"/>
        </w:rPr>
        <w:t xml:space="preserve"> w okresie dwóch lat na terenie Centrum Zaawansowanych Technologii przy ul. Uniwersytetu Poznańskiego 10 w Poznaniu. Pierwszy przegląd do 25.04.2025 r., a kolejne co 6 miesięcy.</w:t>
      </w:r>
    </w:p>
    <w:p w14:paraId="1E23766B" w14:textId="77777777" w:rsidR="008869B4" w:rsidRDefault="008869B4" w:rsidP="008869B4">
      <w:pPr>
        <w:jc w:val="both"/>
        <w:rPr>
          <w:rFonts w:ascii="Arial" w:hAnsi="Arial" w:cs="Arial"/>
          <w:sz w:val="22"/>
          <w:szCs w:val="22"/>
        </w:rPr>
      </w:pPr>
    </w:p>
    <w:p w14:paraId="5182AD87" w14:textId="77777777" w:rsidR="00036CDE" w:rsidRPr="00112063" w:rsidRDefault="00036CDE" w:rsidP="008869B4">
      <w:pPr>
        <w:jc w:val="both"/>
        <w:rPr>
          <w:rFonts w:ascii="Arial" w:hAnsi="Arial" w:cs="Arial"/>
          <w:sz w:val="22"/>
          <w:szCs w:val="22"/>
        </w:rPr>
      </w:pPr>
      <w:r w:rsidRPr="00112063">
        <w:rPr>
          <w:rFonts w:ascii="Arial" w:hAnsi="Arial" w:cs="Arial"/>
          <w:sz w:val="22"/>
          <w:szCs w:val="22"/>
        </w:rPr>
        <w:t>my niżej podpisani:</w:t>
      </w:r>
    </w:p>
    <w:p w14:paraId="1D47F8E6" w14:textId="77777777" w:rsidR="00036CDE" w:rsidRPr="005250C2" w:rsidRDefault="00036CDE" w:rsidP="00036CDE">
      <w:pPr>
        <w:tabs>
          <w:tab w:val="left" w:pos="284"/>
        </w:tabs>
        <w:jc w:val="center"/>
        <w:rPr>
          <w:rFonts w:cs="Arial"/>
          <w:color w:val="FF0000"/>
        </w:rPr>
      </w:pPr>
    </w:p>
    <w:p w14:paraId="6D2455C3" w14:textId="77777777" w:rsidR="00036CDE" w:rsidRDefault="00036CDE" w:rsidP="00036CDE">
      <w:pPr>
        <w:pStyle w:val="Listownik"/>
        <w:rPr>
          <w:rFonts w:cs="Arial"/>
          <w:color w:val="FF0000"/>
          <w:szCs w:val="24"/>
        </w:rPr>
      </w:pPr>
    </w:p>
    <w:p w14:paraId="25FAFB40" w14:textId="77777777" w:rsidR="00036CDE" w:rsidRPr="0098361E" w:rsidRDefault="00036CDE" w:rsidP="00036CDE">
      <w:pPr>
        <w:pStyle w:val="Listownik"/>
        <w:rPr>
          <w:rFonts w:cs="Arial"/>
          <w:szCs w:val="24"/>
        </w:rPr>
      </w:pPr>
      <w:r w:rsidRPr="0098361E">
        <w:rPr>
          <w:rFonts w:cs="Arial"/>
          <w:szCs w:val="24"/>
        </w:rPr>
        <w:t>NAZWA WYKONAWCY: .........................................................................................................</w:t>
      </w:r>
    </w:p>
    <w:p w14:paraId="28857ED3" w14:textId="77777777" w:rsidR="00036CDE" w:rsidRPr="0098361E" w:rsidRDefault="00036CDE" w:rsidP="00036CDE">
      <w:pPr>
        <w:rPr>
          <w:rFonts w:ascii="Arial" w:hAnsi="Arial" w:cs="Arial"/>
          <w:sz w:val="22"/>
        </w:rPr>
      </w:pPr>
      <w:bookmarkStart w:id="0" w:name="_GoBack"/>
      <w:bookmarkEnd w:id="0"/>
    </w:p>
    <w:p w14:paraId="245F1D73" w14:textId="77777777"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ADRES WYKONAWCY: ..........................................................................................................</w:t>
      </w:r>
    </w:p>
    <w:p w14:paraId="6FF9927A" w14:textId="77777777" w:rsidR="00036CDE" w:rsidRPr="0098361E" w:rsidRDefault="00036CDE" w:rsidP="00036CDE">
      <w:pPr>
        <w:rPr>
          <w:rFonts w:ascii="Arial" w:hAnsi="Arial" w:cs="Arial"/>
          <w:sz w:val="22"/>
        </w:rPr>
      </w:pPr>
    </w:p>
    <w:p w14:paraId="54753A05" w14:textId="77777777"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NR TELEFONU: ........................................................FAX........................................................</w:t>
      </w:r>
    </w:p>
    <w:p w14:paraId="303FBAA4" w14:textId="77777777" w:rsidR="00036CDE" w:rsidRPr="0098361E" w:rsidRDefault="00036CDE" w:rsidP="00036CDE">
      <w:pPr>
        <w:rPr>
          <w:rFonts w:ascii="Arial" w:hAnsi="Arial" w:cs="Arial"/>
          <w:sz w:val="22"/>
        </w:rPr>
      </w:pPr>
    </w:p>
    <w:p w14:paraId="17E803D7" w14:textId="77777777"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E-MAIL …………………………………………………………………………………………………..</w:t>
      </w:r>
    </w:p>
    <w:p w14:paraId="3AE815EA" w14:textId="77777777" w:rsidR="00036CDE" w:rsidRPr="0098361E" w:rsidRDefault="00036CDE" w:rsidP="00036CDE">
      <w:pPr>
        <w:rPr>
          <w:rFonts w:ascii="Arial" w:hAnsi="Arial" w:cs="Arial"/>
          <w:sz w:val="22"/>
        </w:rPr>
      </w:pPr>
    </w:p>
    <w:p w14:paraId="749D7E6F" w14:textId="77777777"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NIP: ..........................................................REGON: .................................................................</w:t>
      </w:r>
    </w:p>
    <w:p w14:paraId="59084CA7" w14:textId="77777777" w:rsidR="00036CDE" w:rsidRPr="0098361E" w:rsidRDefault="00036CDE" w:rsidP="00036CDE">
      <w:pPr>
        <w:rPr>
          <w:rFonts w:ascii="Arial" w:hAnsi="Arial" w:cs="Arial"/>
          <w:spacing w:val="8"/>
          <w:sz w:val="18"/>
          <w:szCs w:val="20"/>
        </w:rPr>
      </w:pPr>
    </w:p>
    <w:p w14:paraId="2E7184E6" w14:textId="77777777" w:rsidR="00036CDE" w:rsidRDefault="00036CDE" w:rsidP="00036CDE">
      <w:pPr>
        <w:pStyle w:val="Tekstpodstawowywcity"/>
        <w:ind w:left="284" w:firstLine="56"/>
        <w:rPr>
          <w:rFonts w:ascii="Arial" w:hAnsi="Arial" w:cs="Arial"/>
          <w:b/>
          <w:i/>
          <w:sz w:val="20"/>
        </w:rPr>
      </w:pPr>
    </w:p>
    <w:p w14:paraId="54044A6A" w14:textId="77777777" w:rsidR="005E2CBD" w:rsidRDefault="005E2CBD" w:rsidP="00036CDE">
      <w:pPr>
        <w:pStyle w:val="Tekstpodstawowywcity"/>
        <w:ind w:left="284" w:firstLine="56"/>
        <w:rPr>
          <w:rFonts w:ascii="Arial" w:hAnsi="Arial" w:cs="Arial"/>
          <w:b/>
          <w:i/>
          <w:sz w:val="20"/>
        </w:rPr>
      </w:pPr>
    </w:p>
    <w:p w14:paraId="43A79CB3" w14:textId="77777777" w:rsidR="005E2CBD" w:rsidRPr="0098361E" w:rsidRDefault="005E2CBD" w:rsidP="00036CDE">
      <w:pPr>
        <w:pStyle w:val="Tekstpodstawowywcity"/>
        <w:ind w:left="284" w:firstLine="56"/>
        <w:rPr>
          <w:rFonts w:ascii="Arial" w:hAnsi="Arial" w:cs="Arial"/>
          <w:b/>
          <w:i/>
          <w:sz w:val="20"/>
        </w:rPr>
      </w:pPr>
    </w:p>
    <w:p w14:paraId="103350DA" w14:textId="77777777" w:rsidR="00036CDE" w:rsidRPr="008869B4" w:rsidRDefault="00036CDE" w:rsidP="008869B4">
      <w:pPr>
        <w:pStyle w:val="Akapitzlist"/>
        <w:numPr>
          <w:ilvl w:val="0"/>
          <w:numId w:val="14"/>
        </w:numPr>
        <w:ind w:left="426" w:hanging="426"/>
        <w:rPr>
          <w:rFonts w:ascii="Arial" w:hAnsi="Arial" w:cs="Arial"/>
          <w:sz w:val="22"/>
          <w:szCs w:val="22"/>
        </w:rPr>
      </w:pPr>
      <w:r w:rsidRPr="008869B4">
        <w:rPr>
          <w:rFonts w:ascii="Arial" w:hAnsi="Arial" w:cs="Arial"/>
          <w:sz w:val="22"/>
          <w:szCs w:val="22"/>
        </w:rPr>
        <w:t>Oświadczamy, że oferujemy realizację przedmiotu zamówienia zgodnie z wymaganiami określonymi  w ogłoszeniu o zamówieniu za cenę brutto, wyliczoną zgodnie z tabelą nr 1 poniżej :</w:t>
      </w:r>
      <w:r w:rsidRPr="008869B4">
        <w:rPr>
          <w:rFonts w:ascii="Arial" w:hAnsi="Arial" w:cs="Arial"/>
          <w:b/>
          <w:sz w:val="22"/>
          <w:szCs w:val="22"/>
        </w:rPr>
        <w:t xml:space="preserve"> </w:t>
      </w:r>
    </w:p>
    <w:p w14:paraId="1BB17C29" w14:textId="77777777" w:rsidR="00036CDE" w:rsidRDefault="00036CDE" w:rsidP="00036CDE">
      <w:pPr>
        <w:pStyle w:val="Tekstpodstawowy"/>
        <w:tabs>
          <w:tab w:val="left" w:pos="360"/>
        </w:tabs>
        <w:rPr>
          <w:rFonts w:ascii="Arial" w:hAnsi="Arial" w:cs="Arial"/>
          <w:b/>
          <w:bCs/>
        </w:rPr>
      </w:pPr>
    </w:p>
    <w:p w14:paraId="02F4F6E2" w14:textId="77777777" w:rsidR="00036CDE" w:rsidRDefault="00036CDE" w:rsidP="00036CDE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Wartość brutto </w:t>
      </w:r>
      <w:r w:rsidRPr="0098361E">
        <w:rPr>
          <w:rFonts w:ascii="Arial" w:hAnsi="Arial" w:cs="Arial"/>
          <w:b/>
          <w:bCs/>
        </w:rPr>
        <w:t xml:space="preserve"> </w:t>
      </w:r>
      <w:r w:rsidRPr="0098361E">
        <w:rPr>
          <w:rFonts w:ascii="Arial" w:hAnsi="Arial" w:cs="Arial"/>
          <w:bCs/>
        </w:rPr>
        <w:t>………………………</w:t>
      </w:r>
      <w:r w:rsidRPr="0098361E">
        <w:rPr>
          <w:rFonts w:ascii="Arial" w:hAnsi="Arial" w:cs="Arial"/>
          <w:b/>
          <w:bCs/>
        </w:rPr>
        <w:t xml:space="preserve"> PLN</w:t>
      </w:r>
    </w:p>
    <w:p w14:paraId="0AAFE23E" w14:textId="77777777" w:rsidR="00036CDE" w:rsidRDefault="00036CDE" w:rsidP="00036CDE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</w:p>
    <w:p w14:paraId="18872976" w14:textId="77777777" w:rsidR="00036CDE" w:rsidRDefault="00036CDE" w:rsidP="00036CDE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słownie: </w:t>
      </w:r>
      <w:r w:rsidRPr="00181F54">
        <w:rPr>
          <w:rFonts w:ascii="Arial" w:hAnsi="Arial" w:cs="Arial"/>
          <w:bCs/>
        </w:rPr>
        <w:t>………………………………………………………</w:t>
      </w:r>
    </w:p>
    <w:p w14:paraId="144E6289" w14:textId="77777777" w:rsidR="00036CDE" w:rsidRDefault="00036CDE" w:rsidP="008869B4">
      <w:pPr>
        <w:pStyle w:val="Tekstpodstawowy"/>
        <w:tabs>
          <w:tab w:val="left" w:pos="360"/>
        </w:tabs>
        <w:rPr>
          <w:rFonts w:ascii="Arial" w:hAnsi="Arial" w:cs="Arial"/>
          <w:bCs/>
        </w:rPr>
      </w:pPr>
    </w:p>
    <w:p w14:paraId="1E26E1B9" w14:textId="77777777" w:rsidR="00946C3D" w:rsidRPr="008869B4" w:rsidRDefault="00036CDE" w:rsidP="008869B4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Tabela nr 1</w:t>
      </w:r>
    </w:p>
    <w:tbl>
      <w:tblPr>
        <w:tblpPr w:leftFromText="141" w:rightFromText="141" w:vertAnchor="text" w:tblpY="1"/>
        <w:tblOverlap w:val="never"/>
        <w:tblW w:w="87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2689"/>
        <w:gridCol w:w="576"/>
        <w:gridCol w:w="1134"/>
        <w:gridCol w:w="1276"/>
        <w:gridCol w:w="992"/>
        <w:gridCol w:w="1701"/>
      </w:tblGrid>
      <w:tr w:rsidR="00131FE7" w:rsidRPr="005E2CBD" w14:paraId="207B1DC9" w14:textId="77777777" w:rsidTr="00131FE7">
        <w:trPr>
          <w:trHeight w:val="1041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E3E06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E5D22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7C78D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Ilość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F6322" w14:textId="77777777" w:rsidR="00131FE7" w:rsidRPr="005E2CBD" w:rsidRDefault="00131FE7" w:rsidP="008869B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sz w:val="20"/>
                <w:szCs w:val="20"/>
              </w:rPr>
              <w:t>Cena jedn. za przegląd</w:t>
            </w:r>
          </w:p>
          <w:p w14:paraId="1B1AF34F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[zł]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4DD03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Wartość netto</w:t>
            </w:r>
          </w:p>
          <w:p w14:paraId="13CFA897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[zł]</w:t>
            </w:r>
          </w:p>
          <w:p w14:paraId="20835CEF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i/>
                <w:sz w:val="20"/>
                <w:szCs w:val="20"/>
              </w:rPr>
              <w:t>/3x4/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0F984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Podatek VAT (23%)</w:t>
            </w:r>
          </w:p>
          <w:p w14:paraId="56C11BBD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[zł]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1F2E2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Wartość brutto</w:t>
            </w:r>
          </w:p>
          <w:p w14:paraId="67DF9E0B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[zł]</w:t>
            </w:r>
          </w:p>
          <w:p w14:paraId="08BEF2F4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i/>
                <w:sz w:val="20"/>
                <w:szCs w:val="20"/>
              </w:rPr>
              <w:t>/5+6/</w:t>
            </w:r>
          </w:p>
        </w:tc>
      </w:tr>
      <w:tr w:rsidR="00131FE7" w:rsidRPr="005E2CBD" w14:paraId="35BE6584" w14:textId="77777777" w:rsidTr="00131FE7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262C4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i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3BC43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i/>
                <w:sz w:val="20"/>
                <w:szCs w:val="20"/>
              </w:rPr>
              <w:t>2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A45FB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i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BA0C0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5E2CBD">
              <w:rPr>
                <w:rFonts w:ascii="Arial" w:hAnsi="Arial" w:cs="Arial"/>
                <w:i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2B52D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i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D4780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i/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CF6A1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i/>
                <w:sz w:val="20"/>
                <w:szCs w:val="20"/>
              </w:rPr>
              <w:t>7</w:t>
            </w:r>
          </w:p>
        </w:tc>
      </w:tr>
      <w:tr w:rsidR="00131FE7" w:rsidRPr="005E2CBD" w14:paraId="07E022D2" w14:textId="77777777" w:rsidTr="00131FE7">
        <w:trPr>
          <w:cantSplit/>
          <w:trHeight w:val="42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94980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83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59774" w14:textId="50723BB7" w:rsidR="00131FE7" w:rsidRPr="005E2CBD" w:rsidRDefault="00AD62D4" w:rsidP="00493FD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Cztery </w:t>
            </w:r>
            <w:r w:rsidR="00493FDB">
              <w:rPr>
                <w:rFonts w:ascii="Arial" w:hAnsi="Arial" w:cs="Arial"/>
                <w:b/>
                <w:bCs/>
                <w:sz w:val="20"/>
                <w:szCs w:val="20"/>
              </w:rPr>
              <w:t>p</w:t>
            </w:r>
            <w:r w:rsidR="00131FE7" w:rsidRPr="005E2CB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rzeglądy serwisowe </w:t>
            </w:r>
            <w:proofErr w:type="spellStart"/>
            <w:r w:rsidR="00131FE7"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chillerów</w:t>
            </w:r>
            <w:proofErr w:type="spellEnd"/>
            <w:r w:rsidR="00493FD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w okresie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dwóch lat </w:t>
            </w:r>
            <w:r w:rsidR="00493FDB">
              <w:rPr>
                <w:rFonts w:ascii="Arial" w:hAnsi="Arial" w:cs="Arial"/>
                <w:b/>
                <w:bCs/>
                <w:sz w:val="20"/>
                <w:szCs w:val="20"/>
              </w:rPr>
              <w:t>202</w:t>
            </w:r>
            <w:r w:rsidR="00CA6143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-2026</w:t>
            </w:r>
          </w:p>
        </w:tc>
      </w:tr>
      <w:tr w:rsidR="00131FE7" w:rsidRPr="005E2CBD" w14:paraId="60F5D47C" w14:textId="77777777" w:rsidTr="00A029C7">
        <w:trPr>
          <w:cantSplit/>
          <w:trHeight w:val="53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4986C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1.1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841AD" w14:textId="77777777" w:rsidR="00131FE7" w:rsidRPr="005E2CBD" w:rsidRDefault="00131FE7" w:rsidP="005E2CBD">
            <w:pPr>
              <w:rPr>
                <w:rFonts w:ascii="Arial" w:hAnsi="Arial" w:cs="Arial"/>
                <w:sz w:val="20"/>
                <w:szCs w:val="20"/>
              </w:rPr>
            </w:pPr>
            <w:r w:rsidRPr="005E2CBD">
              <w:rPr>
                <w:rFonts w:ascii="Arial" w:hAnsi="Arial" w:cs="Arial"/>
                <w:sz w:val="20"/>
                <w:szCs w:val="20"/>
              </w:rPr>
              <w:t>FOCS-W 1902, nr seryjny: 32030963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468A" w14:textId="7DDC8E8B" w:rsidR="00131FE7" w:rsidRPr="005E2CBD" w:rsidRDefault="00902891" w:rsidP="00A029C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AFAEB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8DA98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6CF29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63ED9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31FE7" w:rsidRPr="005E2CBD" w14:paraId="270AD044" w14:textId="77777777" w:rsidTr="00A029C7">
        <w:trPr>
          <w:cantSplit/>
          <w:trHeight w:val="54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8817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1.2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2BB89" w14:textId="77777777" w:rsidR="00131FE7" w:rsidRPr="005E2CBD" w:rsidRDefault="00131FE7" w:rsidP="00131FE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sz w:val="20"/>
                <w:szCs w:val="20"/>
              </w:rPr>
              <w:t>FOCS-W 1902, nr seryjny: 32030694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1672A" w14:textId="15D6DC2C" w:rsidR="00131FE7" w:rsidRPr="005E2CBD" w:rsidRDefault="00902891" w:rsidP="00A029C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F7B6B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E8473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BFBAD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31C20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31FE7" w:rsidRPr="005E2CBD" w14:paraId="5597A7C8" w14:textId="77777777" w:rsidTr="00A029C7">
        <w:trPr>
          <w:cantSplit/>
          <w:trHeight w:val="71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495F8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1.3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A400F" w14:textId="77777777" w:rsidR="00131FE7" w:rsidRPr="005E2CBD" w:rsidRDefault="00131FE7" w:rsidP="00131FE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sz w:val="20"/>
                <w:szCs w:val="20"/>
              </w:rPr>
              <w:t>FOCS2-W/CA-E 2401, nr seryjny: 32019080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847AF" w14:textId="3A75439D" w:rsidR="00131FE7" w:rsidRPr="005E2CBD" w:rsidRDefault="00902891" w:rsidP="00A029C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2BBF3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115AC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92A66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C5D63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31FE7" w:rsidRPr="005E2CBD" w14:paraId="7428463E" w14:textId="77777777" w:rsidTr="00A029C7">
        <w:trPr>
          <w:cantSplit/>
          <w:trHeight w:val="5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C9792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lastRenderedPageBreak/>
              <w:t>1.4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F95CE" w14:textId="77777777" w:rsidR="00131FE7" w:rsidRPr="005E2CBD" w:rsidRDefault="00131FE7" w:rsidP="00131FE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sz w:val="20"/>
                <w:szCs w:val="20"/>
              </w:rPr>
              <w:t>FOCS2-W/CA-E 2401, nr seryjny: 32019081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2CA8B" w14:textId="53DA5649" w:rsidR="00131FE7" w:rsidRPr="005E2CBD" w:rsidRDefault="00902891" w:rsidP="00A029C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0EDA6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9A0CC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A7204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4CBB8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31FE7" w:rsidRPr="005E2CBD" w14:paraId="0E46C6AA" w14:textId="77777777" w:rsidTr="00A029C7">
        <w:trPr>
          <w:cantSplit/>
          <w:trHeight w:val="56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BAC5D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1.5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03EBB" w14:textId="77777777" w:rsidR="00131FE7" w:rsidRPr="005E2CBD" w:rsidRDefault="00131FE7" w:rsidP="00131FE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sz w:val="20"/>
                <w:szCs w:val="20"/>
              </w:rPr>
              <w:t>NECS-W 0804, nr seryjny: 32019086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368B2" w14:textId="2FC59F24" w:rsidR="00131FE7" w:rsidRPr="005E2CBD" w:rsidRDefault="00902891" w:rsidP="00A029C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4498F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6C512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32061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DDEBD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31FE7" w:rsidRPr="005E2CBD" w14:paraId="4F5E32BD" w14:textId="77777777" w:rsidTr="00A029C7">
        <w:trPr>
          <w:cantSplit/>
          <w:trHeight w:val="5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01E9B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1.6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2F8A6" w14:textId="77777777" w:rsidR="00131FE7" w:rsidRPr="005E2CBD" w:rsidRDefault="00131FE7" w:rsidP="00131FE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sz w:val="20"/>
                <w:szCs w:val="20"/>
              </w:rPr>
              <w:t>NECS-W 0804, nr seryjny: 32019087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9D810" w14:textId="30495DC4" w:rsidR="00131FE7" w:rsidRPr="005E2CBD" w:rsidRDefault="00902891" w:rsidP="00A029C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2BCE6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58A49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6FE58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83821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31FE7" w:rsidRPr="005E2CBD" w14:paraId="7C296ABC" w14:textId="77777777" w:rsidTr="00A029C7">
        <w:trPr>
          <w:cantSplit/>
          <w:trHeight w:val="55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D5F6A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1.7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24EC8" w14:textId="77777777" w:rsidR="00131FE7" w:rsidRPr="005E2CBD" w:rsidRDefault="00131FE7" w:rsidP="00131FE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sz w:val="20"/>
                <w:szCs w:val="20"/>
              </w:rPr>
              <w:t>NECS-W 0512, nr seryjny: 32019090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53070" w14:textId="34C4EA2B" w:rsidR="00131FE7" w:rsidRPr="005E2CBD" w:rsidRDefault="00902891" w:rsidP="00A029C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0141A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FF400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07392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EA47F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31FE7" w:rsidRPr="005E2CBD" w14:paraId="03244F5E" w14:textId="77777777" w:rsidTr="00A029C7">
        <w:trPr>
          <w:cantSplit/>
          <w:trHeight w:val="55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09CE4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1.8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FB490" w14:textId="77777777" w:rsidR="00131FE7" w:rsidRPr="005E2CBD" w:rsidRDefault="00131FE7" w:rsidP="00131FE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sz w:val="20"/>
                <w:szCs w:val="20"/>
              </w:rPr>
              <w:t>FOCS-CA/LN 1502, nr seryjny: 32030691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EDB12" w14:textId="323C0994" w:rsidR="00131FE7" w:rsidRPr="005E2CBD" w:rsidRDefault="00902891" w:rsidP="00A029C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70472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2917D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4167D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FAE73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31FE7" w:rsidRPr="005E2CBD" w14:paraId="0860C0F7" w14:textId="77777777" w:rsidTr="00A029C7">
        <w:trPr>
          <w:cantSplit/>
          <w:trHeight w:val="56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5779B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1.9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A4077" w14:textId="77777777" w:rsidR="00131FE7" w:rsidRPr="005E2CBD" w:rsidRDefault="00131FE7" w:rsidP="00131FE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sz w:val="20"/>
                <w:szCs w:val="20"/>
              </w:rPr>
              <w:t>FOCS-CA/LN 1502, nr seryjny: 32030692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7E6D4" w14:textId="20B62144" w:rsidR="00131FE7" w:rsidRPr="005E2CBD" w:rsidRDefault="00902891" w:rsidP="00A029C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F2570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C0C08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680A6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22FCF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5E2CBD" w:rsidRPr="005E2CBD" w14:paraId="432690FC" w14:textId="77777777" w:rsidTr="005E2CBD">
        <w:trPr>
          <w:trHeight w:val="44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77004" w14:textId="77777777" w:rsidR="005E2CBD" w:rsidRPr="005E2CBD" w:rsidRDefault="005E2CBD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83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10A58" w14:textId="0B10A7FE" w:rsidR="005E2CBD" w:rsidRPr="005E2CBD" w:rsidRDefault="00902891" w:rsidP="00493FD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Cztery</w:t>
            </w:r>
            <w:r w:rsidR="00493FD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</w:t>
            </w:r>
            <w:r w:rsidR="005E2CBD" w:rsidRPr="005E2CB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rzeglądy serwisowe </w:t>
            </w:r>
            <w:proofErr w:type="spellStart"/>
            <w:r w:rsidR="005E2CBD"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dry</w:t>
            </w:r>
            <w:proofErr w:type="spellEnd"/>
            <w:r w:rsidR="005E2CBD" w:rsidRPr="005E2CB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5E2CBD"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coolerów</w:t>
            </w:r>
            <w:proofErr w:type="spellEnd"/>
            <w:r w:rsidR="00493FD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w okresie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dwóch lat </w:t>
            </w:r>
            <w:r w:rsidR="00493FDB">
              <w:rPr>
                <w:rFonts w:ascii="Arial" w:hAnsi="Arial" w:cs="Arial"/>
                <w:b/>
                <w:bCs/>
                <w:sz w:val="20"/>
                <w:szCs w:val="20"/>
              </w:rPr>
              <w:t>202</w:t>
            </w:r>
            <w:r w:rsidR="00CA6143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-2026</w:t>
            </w:r>
          </w:p>
        </w:tc>
      </w:tr>
      <w:tr w:rsidR="00131FE7" w:rsidRPr="005E2CBD" w14:paraId="7676C723" w14:textId="77777777" w:rsidTr="00A029C7">
        <w:trPr>
          <w:trHeight w:val="52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4FB2C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2.1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4A8D8" w14:textId="77777777" w:rsidR="00131FE7" w:rsidRPr="005E2CBD" w:rsidRDefault="00131FE7" w:rsidP="00131FE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sz w:val="20"/>
                <w:szCs w:val="20"/>
              </w:rPr>
              <w:t>ESNY 2480.5/2, nr seryjny: F0107900100111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E227C" w14:textId="1EE0F922" w:rsidR="00131FE7" w:rsidRPr="005E2CBD" w:rsidRDefault="00902891" w:rsidP="00A029C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DDBD7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7BD6A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A8485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AA347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31FE7" w:rsidRPr="005E2CBD" w14:paraId="64AC3976" w14:textId="77777777" w:rsidTr="00F432B8">
        <w:trPr>
          <w:trHeight w:val="55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27CBB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2.2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7E4E1" w14:textId="77777777" w:rsidR="00131FE7" w:rsidRPr="005E2CBD" w:rsidRDefault="00131FE7" w:rsidP="00131FE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sz w:val="20"/>
                <w:szCs w:val="20"/>
              </w:rPr>
              <w:t>ESNY 2480.5/2, nr seryjny: F0107900100211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9CB66" w14:textId="616B2467" w:rsidR="005E2CBD" w:rsidRPr="005E2CBD" w:rsidRDefault="00902891" w:rsidP="00F432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CB3D1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B0F65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A97EB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2E086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31FE7" w:rsidRPr="005E2CBD" w14:paraId="49ED20E1" w14:textId="77777777" w:rsidTr="00A029C7">
        <w:trPr>
          <w:trHeight w:val="55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55A54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2.3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72906" w14:textId="77777777" w:rsidR="00131FE7" w:rsidRPr="005E2CBD" w:rsidRDefault="005E2CBD" w:rsidP="005E2CBD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sz w:val="20"/>
                <w:szCs w:val="20"/>
              </w:rPr>
              <w:t>ESQD 2610.5/2, nr seryjny: F0107900200111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DA339" w14:textId="1EF40474" w:rsidR="00131FE7" w:rsidRPr="005E2CBD" w:rsidRDefault="00902891" w:rsidP="00A029C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B8597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0E16C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4D7D5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8D9EC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31FE7" w:rsidRPr="005E2CBD" w14:paraId="7B5311AB" w14:textId="77777777" w:rsidTr="00A029C7">
        <w:trPr>
          <w:trHeight w:val="548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3322E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2.4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8CB67" w14:textId="77777777" w:rsidR="00131FE7" w:rsidRPr="005E2CBD" w:rsidRDefault="005E2CBD" w:rsidP="005E2CBD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sz w:val="20"/>
                <w:szCs w:val="20"/>
              </w:rPr>
              <w:t>ESQD 2610.5/2, nr seryjny: F0107900200211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00D35" w14:textId="60759922" w:rsidR="00131FE7" w:rsidRPr="005E2CBD" w:rsidRDefault="00902891" w:rsidP="00A029C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7551E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90F7A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3A247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52115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31FE7" w:rsidRPr="005E2CBD" w14:paraId="2B524EEE" w14:textId="77777777" w:rsidTr="00A029C7">
        <w:trPr>
          <w:trHeight w:val="56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9D4AB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2.5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06E3B" w14:textId="77777777" w:rsidR="00131FE7" w:rsidRPr="005E2CBD" w:rsidRDefault="005E2CBD" w:rsidP="005E2CBD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sz w:val="20"/>
                <w:szCs w:val="20"/>
              </w:rPr>
              <w:t>EVNY 2380.4/2, nr seryjny: F0107900300111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17332" w14:textId="51AC5F01" w:rsidR="00131FE7" w:rsidRPr="005E2CBD" w:rsidRDefault="00902891" w:rsidP="00A029C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D33FB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016E7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B52FF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BA128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31FE7" w:rsidRPr="005E2CBD" w14:paraId="24AC6A8F" w14:textId="77777777" w:rsidTr="00A029C7">
        <w:trPr>
          <w:trHeight w:val="56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ABA4F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2.6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A24DE" w14:textId="77777777" w:rsidR="00131FE7" w:rsidRPr="005E2CBD" w:rsidRDefault="005E2CBD" w:rsidP="005E2CBD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sz w:val="20"/>
                <w:szCs w:val="20"/>
              </w:rPr>
              <w:t>EVNY 2380.4/2, nr seryjny: F0107900300211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52D05" w14:textId="212D2938" w:rsidR="00131FE7" w:rsidRPr="005E2CBD" w:rsidRDefault="00902891" w:rsidP="00A029C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CE086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E4800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D013E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567CF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31FE7" w:rsidRPr="005E2CBD" w14:paraId="786B3531" w14:textId="77777777" w:rsidTr="00A029C7">
        <w:trPr>
          <w:trHeight w:val="54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0C6CC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2.7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7213A" w14:textId="77777777" w:rsidR="00131FE7" w:rsidRPr="005E2CBD" w:rsidRDefault="005E2CBD" w:rsidP="005E2CBD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sz w:val="20"/>
                <w:szCs w:val="20"/>
              </w:rPr>
              <w:t>UVNY 2280.5/6, nr seryjny: F0107900400111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292DA" w14:textId="103E7BD7" w:rsidR="00131FE7" w:rsidRPr="005E2CBD" w:rsidRDefault="00902891" w:rsidP="00A029C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8746F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7ABDA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8B438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6A314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31FE7" w:rsidRPr="005E2CBD" w14:paraId="0A2E1D56" w14:textId="77777777" w:rsidTr="00A029C7">
        <w:trPr>
          <w:trHeight w:val="69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48D9D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9A0C5" w14:textId="5654F7B3" w:rsidR="00131FE7" w:rsidRPr="005E2CBD" w:rsidRDefault="005A55FA" w:rsidP="00493FD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Dwa</w:t>
            </w:r>
            <w:r w:rsidR="00493FD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badania </w:t>
            </w:r>
            <w:r w:rsidR="00131FE7"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zaworów bezpieczeństwa w</w:t>
            </w:r>
            <w:r w:rsidR="00F71AB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  <w:proofErr w:type="spellStart"/>
            <w:r w:rsidR="00131FE7"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chillerach</w:t>
            </w:r>
            <w:proofErr w:type="spellEnd"/>
            <w:r w:rsidR="00131FE7" w:rsidRPr="005E2CB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F94D5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 okresie  </w:t>
            </w:r>
            <w:r w:rsidR="003A4E4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dwóch lat </w:t>
            </w:r>
            <w:r w:rsidR="00F94D5F">
              <w:rPr>
                <w:rFonts w:ascii="Arial" w:hAnsi="Arial" w:cs="Arial"/>
                <w:b/>
                <w:bCs/>
                <w:sz w:val="20"/>
                <w:szCs w:val="20"/>
              </w:rPr>
              <w:t>202</w:t>
            </w:r>
            <w:r w:rsidR="00CA6143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  <w:r w:rsidR="003A4E40">
              <w:rPr>
                <w:rFonts w:ascii="Arial" w:hAnsi="Arial" w:cs="Arial"/>
                <w:b/>
                <w:bCs/>
                <w:sz w:val="20"/>
                <w:szCs w:val="20"/>
              </w:rPr>
              <w:t>-2026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96C27" w14:textId="5DB2B9BF" w:rsidR="00131FE7" w:rsidRPr="005E2CBD" w:rsidRDefault="00897E6B" w:rsidP="00A029C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6CBB0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10FA1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17485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FF4C7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31FE7" w:rsidRPr="005E2CBD" w14:paraId="1F98F2CA" w14:textId="77777777" w:rsidTr="005E2CBD">
        <w:trPr>
          <w:cantSplit/>
          <w:trHeight w:val="831"/>
        </w:trPr>
        <w:tc>
          <w:tcPr>
            <w:tcW w:w="7092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262811B5" w14:textId="77777777" w:rsidR="00131FE7" w:rsidRPr="005E2CBD" w:rsidRDefault="00131FE7" w:rsidP="00131FE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Razem </w:t>
            </w:r>
            <w:r w:rsidR="005E2CBD" w:rsidRPr="005E2CB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wartość </w:t>
            </w: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brutto: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6A3C1FB3" w14:textId="77777777" w:rsidR="00131FE7" w:rsidRPr="005E2CBD" w:rsidRDefault="00131FE7" w:rsidP="00131FE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49A70447" w14:textId="77777777" w:rsidR="00F85077" w:rsidRPr="003B2720" w:rsidRDefault="00F85077" w:rsidP="00F85077">
      <w:pPr>
        <w:rPr>
          <w:vanish/>
        </w:rPr>
      </w:pPr>
    </w:p>
    <w:p w14:paraId="275BE9EB" w14:textId="77777777" w:rsidR="00F239CC" w:rsidRPr="003B2720" w:rsidRDefault="00F239CC" w:rsidP="00637621">
      <w:pPr>
        <w:pStyle w:val="Styl1"/>
        <w:widowControl/>
        <w:spacing w:before="0"/>
        <w:rPr>
          <w:rFonts w:cs="Arial"/>
          <w:sz w:val="22"/>
          <w:szCs w:val="22"/>
        </w:rPr>
      </w:pPr>
    </w:p>
    <w:p w14:paraId="0C2992D9" w14:textId="77777777" w:rsidR="00852DEF" w:rsidRPr="003B2720" w:rsidRDefault="00852DEF" w:rsidP="00637621">
      <w:pPr>
        <w:pStyle w:val="Styl1"/>
        <w:widowControl/>
        <w:spacing w:before="0"/>
        <w:rPr>
          <w:rFonts w:cs="Arial"/>
          <w:sz w:val="22"/>
          <w:szCs w:val="22"/>
        </w:rPr>
      </w:pPr>
    </w:p>
    <w:p w14:paraId="31F34455" w14:textId="77777777" w:rsidR="003B6FE6" w:rsidRPr="008869B4" w:rsidRDefault="00637621" w:rsidP="00556910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 xml:space="preserve">Powyższa cena obejmuje wszystkie koszty </w:t>
      </w:r>
      <w:r w:rsidR="008869B4" w:rsidRPr="008869B4">
        <w:rPr>
          <w:rFonts w:ascii="Arial" w:hAnsi="Arial" w:cs="Arial"/>
          <w:sz w:val="22"/>
        </w:rPr>
        <w:t>wykonania zamówienia i realizacji przyszłego świadczenia umownego, jakie poniesie Wykonawca z tytułu należytej oraz zgodnej z obowiązującymi przepisami realizacji przedmiotu zamówienia</w:t>
      </w:r>
      <w:r w:rsidR="008869B4" w:rsidRPr="008869B4">
        <w:rPr>
          <w:rFonts w:ascii="Arial" w:hAnsi="Arial" w:cs="Arial"/>
          <w:sz w:val="22"/>
          <w:szCs w:val="20"/>
        </w:rPr>
        <w:t xml:space="preserve"> </w:t>
      </w:r>
      <w:r w:rsidR="00C6498C" w:rsidRPr="008869B4">
        <w:rPr>
          <w:rFonts w:ascii="Arial" w:hAnsi="Arial" w:cs="Arial"/>
          <w:sz w:val="22"/>
          <w:szCs w:val="20"/>
        </w:rPr>
        <w:t>.</w:t>
      </w:r>
    </w:p>
    <w:p w14:paraId="5C913EE1" w14:textId="77777777" w:rsidR="00BC3832" w:rsidRPr="008869B4" w:rsidRDefault="00BC3832" w:rsidP="00556910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Oświadczamy, że akceptujemy termin realizacji zamówienia.</w:t>
      </w:r>
    </w:p>
    <w:p w14:paraId="4B261AF3" w14:textId="77777777" w:rsidR="00036CDE" w:rsidRPr="008869B4" w:rsidRDefault="00036CDE" w:rsidP="008869B4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Oświadczamy, że zapoznaliśmy się z warunkami przystąpienia do zamówienia określonymi w zapytaniu ofertowym oraz uzyskaliśmy niezbędne informacje do przygotowania oferty.</w:t>
      </w:r>
      <w:r w:rsidRPr="008869B4">
        <w:rPr>
          <w:rFonts w:ascii="Arial" w:hAnsi="Arial" w:cs="Arial"/>
          <w:sz w:val="22"/>
          <w:szCs w:val="20"/>
          <w:lang w:eastAsia="zh-CN"/>
        </w:rPr>
        <w:t xml:space="preserve"> </w:t>
      </w:r>
    </w:p>
    <w:p w14:paraId="0FE4B49F" w14:textId="77777777" w:rsidR="00036CDE" w:rsidRPr="008869B4" w:rsidRDefault="00036CDE" w:rsidP="00556910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Oświadczamy, że uważamy się za związanych niniejszą ofertą przez 30 dni od upływu terminu składania ofert.</w:t>
      </w:r>
    </w:p>
    <w:p w14:paraId="53F1F128" w14:textId="77777777" w:rsidR="00036CDE" w:rsidRPr="008869B4" w:rsidRDefault="00036CDE" w:rsidP="00556910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Wypełniliśmy obowiązki informacyjne przewidziane w art. 13 lub art. 14 RODO   wobec osób fizycznych, od których dane osobowe bezpośrednio lub pośrednio pozyskaliśmy w celu ubiegania się o udzielenie zamówienia publicznego w niniejszym postępowaniu .</w:t>
      </w:r>
    </w:p>
    <w:p w14:paraId="03BD6A9F" w14:textId="77777777" w:rsidR="00036CDE" w:rsidRPr="008869B4" w:rsidRDefault="00036CDE" w:rsidP="00036CDE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Integralną częścią oferty są:</w:t>
      </w:r>
    </w:p>
    <w:p w14:paraId="14AFF622" w14:textId="77777777" w:rsidR="00036CDE" w:rsidRPr="008869B4" w:rsidRDefault="00036CDE" w:rsidP="00036CDE">
      <w:pPr>
        <w:ind w:firstLine="425"/>
        <w:jc w:val="both"/>
        <w:rPr>
          <w:rFonts w:ascii="Arial" w:hAnsi="Arial" w:cs="Arial"/>
          <w:sz w:val="22"/>
          <w:szCs w:val="20"/>
        </w:rPr>
      </w:pPr>
    </w:p>
    <w:p w14:paraId="3D823BD0" w14:textId="77777777" w:rsidR="00036CDE" w:rsidRPr="008869B4" w:rsidRDefault="00036CDE" w:rsidP="00036CDE">
      <w:pPr>
        <w:ind w:firstLine="425"/>
        <w:jc w:val="both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1) ............................................................</w:t>
      </w:r>
    </w:p>
    <w:p w14:paraId="483D5CA6" w14:textId="77777777" w:rsidR="00036CDE" w:rsidRPr="00DF190D" w:rsidRDefault="00036CDE" w:rsidP="00036CDE">
      <w:pPr>
        <w:pStyle w:val="Tekstpodstawowywcity"/>
        <w:ind w:left="0" w:firstLine="0"/>
        <w:rPr>
          <w:rFonts w:ascii="Arial" w:hAnsi="Arial" w:cs="Arial"/>
          <w:sz w:val="20"/>
          <w:szCs w:val="20"/>
        </w:rPr>
      </w:pPr>
    </w:p>
    <w:p w14:paraId="75182E15" w14:textId="77777777" w:rsidR="00036CDE" w:rsidRDefault="00036CD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14:paraId="3BACDD68" w14:textId="77777777" w:rsidR="00036CDE" w:rsidRPr="0098361E" w:rsidRDefault="00036CD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t xml:space="preserve">............................ dnia .......................                          </w:t>
      </w:r>
    </w:p>
    <w:p w14:paraId="71B6A955" w14:textId="77777777" w:rsidR="00036CDE" w:rsidRPr="0098361E" w:rsidRDefault="00036CDE" w:rsidP="00036CDE">
      <w:pPr>
        <w:pStyle w:val="Tekstpodstawowywcity"/>
        <w:ind w:left="0" w:firstLine="5220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t xml:space="preserve">.......................................................... </w:t>
      </w:r>
    </w:p>
    <w:p w14:paraId="078B17D2" w14:textId="77777777" w:rsidR="00036CDE" w:rsidRPr="0098361E" w:rsidRDefault="00036CDE" w:rsidP="00036CDE">
      <w:pPr>
        <w:pStyle w:val="Tekstpodstawowywcity"/>
        <w:ind w:left="0" w:firstLine="4680"/>
        <w:jc w:val="center"/>
        <w:rPr>
          <w:rFonts w:ascii="Arial" w:hAnsi="Arial" w:cs="Arial"/>
          <w:sz w:val="18"/>
          <w:szCs w:val="18"/>
        </w:rPr>
      </w:pPr>
      <w:r w:rsidRPr="0098361E">
        <w:rPr>
          <w:rFonts w:ascii="Arial" w:hAnsi="Arial" w:cs="Arial"/>
          <w:sz w:val="22"/>
          <w:szCs w:val="22"/>
        </w:rPr>
        <w:t xml:space="preserve">       </w:t>
      </w:r>
      <w:r w:rsidRPr="0098361E">
        <w:rPr>
          <w:rFonts w:ascii="Arial" w:hAnsi="Arial" w:cs="Arial"/>
          <w:sz w:val="18"/>
          <w:szCs w:val="18"/>
        </w:rPr>
        <w:t>Podpis i pieczęć osoby(</w:t>
      </w:r>
      <w:proofErr w:type="spellStart"/>
      <w:r w:rsidRPr="0098361E">
        <w:rPr>
          <w:rFonts w:ascii="Arial" w:hAnsi="Arial" w:cs="Arial"/>
          <w:sz w:val="18"/>
          <w:szCs w:val="18"/>
        </w:rPr>
        <w:t>ób</w:t>
      </w:r>
      <w:proofErr w:type="spellEnd"/>
      <w:r w:rsidRPr="0098361E">
        <w:rPr>
          <w:rFonts w:ascii="Arial" w:hAnsi="Arial" w:cs="Arial"/>
          <w:sz w:val="18"/>
          <w:szCs w:val="18"/>
        </w:rPr>
        <w:t>) uprawnionej(</w:t>
      </w:r>
      <w:proofErr w:type="spellStart"/>
      <w:r w:rsidRPr="0098361E">
        <w:rPr>
          <w:rFonts w:ascii="Arial" w:hAnsi="Arial" w:cs="Arial"/>
          <w:sz w:val="18"/>
          <w:szCs w:val="18"/>
        </w:rPr>
        <w:t>ych</w:t>
      </w:r>
      <w:proofErr w:type="spellEnd"/>
      <w:r w:rsidRPr="0098361E">
        <w:rPr>
          <w:rFonts w:ascii="Arial" w:hAnsi="Arial" w:cs="Arial"/>
          <w:sz w:val="18"/>
          <w:szCs w:val="18"/>
        </w:rPr>
        <w:t>)</w:t>
      </w:r>
    </w:p>
    <w:p w14:paraId="7E1D832A" w14:textId="77777777" w:rsidR="00036CDE" w:rsidRPr="0098361E" w:rsidRDefault="00036CDE" w:rsidP="00036CDE">
      <w:pPr>
        <w:pStyle w:val="Tekstpodstawowywcity"/>
        <w:ind w:left="0" w:firstLine="4680"/>
        <w:jc w:val="center"/>
        <w:rPr>
          <w:rFonts w:ascii="Arial" w:hAnsi="Arial" w:cs="Arial"/>
          <w:sz w:val="18"/>
          <w:szCs w:val="18"/>
        </w:rPr>
      </w:pPr>
      <w:r w:rsidRPr="0098361E">
        <w:rPr>
          <w:rFonts w:ascii="Arial" w:hAnsi="Arial" w:cs="Arial"/>
          <w:sz w:val="18"/>
          <w:szCs w:val="18"/>
        </w:rPr>
        <w:t xml:space="preserve">   do reprezentowania Wykonawcy</w:t>
      </w:r>
    </w:p>
    <w:sectPr w:rsidR="00036CDE" w:rsidRPr="0098361E" w:rsidSect="008869B4">
      <w:headerReference w:type="default" r:id="rId8"/>
      <w:footerReference w:type="default" r:id="rId9"/>
      <w:pgSz w:w="11906" w:h="16838"/>
      <w:pgMar w:top="993" w:right="1152" w:bottom="426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BDD7C8" w14:textId="77777777" w:rsidR="00A15E0C" w:rsidRDefault="00A15E0C">
      <w:r>
        <w:separator/>
      </w:r>
    </w:p>
  </w:endnote>
  <w:endnote w:type="continuationSeparator" w:id="0">
    <w:p w14:paraId="3B8F2ABC" w14:textId="77777777" w:rsidR="00A15E0C" w:rsidRDefault="00A15E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B3EFF0" w14:textId="0C30E39F" w:rsidR="00947FE8" w:rsidRDefault="00947FE8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7429BB">
      <w:rPr>
        <w:noProof/>
      </w:rPr>
      <w:t>2</w:t>
    </w:r>
    <w:r>
      <w:fldChar w:fldCharType="end"/>
    </w:r>
  </w:p>
  <w:p w14:paraId="4D08C033" w14:textId="77777777" w:rsidR="00947FE8" w:rsidRDefault="00947F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F5A040" w14:textId="77777777" w:rsidR="00A15E0C" w:rsidRDefault="00A15E0C">
      <w:r>
        <w:separator/>
      </w:r>
    </w:p>
  </w:footnote>
  <w:footnote w:type="continuationSeparator" w:id="0">
    <w:p w14:paraId="7DE3D1EE" w14:textId="77777777" w:rsidR="00A15E0C" w:rsidRDefault="00A15E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06FED0" w14:textId="3C84D9D3" w:rsidR="00947FE8" w:rsidRPr="00036CDE" w:rsidRDefault="00036CDE" w:rsidP="00036CDE">
    <w:pPr>
      <w:pStyle w:val="Nagwek"/>
      <w:rPr>
        <w:rFonts w:ascii="Arial" w:hAnsi="Arial" w:cs="Arial"/>
        <w:sz w:val="20"/>
      </w:rPr>
    </w:pPr>
    <w:r w:rsidRPr="00036CDE">
      <w:rPr>
        <w:rFonts w:ascii="Arial" w:hAnsi="Arial" w:cs="Arial"/>
        <w:sz w:val="20"/>
      </w:rPr>
      <w:t>Z</w:t>
    </w:r>
    <w:r w:rsidR="008869B4">
      <w:rPr>
        <w:rFonts w:ascii="Arial" w:hAnsi="Arial" w:cs="Arial"/>
        <w:sz w:val="20"/>
      </w:rPr>
      <w:t>nak Sprawy: ZP</w:t>
    </w:r>
    <w:r w:rsidR="003F6853">
      <w:rPr>
        <w:rFonts w:ascii="Arial" w:hAnsi="Arial" w:cs="Arial"/>
        <w:sz w:val="20"/>
      </w:rPr>
      <w:t>3</w:t>
    </w:r>
    <w:r w:rsidR="008869B4">
      <w:rPr>
        <w:rFonts w:ascii="Arial" w:hAnsi="Arial" w:cs="Arial"/>
        <w:sz w:val="20"/>
      </w:rPr>
      <w:t>/</w:t>
    </w:r>
    <w:r w:rsidR="007429BB">
      <w:rPr>
        <w:rFonts w:ascii="Arial" w:hAnsi="Arial" w:cs="Arial"/>
        <w:sz w:val="20"/>
      </w:rPr>
      <w:t>4034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E21A3E"/>
    <w:multiLevelType w:val="hybridMultilevel"/>
    <w:tmpl w:val="742889EC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8C85A40"/>
    <w:multiLevelType w:val="hybridMultilevel"/>
    <w:tmpl w:val="6BBED1F6"/>
    <w:lvl w:ilvl="0" w:tplc="D840B3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1B1325F"/>
    <w:multiLevelType w:val="hybridMultilevel"/>
    <w:tmpl w:val="A590266A"/>
    <w:lvl w:ilvl="0" w:tplc="67C21B68">
      <w:start w:val="2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" w15:restartNumberingAfterBreak="0">
    <w:nsid w:val="25D769C7"/>
    <w:multiLevelType w:val="hybridMultilevel"/>
    <w:tmpl w:val="18EA0B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C980F23"/>
    <w:multiLevelType w:val="hybridMultilevel"/>
    <w:tmpl w:val="EB4088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1B1A2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6" w15:restartNumberingAfterBreak="0">
    <w:nsid w:val="3E950CE8"/>
    <w:multiLevelType w:val="hybridMultilevel"/>
    <w:tmpl w:val="676AD81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9A4524C"/>
    <w:multiLevelType w:val="singleLevel"/>
    <w:tmpl w:val="33FCB29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</w:abstractNum>
  <w:abstractNum w:abstractNumId="8" w15:restartNumberingAfterBreak="0">
    <w:nsid w:val="5FFC1F88"/>
    <w:multiLevelType w:val="hybridMultilevel"/>
    <w:tmpl w:val="956008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415036"/>
    <w:multiLevelType w:val="hybridMultilevel"/>
    <w:tmpl w:val="FE8C04D4"/>
    <w:lvl w:ilvl="0" w:tplc="BC28F3C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19675B4"/>
    <w:multiLevelType w:val="hybridMultilevel"/>
    <w:tmpl w:val="A4302C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20150CE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79CD133B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5"/>
  </w:num>
  <w:num w:numId="2">
    <w:abstractNumId w:val="7"/>
  </w:num>
  <w:num w:numId="3">
    <w:abstractNumId w:val="12"/>
  </w:num>
  <w:num w:numId="4">
    <w:abstractNumId w:val="11"/>
  </w:num>
  <w:num w:numId="5">
    <w:abstractNumId w:val="9"/>
  </w:num>
  <w:num w:numId="6">
    <w:abstractNumId w:val="6"/>
  </w:num>
  <w:num w:numId="7">
    <w:abstractNumId w:val="3"/>
  </w:num>
  <w:num w:numId="8">
    <w:abstractNumId w:val="10"/>
  </w:num>
  <w:num w:numId="9">
    <w:abstractNumId w:val="1"/>
  </w:num>
  <w:num w:numId="10">
    <w:abstractNumId w:val="4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2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364"/>
    <w:rsid w:val="00024D14"/>
    <w:rsid w:val="00033D49"/>
    <w:rsid w:val="0003545F"/>
    <w:rsid w:val="00035989"/>
    <w:rsid w:val="00036CDE"/>
    <w:rsid w:val="00040D60"/>
    <w:rsid w:val="0004514E"/>
    <w:rsid w:val="00046DFF"/>
    <w:rsid w:val="00056958"/>
    <w:rsid w:val="00075E9D"/>
    <w:rsid w:val="00087B89"/>
    <w:rsid w:val="000C5661"/>
    <w:rsid w:val="000C7B2A"/>
    <w:rsid w:val="000E0AFE"/>
    <w:rsid w:val="00131FE7"/>
    <w:rsid w:val="00150F46"/>
    <w:rsid w:val="001844C0"/>
    <w:rsid w:val="00186CD8"/>
    <w:rsid w:val="001A6AD9"/>
    <w:rsid w:val="001B5B49"/>
    <w:rsid w:val="001C4212"/>
    <w:rsid w:val="001C5729"/>
    <w:rsid w:val="001D56EB"/>
    <w:rsid w:val="001D6C2C"/>
    <w:rsid w:val="001E5105"/>
    <w:rsid w:val="001E6E0C"/>
    <w:rsid w:val="00203F3D"/>
    <w:rsid w:val="0021173F"/>
    <w:rsid w:val="00217492"/>
    <w:rsid w:val="0022579D"/>
    <w:rsid w:val="00233502"/>
    <w:rsid w:val="00233807"/>
    <w:rsid w:val="00241CC5"/>
    <w:rsid w:val="0026628B"/>
    <w:rsid w:val="00281913"/>
    <w:rsid w:val="002A080D"/>
    <w:rsid w:val="002A21D3"/>
    <w:rsid w:val="002B36E8"/>
    <w:rsid w:val="002B4637"/>
    <w:rsid w:val="002D452E"/>
    <w:rsid w:val="002F36DF"/>
    <w:rsid w:val="00301A15"/>
    <w:rsid w:val="0030290C"/>
    <w:rsid w:val="00306EB1"/>
    <w:rsid w:val="00312439"/>
    <w:rsid w:val="00315DFE"/>
    <w:rsid w:val="0038250F"/>
    <w:rsid w:val="0039296D"/>
    <w:rsid w:val="003944D3"/>
    <w:rsid w:val="003A4E40"/>
    <w:rsid w:val="003B2720"/>
    <w:rsid w:val="003B2873"/>
    <w:rsid w:val="003B6FE6"/>
    <w:rsid w:val="003B73E3"/>
    <w:rsid w:val="003B77AD"/>
    <w:rsid w:val="003F6853"/>
    <w:rsid w:val="00405ADF"/>
    <w:rsid w:val="00410A79"/>
    <w:rsid w:val="00412323"/>
    <w:rsid w:val="0043547C"/>
    <w:rsid w:val="004754A6"/>
    <w:rsid w:val="0049256C"/>
    <w:rsid w:val="00493FDB"/>
    <w:rsid w:val="004A21D7"/>
    <w:rsid w:val="004A5253"/>
    <w:rsid w:val="004D1FE2"/>
    <w:rsid w:val="004D4D24"/>
    <w:rsid w:val="005030E1"/>
    <w:rsid w:val="00511963"/>
    <w:rsid w:val="0051294D"/>
    <w:rsid w:val="00526072"/>
    <w:rsid w:val="005431D4"/>
    <w:rsid w:val="00556910"/>
    <w:rsid w:val="005569F3"/>
    <w:rsid w:val="00570B20"/>
    <w:rsid w:val="00571DC5"/>
    <w:rsid w:val="00584336"/>
    <w:rsid w:val="005873FB"/>
    <w:rsid w:val="0059174A"/>
    <w:rsid w:val="00596D10"/>
    <w:rsid w:val="00596FF9"/>
    <w:rsid w:val="005A55FA"/>
    <w:rsid w:val="005B4D7C"/>
    <w:rsid w:val="005B5CFD"/>
    <w:rsid w:val="005C1EAD"/>
    <w:rsid w:val="005E2CBD"/>
    <w:rsid w:val="005E52CF"/>
    <w:rsid w:val="005F1257"/>
    <w:rsid w:val="005F3016"/>
    <w:rsid w:val="00623670"/>
    <w:rsid w:val="006236CB"/>
    <w:rsid w:val="00634986"/>
    <w:rsid w:val="00637621"/>
    <w:rsid w:val="006407D2"/>
    <w:rsid w:val="00647673"/>
    <w:rsid w:val="006708D4"/>
    <w:rsid w:val="006712AB"/>
    <w:rsid w:val="006B3168"/>
    <w:rsid w:val="006B6E64"/>
    <w:rsid w:val="006E679C"/>
    <w:rsid w:val="00725431"/>
    <w:rsid w:val="007429BB"/>
    <w:rsid w:val="00752E5D"/>
    <w:rsid w:val="00753996"/>
    <w:rsid w:val="00764EA3"/>
    <w:rsid w:val="0077448A"/>
    <w:rsid w:val="00782127"/>
    <w:rsid w:val="007C5C64"/>
    <w:rsid w:val="007E7B78"/>
    <w:rsid w:val="008156A5"/>
    <w:rsid w:val="00826471"/>
    <w:rsid w:val="008525DF"/>
    <w:rsid w:val="00852DEF"/>
    <w:rsid w:val="00861E80"/>
    <w:rsid w:val="00880EFE"/>
    <w:rsid w:val="00885C00"/>
    <w:rsid w:val="008869B4"/>
    <w:rsid w:val="0088780C"/>
    <w:rsid w:val="008911CA"/>
    <w:rsid w:val="00897E6B"/>
    <w:rsid w:val="008B0B92"/>
    <w:rsid w:val="008C15CA"/>
    <w:rsid w:val="008D3CFE"/>
    <w:rsid w:val="008F7720"/>
    <w:rsid w:val="008F7908"/>
    <w:rsid w:val="00900DA2"/>
    <w:rsid w:val="00902891"/>
    <w:rsid w:val="00911BD3"/>
    <w:rsid w:val="0093144A"/>
    <w:rsid w:val="00936393"/>
    <w:rsid w:val="00944FB7"/>
    <w:rsid w:val="00946C3D"/>
    <w:rsid w:val="00947FE8"/>
    <w:rsid w:val="009723E1"/>
    <w:rsid w:val="00980196"/>
    <w:rsid w:val="00987519"/>
    <w:rsid w:val="009D511A"/>
    <w:rsid w:val="00A029C7"/>
    <w:rsid w:val="00A15E0C"/>
    <w:rsid w:val="00A362F8"/>
    <w:rsid w:val="00A404BD"/>
    <w:rsid w:val="00A719CE"/>
    <w:rsid w:val="00A745C4"/>
    <w:rsid w:val="00AD62D4"/>
    <w:rsid w:val="00AE29B7"/>
    <w:rsid w:val="00AF495B"/>
    <w:rsid w:val="00B0793C"/>
    <w:rsid w:val="00B12D2D"/>
    <w:rsid w:val="00B27364"/>
    <w:rsid w:val="00B478C3"/>
    <w:rsid w:val="00B568C6"/>
    <w:rsid w:val="00B67882"/>
    <w:rsid w:val="00B72799"/>
    <w:rsid w:val="00B936B4"/>
    <w:rsid w:val="00BC3832"/>
    <w:rsid w:val="00BC6DCB"/>
    <w:rsid w:val="00BE6A7E"/>
    <w:rsid w:val="00C03A43"/>
    <w:rsid w:val="00C04E1E"/>
    <w:rsid w:val="00C04E6F"/>
    <w:rsid w:val="00C22165"/>
    <w:rsid w:val="00C232F5"/>
    <w:rsid w:val="00C52E6F"/>
    <w:rsid w:val="00C5398B"/>
    <w:rsid w:val="00C56B1E"/>
    <w:rsid w:val="00C6498C"/>
    <w:rsid w:val="00C66669"/>
    <w:rsid w:val="00C67188"/>
    <w:rsid w:val="00C75D33"/>
    <w:rsid w:val="00C84826"/>
    <w:rsid w:val="00C961E7"/>
    <w:rsid w:val="00CA6143"/>
    <w:rsid w:val="00CF286B"/>
    <w:rsid w:val="00D21044"/>
    <w:rsid w:val="00D2784F"/>
    <w:rsid w:val="00D27FA3"/>
    <w:rsid w:val="00D36427"/>
    <w:rsid w:val="00D4629A"/>
    <w:rsid w:val="00D55342"/>
    <w:rsid w:val="00D557A1"/>
    <w:rsid w:val="00D732F8"/>
    <w:rsid w:val="00D74DDE"/>
    <w:rsid w:val="00D948B7"/>
    <w:rsid w:val="00DA3206"/>
    <w:rsid w:val="00DB1143"/>
    <w:rsid w:val="00DB74B9"/>
    <w:rsid w:val="00DD05BC"/>
    <w:rsid w:val="00DD44A2"/>
    <w:rsid w:val="00DF190D"/>
    <w:rsid w:val="00E21095"/>
    <w:rsid w:val="00E2722F"/>
    <w:rsid w:val="00E41FB6"/>
    <w:rsid w:val="00E47F86"/>
    <w:rsid w:val="00E50C69"/>
    <w:rsid w:val="00E54BA8"/>
    <w:rsid w:val="00E6162A"/>
    <w:rsid w:val="00E64B32"/>
    <w:rsid w:val="00E6736F"/>
    <w:rsid w:val="00E83DC7"/>
    <w:rsid w:val="00EA48C9"/>
    <w:rsid w:val="00ED70A0"/>
    <w:rsid w:val="00EF7E03"/>
    <w:rsid w:val="00F239CC"/>
    <w:rsid w:val="00F24884"/>
    <w:rsid w:val="00F25D59"/>
    <w:rsid w:val="00F406C7"/>
    <w:rsid w:val="00F432B8"/>
    <w:rsid w:val="00F47AA1"/>
    <w:rsid w:val="00F62326"/>
    <w:rsid w:val="00F70B37"/>
    <w:rsid w:val="00F71AB6"/>
    <w:rsid w:val="00F803CF"/>
    <w:rsid w:val="00F85077"/>
    <w:rsid w:val="00F94D5F"/>
    <w:rsid w:val="00FA6FE4"/>
    <w:rsid w:val="00FE5775"/>
    <w:rsid w:val="00FF096C"/>
    <w:rsid w:val="00FF2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49AC5B"/>
  <w15:docId w15:val="{B6745DFF-5E89-4564-BE80-032D47454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37621"/>
    <w:rPr>
      <w:sz w:val="24"/>
      <w:szCs w:val="24"/>
    </w:rPr>
  </w:style>
  <w:style w:type="paragraph" w:styleId="Nagwek2">
    <w:name w:val="heading 2"/>
    <w:basedOn w:val="Normalny"/>
    <w:next w:val="Normalny"/>
    <w:qFormat/>
    <w:rsid w:val="00596FF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6">
    <w:name w:val="heading 6"/>
    <w:basedOn w:val="Normalny"/>
    <w:next w:val="Normalny"/>
    <w:qFormat/>
    <w:rsid w:val="00412323"/>
    <w:pPr>
      <w:keepNext/>
      <w:ind w:left="993" w:hanging="993"/>
      <w:jc w:val="both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6B3168"/>
    <w:rPr>
      <w:rFonts w:ascii="Courier New" w:hAnsi="Courier New" w:cs="Courier New"/>
      <w:sz w:val="20"/>
      <w:szCs w:val="20"/>
    </w:rPr>
  </w:style>
  <w:style w:type="paragraph" w:styleId="Tekstpodstawowywcity">
    <w:name w:val="Body Text Indent"/>
    <w:basedOn w:val="Normalny"/>
    <w:rsid w:val="00412323"/>
    <w:pPr>
      <w:widowControl w:val="0"/>
      <w:suppressAutoHyphens/>
      <w:ind w:left="709" w:hanging="369"/>
      <w:jc w:val="both"/>
    </w:pPr>
    <w:rPr>
      <w:sz w:val="26"/>
    </w:rPr>
  </w:style>
  <w:style w:type="paragraph" w:styleId="Nagwek">
    <w:name w:val="header"/>
    <w:basedOn w:val="Normalny"/>
    <w:link w:val="NagwekZnak"/>
    <w:uiPriority w:val="99"/>
    <w:rsid w:val="00ED70A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D70A0"/>
    <w:pPr>
      <w:tabs>
        <w:tab w:val="center" w:pos="4536"/>
        <w:tab w:val="right" w:pos="9072"/>
      </w:tabs>
    </w:pPr>
  </w:style>
  <w:style w:type="paragraph" w:customStyle="1" w:styleId="Styl1">
    <w:name w:val="Styl1"/>
    <w:basedOn w:val="Normalny"/>
    <w:rsid w:val="00637621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Listownik">
    <w:name w:val="Listownik"/>
    <w:basedOn w:val="Normalny"/>
    <w:rsid w:val="00596FF9"/>
    <w:rPr>
      <w:rFonts w:ascii="Arial" w:hAnsi="Arial"/>
      <w:sz w:val="22"/>
      <w:szCs w:val="20"/>
    </w:rPr>
  </w:style>
  <w:style w:type="paragraph" w:styleId="Tekstpodstawowy">
    <w:name w:val="Body Text"/>
    <w:basedOn w:val="Normalny"/>
    <w:rsid w:val="00596FF9"/>
    <w:pPr>
      <w:spacing w:after="120"/>
    </w:pPr>
  </w:style>
  <w:style w:type="table" w:styleId="Tabela-Siatka">
    <w:name w:val="Table Grid"/>
    <w:basedOn w:val="Standardowy"/>
    <w:rsid w:val="00B727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uiPriority w:val="99"/>
    <w:rsid w:val="00C04E6F"/>
    <w:rPr>
      <w:sz w:val="24"/>
      <w:szCs w:val="24"/>
    </w:rPr>
  </w:style>
  <w:style w:type="paragraph" w:styleId="Tekstdymka">
    <w:name w:val="Balloon Text"/>
    <w:basedOn w:val="Normalny"/>
    <w:link w:val="TekstdymkaZnak"/>
    <w:rsid w:val="00E6736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E6736F"/>
    <w:rPr>
      <w:rFonts w:ascii="Tahoma" w:hAnsi="Tahoma" w:cs="Tahoma"/>
      <w:sz w:val="16"/>
      <w:szCs w:val="16"/>
    </w:rPr>
  </w:style>
  <w:style w:type="character" w:customStyle="1" w:styleId="StopkaZnak">
    <w:name w:val="Stopka Znak"/>
    <w:link w:val="Stopka"/>
    <w:uiPriority w:val="99"/>
    <w:rsid w:val="00C232F5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8869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67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Czerniak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79C9B4-C273-4678-802B-15A1A0559B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25</TotalTime>
  <Pages>2</Pages>
  <Words>426</Words>
  <Characters>3279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… do Specyfikacji</vt:lpstr>
    </vt:vector>
  </TitlesOfParts>
  <Company>Microsoft</Company>
  <LinksUpToDate>false</LinksUpToDate>
  <CharactersWithSpaces>3698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… do Specyfikacji</dc:title>
  <dc:creator>Czerniak</dc:creator>
  <cp:lastModifiedBy>Karolina Ciechanowska</cp:lastModifiedBy>
  <cp:revision>41</cp:revision>
  <cp:lastPrinted>2014-04-14T10:06:00Z</cp:lastPrinted>
  <dcterms:created xsi:type="dcterms:W3CDTF">2023-01-26T13:18:00Z</dcterms:created>
  <dcterms:modified xsi:type="dcterms:W3CDTF">2025-02-05T07:53:00Z</dcterms:modified>
</cp:coreProperties>
</file>