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554DC" w:rsidRPr="00A554D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554DC" w:rsidRPr="00A554DC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A554D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54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7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554DC" w:rsidRPr="00A2540E" w:rsidTr="002C1685">
        <w:tc>
          <w:tcPr>
            <w:tcW w:w="2269" w:type="dxa"/>
            <w:shd w:val="clear" w:color="auto" w:fill="auto"/>
          </w:tcPr>
          <w:p w:rsidR="00A554DC" w:rsidRPr="00A2540E" w:rsidRDefault="00A554DC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54DC" w:rsidRPr="00A2540E" w:rsidRDefault="00A554DC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54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NZ-26-2025-07-D-P-E</w:t>
            </w:r>
          </w:p>
        </w:tc>
      </w:tr>
    </w:tbl>
    <w:p w:rsidR="00DC652A" w:rsidRPr="00053927" w:rsidRDefault="00A554D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554D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5517" w:rsidRDefault="00655517" w:rsidP="00025386">
      <w:pPr>
        <w:spacing w:after="0" w:line="240" w:lineRule="auto"/>
      </w:pPr>
      <w:r>
        <w:separator/>
      </w:r>
    </w:p>
  </w:endnote>
  <w:endnote w:type="continuationSeparator" w:id="0">
    <w:p w:rsidR="00655517" w:rsidRDefault="006555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4DC" w:rsidRDefault="00A55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4DC" w:rsidRDefault="00A55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5517" w:rsidRDefault="00655517" w:rsidP="00025386">
      <w:pPr>
        <w:spacing w:after="0" w:line="240" w:lineRule="auto"/>
      </w:pPr>
      <w:r>
        <w:separator/>
      </w:r>
    </w:p>
  </w:footnote>
  <w:footnote w:type="continuationSeparator" w:id="0">
    <w:p w:rsidR="00655517" w:rsidRDefault="006555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4DC" w:rsidRDefault="00A55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4DC" w:rsidRDefault="00A55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54DC" w:rsidRDefault="00A55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077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51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5517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54D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9F94BE-E97F-4C92-8B34-AEF36222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2025-02-04T08:07:00Z</dcterms:created>
  <dcterms:modified xsi:type="dcterms:W3CDTF">2025-02-04T08:07:00Z</dcterms:modified>
</cp:coreProperties>
</file>