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02714" w:rsidRPr="0080271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80271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27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ujętych w 7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02714" w:rsidRPr="00A2540E" w:rsidTr="002C1685">
        <w:tc>
          <w:tcPr>
            <w:tcW w:w="2269" w:type="dxa"/>
            <w:shd w:val="clear" w:color="auto" w:fill="auto"/>
          </w:tcPr>
          <w:p w:rsidR="00802714" w:rsidRPr="00A2540E" w:rsidRDefault="00802714" w:rsidP="002C16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02714" w:rsidRPr="00A2540E" w:rsidRDefault="00802714" w:rsidP="002C16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27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NZ-26-2025-07-D-P-E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02714" w:rsidRPr="0080271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02714" w:rsidRPr="00802714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0271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40D4B" w:rsidRDefault="00640D4B" w:rsidP="00025386">
      <w:pPr>
        <w:spacing w:after="0" w:line="240" w:lineRule="auto"/>
      </w:pPr>
      <w:r>
        <w:separator/>
      </w:r>
    </w:p>
  </w:endnote>
  <w:endnote w:type="continuationSeparator" w:id="0">
    <w:p w:rsidR="00640D4B" w:rsidRDefault="00640D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2714" w:rsidRDefault="008027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2714" w:rsidRDefault="008027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40D4B" w:rsidRDefault="00640D4B" w:rsidP="00025386">
      <w:pPr>
        <w:spacing w:after="0" w:line="240" w:lineRule="auto"/>
      </w:pPr>
      <w:r>
        <w:separator/>
      </w:r>
    </w:p>
  </w:footnote>
  <w:footnote w:type="continuationSeparator" w:id="0">
    <w:p w:rsidR="00640D4B" w:rsidRDefault="00640D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2714" w:rsidRDefault="008027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2714" w:rsidRDefault="008027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2714" w:rsidRDefault="008027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6245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D4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40D4B"/>
    <w:rsid w:val="00657A47"/>
    <w:rsid w:val="00745A44"/>
    <w:rsid w:val="00751F41"/>
    <w:rsid w:val="007666D6"/>
    <w:rsid w:val="007A2C38"/>
    <w:rsid w:val="00802714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C9EC9C9-F94C-4BA6-AC1F-286D62139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2025-02-04T08:30:00Z</dcterms:created>
  <dcterms:modified xsi:type="dcterms:W3CDTF">2025-02-04T08:30:00Z</dcterms:modified>
</cp:coreProperties>
</file>