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50A2E1" w14:textId="77777777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F17827" w:rsidRPr="00F17827">
        <w:rPr>
          <w:bCs/>
          <w:i w:val="0"/>
          <w:sz w:val="22"/>
          <w:szCs w:val="22"/>
        </w:rPr>
        <w:t>4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3785631C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3380D0E" w14:textId="77777777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F17827" w:rsidRPr="00F17827">
        <w:rPr>
          <w:b/>
          <w:sz w:val="22"/>
          <w:szCs w:val="22"/>
        </w:rPr>
        <w:t>NZ-26-2025-07-D-P-E</w:t>
      </w:r>
    </w:p>
    <w:p w14:paraId="68598A6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4E208E94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520A9DD4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7C55B497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7EFDF83E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029583C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7D2ADD6B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707D5A2A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3F8E6AF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17827" w:rsidRPr="00110593" w14:paraId="7E66A70E" w14:textId="77777777" w:rsidTr="002C1685">
        <w:tc>
          <w:tcPr>
            <w:tcW w:w="9104" w:type="dxa"/>
            <w:shd w:val="clear" w:color="auto" w:fill="D9D9D9"/>
          </w:tcPr>
          <w:p w14:paraId="4EB690EE" w14:textId="77777777" w:rsidR="00F17827" w:rsidRPr="00110593" w:rsidRDefault="00F17827" w:rsidP="002C1685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4CE2CDA2" w14:textId="77777777" w:rsidR="00F17827" w:rsidRPr="00110593" w:rsidRDefault="00F17827" w:rsidP="002C1685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F17827">
              <w:t>(</w:t>
            </w:r>
            <w:proofErr w:type="spellStart"/>
            <w:r w:rsidRPr="00F17827">
              <w:t>t.j</w:t>
            </w:r>
            <w:proofErr w:type="spellEnd"/>
            <w:r w:rsidRPr="00F17827">
              <w:t>. Dz. U. z 2024 poz. 1320)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33F78B28" w14:textId="77777777" w:rsidR="00F17827" w:rsidRPr="0043102D" w:rsidRDefault="00F17827" w:rsidP="002C1685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3AA24610" w14:textId="77777777" w:rsidR="00F17827" w:rsidRPr="00110593" w:rsidRDefault="00F17827" w:rsidP="002C1685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323BCB8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4D0BC9C4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584845C2" w14:textId="77777777" w:rsidR="006E0FAA" w:rsidRPr="005E622E" w:rsidRDefault="00F17827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F17827">
        <w:rPr>
          <w:b/>
          <w:sz w:val="22"/>
          <w:szCs w:val="22"/>
        </w:rPr>
        <w:t>Dostawy materiałów medycznych ujętych w 7 zadaniach</w:t>
      </w:r>
    </w:p>
    <w:p w14:paraId="67A91058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5BE4FD3F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7AD44EB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3DDC09AF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3D6C64B4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14:paraId="4EA532C1" w14:textId="77777777" w:rsidTr="00C37CD2">
        <w:trPr>
          <w:trHeight w:val="321"/>
        </w:trPr>
        <w:tc>
          <w:tcPr>
            <w:tcW w:w="516" w:type="dxa"/>
          </w:tcPr>
          <w:p w14:paraId="026016F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3B5E102B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229F26E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1B074C37" w14:textId="77777777" w:rsidTr="009A4CD3">
        <w:tc>
          <w:tcPr>
            <w:tcW w:w="516" w:type="dxa"/>
          </w:tcPr>
          <w:p w14:paraId="3298FC1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320BE05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CAB19B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4073ACF8" w14:textId="77777777" w:rsidTr="009A4CD3">
        <w:tc>
          <w:tcPr>
            <w:tcW w:w="516" w:type="dxa"/>
          </w:tcPr>
          <w:p w14:paraId="0203AAA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61B7A0B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5C9E501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30BF706D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3B48C044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7104D32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125994B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7A76C482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95DAF81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5A22C081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023FEA23" w14:textId="07990182" w:rsidR="00106AC7" w:rsidRPr="009A4A2C" w:rsidRDefault="00AE55F6" w:rsidP="00AE55F6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8B745A">
        <w:rPr>
          <w:rFonts w:ascii="Arial" w:hAnsi="Arial" w:cs="Arial"/>
          <w:iCs/>
          <w:sz w:val="18"/>
          <w:szCs w:val="18"/>
        </w:rPr>
        <w:t xml:space="preserve">[kwalifikowany podpis elektroniczny lub podpis zaufany lub elektroniczny podpis osobisty osoby / osób uprawnionych do reprezentacji </w:t>
      </w:r>
      <w:r>
        <w:rPr>
          <w:rFonts w:ascii="Arial" w:hAnsi="Arial" w:cs="Arial"/>
          <w:iCs/>
          <w:sz w:val="18"/>
          <w:szCs w:val="18"/>
        </w:rPr>
        <w:t>podmiotu udostępniającego zasoby</w:t>
      </w:r>
      <w:r w:rsidRPr="008B745A">
        <w:rPr>
          <w:rFonts w:ascii="Arial" w:hAnsi="Arial" w:cs="Arial"/>
          <w:iCs/>
          <w:sz w:val="18"/>
          <w:szCs w:val="18"/>
        </w:rPr>
        <w:t>]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19FCA6" w14:textId="77777777" w:rsidR="00AB7748" w:rsidRDefault="00AB7748">
      <w:r>
        <w:separator/>
      </w:r>
    </w:p>
  </w:endnote>
  <w:endnote w:type="continuationSeparator" w:id="0">
    <w:p w14:paraId="16BB3E3D" w14:textId="77777777" w:rsidR="00AB7748" w:rsidRDefault="00AB77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13040B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08ED1D1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E1338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F82F2B9" w14:textId="77777777" w:rsidR="009A4CD3" w:rsidRDefault="00AE55F6" w:rsidP="00336EEB">
    <w:pPr>
      <w:pStyle w:val="Stopka"/>
      <w:tabs>
        <w:tab w:val="clear" w:pos="4536"/>
      </w:tabs>
      <w:jc w:val="center"/>
    </w:pPr>
    <w:r>
      <w:rPr>
        <w:noProof/>
      </w:rPr>
      <w:pict w14:anchorId="0EDBDD52">
        <v:line id="_x0000_s1025" style="position:absolute;left:0;text-align:left;z-index:251657728" from="-3.85pt,8.7pt" to="455.15pt,8.7pt"/>
      </w:pict>
    </w:r>
  </w:p>
  <w:p w14:paraId="3DA688E3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5525CC" w14:textId="77777777"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6A0E0" w14:textId="77777777" w:rsidR="00AB7748" w:rsidRDefault="00AB7748">
      <w:r>
        <w:separator/>
      </w:r>
    </w:p>
  </w:footnote>
  <w:footnote w:type="continuationSeparator" w:id="0">
    <w:p w14:paraId="2F2FC271" w14:textId="77777777" w:rsidR="00AB7748" w:rsidRDefault="00AB7748">
      <w:r>
        <w:continuationSeparator/>
      </w:r>
    </w:p>
  </w:footnote>
  <w:footnote w:id="1">
    <w:p w14:paraId="23C63CFA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E14FB0" w14:textId="77777777"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79BE3A" w14:textId="77777777"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47F205" w14:textId="77777777"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03015796">
    <w:abstractNumId w:val="13"/>
  </w:num>
  <w:num w:numId="2" w16cid:durableId="1075400283">
    <w:abstractNumId w:val="0"/>
  </w:num>
  <w:num w:numId="3" w16cid:durableId="1006176766">
    <w:abstractNumId w:val="11"/>
  </w:num>
  <w:num w:numId="4" w16cid:durableId="103382653">
    <w:abstractNumId w:val="8"/>
  </w:num>
  <w:num w:numId="5" w16cid:durableId="1236664942">
    <w:abstractNumId w:val="7"/>
  </w:num>
  <w:num w:numId="6" w16cid:durableId="1865285632">
    <w:abstractNumId w:val="1"/>
  </w:num>
  <w:num w:numId="7" w16cid:durableId="994839151">
    <w:abstractNumId w:val="6"/>
  </w:num>
  <w:num w:numId="8" w16cid:durableId="2067877593">
    <w:abstractNumId w:val="3"/>
  </w:num>
  <w:num w:numId="9" w16cid:durableId="622881986">
    <w:abstractNumId w:val="2"/>
  </w:num>
  <w:num w:numId="10" w16cid:durableId="573467812">
    <w:abstractNumId w:val="5"/>
  </w:num>
  <w:num w:numId="11" w16cid:durableId="544756145">
    <w:abstractNumId w:val="10"/>
  </w:num>
  <w:num w:numId="12" w16cid:durableId="805439977">
    <w:abstractNumId w:val="4"/>
  </w:num>
  <w:num w:numId="13" w16cid:durableId="1772241469">
    <w:abstractNumId w:val="9"/>
  </w:num>
  <w:num w:numId="14" w16cid:durableId="188344554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B7748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7F60CA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B7748"/>
    <w:rsid w:val="00AD329C"/>
    <w:rsid w:val="00AE55F6"/>
    <w:rsid w:val="00B04D14"/>
    <w:rsid w:val="00B26102"/>
    <w:rsid w:val="00B45ED4"/>
    <w:rsid w:val="00B54FB4"/>
    <w:rsid w:val="00BE6092"/>
    <w:rsid w:val="00C33407"/>
    <w:rsid w:val="00C341F4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17827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06E1C8"/>
  <w15:chartTrackingRefBased/>
  <w15:docId w15:val="{ADB3D445-3637-4CBB-9797-5446E7AF4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AD14F2-491B-4539-B5ED-1D12DF004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214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cp:lastModifiedBy> Ewelina Kęska</cp:lastModifiedBy>
  <cp:revision>3</cp:revision>
  <cp:lastPrinted>2010-01-07T09:39:00Z</cp:lastPrinted>
  <dcterms:created xsi:type="dcterms:W3CDTF">2025-02-04T10:28:00Z</dcterms:created>
  <dcterms:modified xsi:type="dcterms:W3CDTF">2025-02-04T10:37:00Z</dcterms:modified>
</cp:coreProperties>
</file>