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7670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766AA" w:rsidRPr="005766AA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43589D1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4F4FCAE" w14:textId="77777777" w:rsidR="005D05C3" w:rsidRPr="0012157F" w:rsidRDefault="005766A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66AA">
        <w:rPr>
          <w:rFonts w:ascii="Arial" w:hAnsi="Arial" w:cs="Arial"/>
        </w:rPr>
        <w:t>Szpital Powiatowy w Limanowej Imienia Miłosierdzia Bożego</w:t>
      </w:r>
    </w:p>
    <w:p w14:paraId="658E6C4F" w14:textId="77777777" w:rsidR="005D05C3" w:rsidRPr="0012157F" w:rsidRDefault="005766A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66AA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766AA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23DE0F62" w14:textId="77777777" w:rsidR="005D05C3" w:rsidRDefault="005766AA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766AA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766AA">
        <w:rPr>
          <w:rFonts w:ascii="Arial" w:hAnsi="Arial" w:cs="Arial"/>
        </w:rPr>
        <w:t>Limanowa</w:t>
      </w:r>
    </w:p>
    <w:p w14:paraId="1900DFAC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917E6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5AA589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25AD77F" w14:textId="77777777" w:rsidTr="001B7D97">
        <w:tc>
          <w:tcPr>
            <w:tcW w:w="2800" w:type="dxa"/>
            <w:shd w:val="clear" w:color="auto" w:fill="auto"/>
          </w:tcPr>
          <w:p w14:paraId="031523F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10D04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12498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9C5AF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D4BE4AA" w14:textId="77777777" w:rsidTr="001B7D97">
        <w:tc>
          <w:tcPr>
            <w:tcW w:w="2800" w:type="dxa"/>
            <w:shd w:val="clear" w:color="auto" w:fill="auto"/>
          </w:tcPr>
          <w:p w14:paraId="220A29A3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EC077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E825D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019F6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902FD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66AA" w:rsidRPr="0012157F" w14:paraId="0CFC0C67" w14:textId="77777777" w:rsidTr="002C1685">
        <w:tc>
          <w:tcPr>
            <w:tcW w:w="9104" w:type="dxa"/>
            <w:shd w:val="clear" w:color="auto" w:fill="D9D9D9"/>
          </w:tcPr>
          <w:p w14:paraId="1D881C1B" w14:textId="77777777" w:rsidR="005766AA" w:rsidRPr="0012157F" w:rsidRDefault="005766AA" w:rsidP="002C168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9AAF8DA" w14:textId="77777777" w:rsidR="005766AA" w:rsidRPr="00094F76" w:rsidRDefault="005766AA" w:rsidP="002C168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66A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766A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766A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F1969C8" w14:textId="77777777" w:rsidR="005766AA" w:rsidRPr="004B5FB1" w:rsidRDefault="005766AA" w:rsidP="002C168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C7490E1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E6C9D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867F336" w14:textId="77777777" w:rsidTr="001B7D97">
        <w:tc>
          <w:tcPr>
            <w:tcW w:w="2269" w:type="dxa"/>
            <w:shd w:val="clear" w:color="auto" w:fill="auto"/>
          </w:tcPr>
          <w:p w14:paraId="56D9856F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E0CEBC" w14:textId="77777777" w:rsidR="00ED79A4" w:rsidRPr="00A2540E" w:rsidRDefault="005766A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66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7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66AA" w:rsidRPr="00A2540E" w14:paraId="2F1FC8A1" w14:textId="77777777" w:rsidTr="002C1685">
        <w:tc>
          <w:tcPr>
            <w:tcW w:w="2269" w:type="dxa"/>
            <w:shd w:val="clear" w:color="auto" w:fill="auto"/>
          </w:tcPr>
          <w:p w14:paraId="26EA54A2" w14:textId="77777777" w:rsidR="005766AA" w:rsidRPr="00A2540E" w:rsidRDefault="005766AA" w:rsidP="002C1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BD818E" w14:textId="77777777" w:rsidR="005766AA" w:rsidRPr="00A2540E" w:rsidRDefault="005766AA" w:rsidP="002C1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66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NZ-26-2025-07-D-P-E</w:t>
            </w:r>
          </w:p>
        </w:tc>
      </w:tr>
    </w:tbl>
    <w:p w14:paraId="71608A1F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9FCBF6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766AA" w:rsidRPr="005766AA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E6D7495" w14:textId="6FDC06D0" w:rsidR="00B32BCF" w:rsidRPr="00B32BCF" w:rsidRDefault="00B32BCF" w:rsidP="00B32BCF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32BCF">
        <w:rPr>
          <w:rFonts w:ascii="Arial" w:hAnsi="Arial" w:cs="Arial"/>
          <w:sz w:val="24"/>
          <w:szCs w:val="24"/>
        </w:rPr>
        <w:t xml:space="preserve">art. 108 ust. 1 pkt </w:t>
      </w:r>
    </w:p>
    <w:p w14:paraId="681E2DC7" w14:textId="4314D093" w:rsidR="00B32BCF" w:rsidRPr="00B32BCF" w:rsidRDefault="00B32BCF" w:rsidP="00B32BCF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32BCF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B32BCF">
        <w:rPr>
          <w:rFonts w:ascii="Arial" w:hAnsi="Arial" w:cs="Arial"/>
          <w:sz w:val="24"/>
          <w:szCs w:val="24"/>
        </w:rPr>
        <w:t>Pzp</w:t>
      </w:r>
      <w:proofErr w:type="spellEnd"/>
      <w:r w:rsidRPr="00B32BCF">
        <w:rPr>
          <w:rFonts w:ascii="Arial" w:hAnsi="Arial" w:cs="Arial"/>
          <w:sz w:val="24"/>
          <w:szCs w:val="24"/>
        </w:rPr>
        <w:t>,</w:t>
      </w:r>
    </w:p>
    <w:p w14:paraId="68CF073A" w14:textId="77777777" w:rsidR="00B32BCF" w:rsidRPr="00B32BCF" w:rsidRDefault="00B32BCF" w:rsidP="00B32BCF">
      <w:pPr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1DDA8AB6" w14:textId="5B4BDD80" w:rsidR="000B3481" w:rsidRDefault="00B32BCF" w:rsidP="00B32BCF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32BCF">
        <w:rPr>
          <w:rFonts w:ascii="Arial" w:hAnsi="Arial" w:cs="Arial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B32BCF">
        <w:rPr>
          <w:rFonts w:ascii="Arial" w:hAnsi="Arial" w:cs="Arial"/>
          <w:sz w:val="24"/>
          <w:szCs w:val="24"/>
        </w:rPr>
        <w:t>t.j</w:t>
      </w:r>
      <w:proofErr w:type="spellEnd"/>
      <w:r w:rsidRPr="00B32BCF">
        <w:rPr>
          <w:rFonts w:ascii="Arial" w:hAnsi="Arial" w:cs="Arial"/>
          <w:sz w:val="24"/>
          <w:szCs w:val="24"/>
        </w:rPr>
        <w:t>. Dz. U. z 2023r. poz. 1497),</w:t>
      </w:r>
    </w:p>
    <w:p w14:paraId="6408270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7CF341B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30EB87D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C87497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2331654" w14:textId="77777777" w:rsidTr="001B7D97">
        <w:tc>
          <w:tcPr>
            <w:tcW w:w="2660" w:type="dxa"/>
            <w:shd w:val="clear" w:color="auto" w:fill="auto"/>
          </w:tcPr>
          <w:p w14:paraId="032DB54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8F1D6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6811BA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7CC91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13BD26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0371D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766A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CEC6A75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3BFDF" w14:textId="77777777" w:rsidR="009E6192" w:rsidRDefault="009E6192" w:rsidP="0038231F">
      <w:pPr>
        <w:spacing w:after="0" w:line="240" w:lineRule="auto"/>
      </w:pPr>
      <w:r>
        <w:separator/>
      </w:r>
    </w:p>
  </w:endnote>
  <w:endnote w:type="continuationSeparator" w:id="0">
    <w:p w14:paraId="660541D8" w14:textId="77777777" w:rsidR="009E6192" w:rsidRDefault="009E61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77016" w14:textId="77777777" w:rsidR="005766AA" w:rsidRDefault="005766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513B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41C9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0668" w14:textId="77777777" w:rsidR="005766AA" w:rsidRDefault="00576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A2FE2" w14:textId="77777777" w:rsidR="009E6192" w:rsidRDefault="009E6192" w:rsidP="0038231F">
      <w:pPr>
        <w:spacing w:after="0" w:line="240" w:lineRule="auto"/>
      </w:pPr>
      <w:r>
        <w:separator/>
      </w:r>
    </w:p>
  </w:footnote>
  <w:footnote w:type="continuationSeparator" w:id="0">
    <w:p w14:paraId="63834AE6" w14:textId="77777777" w:rsidR="009E6192" w:rsidRDefault="009E61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8EE79" w14:textId="77777777" w:rsidR="005766AA" w:rsidRDefault="005766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20810" w14:textId="77777777" w:rsidR="005766AA" w:rsidRDefault="005766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1E21C" w14:textId="77777777" w:rsidR="005766AA" w:rsidRDefault="005766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945AE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189443">
    <w:abstractNumId w:val="13"/>
  </w:num>
  <w:num w:numId="2" w16cid:durableId="1585408748">
    <w:abstractNumId w:val="0"/>
  </w:num>
  <w:num w:numId="3" w16cid:durableId="545067550">
    <w:abstractNumId w:val="12"/>
  </w:num>
  <w:num w:numId="4" w16cid:durableId="723649042">
    <w:abstractNumId w:val="17"/>
  </w:num>
  <w:num w:numId="5" w16cid:durableId="762998699">
    <w:abstractNumId w:val="14"/>
  </w:num>
  <w:num w:numId="6" w16cid:durableId="1043022718">
    <w:abstractNumId w:val="11"/>
  </w:num>
  <w:num w:numId="7" w16cid:durableId="1961112117">
    <w:abstractNumId w:val="1"/>
  </w:num>
  <w:num w:numId="8" w16cid:durableId="1350833587">
    <w:abstractNumId w:val="6"/>
  </w:num>
  <w:num w:numId="9" w16cid:durableId="975834069">
    <w:abstractNumId w:val="4"/>
  </w:num>
  <w:num w:numId="10" w16cid:durableId="255942568">
    <w:abstractNumId w:val="7"/>
  </w:num>
  <w:num w:numId="11" w16cid:durableId="1797095116">
    <w:abstractNumId w:val="5"/>
  </w:num>
  <w:num w:numId="12" w16cid:durableId="564611119">
    <w:abstractNumId w:val="9"/>
  </w:num>
  <w:num w:numId="13" w16cid:durableId="97218923">
    <w:abstractNumId w:val="3"/>
  </w:num>
  <w:num w:numId="14" w16cid:durableId="1416586820">
    <w:abstractNumId w:val="2"/>
  </w:num>
  <w:num w:numId="15" w16cid:durableId="197935539">
    <w:abstractNumId w:val="16"/>
  </w:num>
  <w:num w:numId="16" w16cid:durableId="856890993">
    <w:abstractNumId w:val="8"/>
  </w:num>
  <w:num w:numId="17" w16cid:durableId="6905680">
    <w:abstractNumId w:val="15"/>
  </w:num>
  <w:num w:numId="18" w16cid:durableId="11213418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19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6AA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E619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2BCF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1A384"/>
  <w15:docId w15:val="{80214B68-E71C-4723-98A6-2016892B8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2025-02-04T10:40:00Z</dcterms:created>
  <dcterms:modified xsi:type="dcterms:W3CDTF">2025-02-04T10:40:00Z</dcterms:modified>
</cp:coreProperties>
</file>