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A6784F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bookmarkStart w:id="0" w:name="_GoBack"/>
      <w:bookmarkEnd w:id="0"/>
      <w:r>
        <w:rPr>
          <w:rFonts w:ascii="Tahoma" w:hAnsi="Tahoma" w:cs="Tahoma"/>
          <w:bCs/>
          <w:sz w:val="20"/>
        </w:rPr>
        <w:tab/>
      </w:r>
      <w:r w:rsidR="00C840BE" w:rsidRPr="00C840BE">
        <w:rPr>
          <w:rFonts w:ascii="Tahoma" w:hAnsi="Tahoma" w:cs="Tahoma"/>
          <w:bCs/>
          <w:sz w:val="20"/>
        </w:rPr>
        <w:t>NZ-26-2025-07-D-P-E</w:t>
      </w:r>
    </w:p>
    <w:p w14:paraId="18622134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07A08BB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351C3AA1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1701FBD9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422760A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7BB33EE1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3268C4">
        <w:rPr>
          <w:rFonts w:ascii="Tahoma" w:hAnsi="Tahoma" w:cs="Tahoma"/>
          <w:bCs/>
          <w:spacing w:val="-6"/>
          <w:sz w:val="16"/>
        </w:rPr>
        <w:t xml:space="preserve">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14:paraId="26802CA2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1E3D1619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28858F5B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6D95A78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7B708136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2619E9BB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4B28812D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6BF077CF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03311F96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E9579D0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176EDC83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30E3DB2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461A0A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5D9324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30E2AFC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037F68F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49EAEAF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54446BF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5FEE5D4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567CA336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68E4096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1A507889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1C2CE288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00FB4F2E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4194E0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19D37D3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6176C8D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2504E77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4830422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7E67ADE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6A879D4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6FA8D01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3A44819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12B3E9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230BFE9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1E31DC0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79D2490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1348D855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6C9FE44E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______________________________________________________________________________________</w:t>
      </w:r>
    </w:p>
    <w:p w14:paraId="4D0683B7" w14:textId="77777777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C840BE" w:rsidRPr="00C840BE">
        <w:rPr>
          <w:rFonts w:ascii="Tahoma" w:hAnsi="Tahoma" w:cs="Tahoma"/>
          <w:b/>
          <w:bCs/>
          <w:sz w:val="18"/>
        </w:rPr>
        <w:t>Dostawy materiałów medycznych ujętych w 7 zadaniach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0DF7D53B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7BBF26D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00503012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1F50C861" w14:textId="77777777"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14:paraId="59276C05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2400A9" w14:textId="77777777"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3A504C" w14:textId="77777777"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C840BE" w14:paraId="21CE8A7A" w14:textId="77777777" w:rsidTr="002C168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7D1C2" w14:textId="77777777" w:rsidR="00C840BE" w:rsidRDefault="00C840BE" w:rsidP="002C1685">
            <w:pPr>
              <w:pStyle w:val="Tekstpodstawowy"/>
              <w:jc w:val="right"/>
              <w:rPr>
                <w:b/>
              </w:rPr>
            </w:pPr>
            <w:r w:rsidRPr="00C840BE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6E66E" w14:textId="77777777" w:rsidR="00C840BE" w:rsidRDefault="00C840BE" w:rsidP="002C168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840BE">
              <w:t>Strzykawki jednorazowego użytku</w:t>
            </w:r>
            <w:r>
              <w:t xml:space="preserve"> </w:t>
            </w:r>
          </w:p>
          <w:p w14:paraId="3222D377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7D175D56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046495AC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840BE" w14:paraId="1AE0E84B" w14:textId="77777777" w:rsidTr="002C168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33D7F" w14:textId="77777777" w:rsidR="00C840BE" w:rsidRDefault="00C840BE" w:rsidP="002C1685">
            <w:pPr>
              <w:pStyle w:val="Tekstpodstawowy"/>
              <w:jc w:val="right"/>
              <w:rPr>
                <w:b/>
              </w:rPr>
            </w:pPr>
            <w:r w:rsidRPr="00C840BE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AD614" w14:textId="77777777" w:rsidR="00C840BE" w:rsidRDefault="00C840BE" w:rsidP="002C168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840BE">
              <w:t>Testy do kontroli sterylizacji</w:t>
            </w:r>
            <w:r>
              <w:t xml:space="preserve"> </w:t>
            </w:r>
          </w:p>
          <w:p w14:paraId="537385CC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11E0B65C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74C09354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840BE" w14:paraId="51C0E5F2" w14:textId="77777777" w:rsidTr="002C168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C3294" w14:textId="77777777" w:rsidR="00C840BE" w:rsidRDefault="00C840BE" w:rsidP="002C1685">
            <w:pPr>
              <w:pStyle w:val="Tekstpodstawowy"/>
              <w:jc w:val="right"/>
              <w:rPr>
                <w:b/>
              </w:rPr>
            </w:pPr>
            <w:r w:rsidRPr="00C840BE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D2D7C" w14:textId="77777777" w:rsidR="00C840BE" w:rsidRDefault="00C840BE" w:rsidP="002C168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840BE">
              <w:t>Rękawice chirurgiczne</w:t>
            </w:r>
            <w:r>
              <w:t xml:space="preserve"> </w:t>
            </w:r>
          </w:p>
          <w:p w14:paraId="2076C018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06B42E97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496C107A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840BE" w14:paraId="101B458F" w14:textId="77777777" w:rsidTr="002C168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255A5" w14:textId="77777777" w:rsidR="00C840BE" w:rsidRDefault="00C840BE" w:rsidP="002C1685">
            <w:pPr>
              <w:pStyle w:val="Tekstpodstawowy"/>
              <w:jc w:val="right"/>
              <w:rPr>
                <w:b/>
              </w:rPr>
            </w:pPr>
            <w:r w:rsidRPr="00C840BE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C87E3" w14:textId="77777777" w:rsidR="00C840BE" w:rsidRDefault="00C840BE" w:rsidP="002C168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840BE">
              <w:t xml:space="preserve">Narzędzia do platformy elektrochirurgicznej Force Triad - </w:t>
            </w:r>
            <w:proofErr w:type="spellStart"/>
            <w:r w:rsidRPr="00C840BE">
              <w:t>Valleylab</w:t>
            </w:r>
            <w:proofErr w:type="spellEnd"/>
            <w:r>
              <w:t xml:space="preserve"> </w:t>
            </w:r>
          </w:p>
          <w:p w14:paraId="1655ED81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79851FC3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03207AFF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840BE" w14:paraId="259579F7" w14:textId="77777777" w:rsidTr="002C168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825EB" w14:textId="77777777" w:rsidR="00C840BE" w:rsidRDefault="00C840BE" w:rsidP="002C1685">
            <w:pPr>
              <w:pStyle w:val="Tekstpodstawowy"/>
              <w:jc w:val="right"/>
              <w:rPr>
                <w:b/>
              </w:rPr>
            </w:pPr>
            <w:r w:rsidRPr="00C840BE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35DDF" w14:textId="77777777" w:rsidR="00C840BE" w:rsidRDefault="00C840BE" w:rsidP="002C168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840BE">
              <w:t>Igły iniekcyjne</w:t>
            </w:r>
            <w:r>
              <w:t xml:space="preserve"> </w:t>
            </w:r>
          </w:p>
          <w:p w14:paraId="78950203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077B15C5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17FED09B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840BE" w14:paraId="5482F967" w14:textId="77777777" w:rsidTr="002C168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4C049" w14:textId="77777777" w:rsidR="00C840BE" w:rsidRDefault="00C840BE" w:rsidP="002C1685">
            <w:pPr>
              <w:pStyle w:val="Tekstpodstawowy"/>
              <w:jc w:val="right"/>
              <w:rPr>
                <w:b/>
              </w:rPr>
            </w:pPr>
            <w:r w:rsidRPr="00C840BE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19C45" w14:textId="77777777" w:rsidR="00C840BE" w:rsidRDefault="00C840BE" w:rsidP="002C168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840BE">
              <w:t>Akcesoria do sterylizacji</w:t>
            </w:r>
            <w:r>
              <w:t xml:space="preserve"> </w:t>
            </w:r>
          </w:p>
          <w:p w14:paraId="4CD4BE56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1896B6B9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68EC83A3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840BE" w14:paraId="312879E2" w14:textId="77777777" w:rsidTr="002C168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6C18E" w14:textId="77777777" w:rsidR="00C840BE" w:rsidRDefault="00C840BE" w:rsidP="002C1685">
            <w:pPr>
              <w:pStyle w:val="Tekstpodstawowy"/>
              <w:jc w:val="right"/>
              <w:rPr>
                <w:b/>
              </w:rPr>
            </w:pPr>
            <w:r w:rsidRPr="00C840BE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C35F4" w14:textId="77777777" w:rsidR="00C840BE" w:rsidRDefault="00C840BE" w:rsidP="002C168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840BE">
              <w:t>Folie operacyjne</w:t>
            </w:r>
            <w:r>
              <w:t xml:space="preserve"> </w:t>
            </w:r>
          </w:p>
          <w:p w14:paraId="1B8EDBE3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52964BE3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6AEA14AF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14:paraId="7390D512" w14:textId="77777777" w:rsidR="00E40E50" w:rsidRPr="00E40E50" w:rsidRDefault="00E40E50" w:rsidP="00E40E50">
      <w:pPr>
        <w:spacing w:line="480" w:lineRule="auto"/>
        <w:ind w:left="360"/>
        <w:rPr>
          <w:rFonts w:ascii="Georgia" w:hAnsi="Georgia"/>
          <w:b/>
          <w:sz w:val="20"/>
        </w:rPr>
      </w:pPr>
    </w:p>
    <w:p w14:paraId="592FF28C" w14:textId="77777777" w:rsidR="00E40E50" w:rsidRPr="00E40E50" w:rsidRDefault="00E40E50" w:rsidP="00E40E50">
      <w:pPr>
        <w:spacing w:line="480" w:lineRule="auto"/>
        <w:ind w:left="720"/>
        <w:rPr>
          <w:rFonts w:ascii="Georgia" w:hAnsi="Georgia"/>
          <w:b/>
          <w:sz w:val="20"/>
        </w:rPr>
      </w:pPr>
    </w:p>
    <w:p w14:paraId="752796FB" w14:textId="77777777" w:rsidR="00E40E50" w:rsidRPr="00E40E50" w:rsidRDefault="00E40E50" w:rsidP="00E40E50">
      <w:pPr>
        <w:spacing w:line="480" w:lineRule="auto"/>
        <w:ind w:left="720"/>
        <w:rPr>
          <w:rFonts w:ascii="Georgia" w:hAnsi="Georgia"/>
          <w:b/>
          <w:sz w:val="20"/>
        </w:rPr>
      </w:pPr>
    </w:p>
    <w:p w14:paraId="20BC09FC" w14:textId="77777777" w:rsidR="00E40E50" w:rsidRPr="00E40E50" w:rsidRDefault="00E40E50" w:rsidP="00E40E50">
      <w:pPr>
        <w:spacing w:line="480" w:lineRule="auto"/>
        <w:ind w:left="720"/>
        <w:rPr>
          <w:rFonts w:ascii="Georgia" w:hAnsi="Georgia"/>
          <w:b/>
          <w:sz w:val="20"/>
        </w:rPr>
      </w:pPr>
    </w:p>
    <w:p w14:paraId="03C4A304" w14:textId="3DDE1666" w:rsidR="000D4867" w:rsidRPr="00E40E50" w:rsidRDefault="000D4867" w:rsidP="00E40E50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E40E50">
        <w:rPr>
          <w:rFonts w:ascii="Georgia" w:hAnsi="Georgia"/>
          <w:b/>
          <w:sz w:val="18"/>
          <w:szCs w:val="18"/>
        </w:rPr>
        <w:t>OKRES NIEZMIENNOŚCI CEN</w:t>
      </w:r>
      <w:r w:rsidR="00E40E50">
        <w:rPr>
          <w:rFonts w:ascii="Georgia" w:hAnsi="Georgia"/>
          <w:b/>
          <w:sz w:val="18"/>
          <w:szCs w:val="18"/>
        </w:rPr>
        <w:t xml:space="preserve"> DLA ZADANIA NR____________________</w:t>
      </w:r>
      <w:r w:rsidR="00E40E50">
        <w:rPr>
          <w:rFonts w:ascii="Georgia" w:hAnsi="Georgia"/>
          <w:b/>
          <w:sz w:val="20"/>
        </w:rPr>
        <w:t xml:space="preserve"> *</w:t>
      </w:r>
      <w:r w:rsidR="00546A3D">
        <w:rPr>
          <w:rFonts w:ascii="Georgia" w:hAnsi="Georgia"/>
          <w:b/>
          <w:sz w:val="20"/>
        </w:rPr>
        <w:t xml:space="preserve"> (min. 6 miesięcy)</w:t>
      </w:r>
    </w:p>
    <w:p w14:paraId="29AE93E4" w14:textId="6963ABAE" w:rsidR="000D4867" w:rsidRPr="00094133" w:rsidRDefault="00E40E50" w:rsidP="00E40E50">
      <w:pPr>
        <w:rPr>
          <w:rFonts w:ascii="Tahoma" w:hAnsi="Tahoma" w:cs="Tahoma"/>
          <w:sz w:val="20"/>
          <w:szCs w:val="20"/>
        </w:rPr>
      </w:pPr>
      <w:r>
        <w:rPr>
          <w:rFonts w:ascii="Georgia" w:hAnsi="Georgia"/>
          <w:b/>
          <w:sz w:val="18"/>
          <w:szCs w:val="18"/>
        </w:rPr>
        <w:t>*</w:t>
      </w:r>
      <w:r w:rsidR="000D4867"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</w:t>
      </w:r>
      <w:r w:rsidR="000D4867" w:rsidRPr="00E40E50">
        <w:rPr>
          <w:rFonts w:ascii="Tahoma" w:hAnsi="Tahoma" w:cs="Tahoma"/>
          <w:b/>
          <w:bCs/>
          <w:sz w:val="20"/>
          <w:szCs w:val="20"/>
        </w:rPr>
        <w:t xml:space="preserve">tj. </w:t>
      </w:r>
      <w:r w:rsidRPr="00E40E50">
        <w:rPr>
          <w:rFonts w:ascii="Tahoma" w:hAnsi="Tahoma" w:cs="Tahoma"/>
          <w:b/>
          <w:bCs/>
          <w:sz w:val="20"/>
          <w:szCs w:val="20"/>
        </w:rPr>
        <w:t>24</w:t>
      </w:r>
      <w:r w:rsidR="000D4867" w:rsidRPr="00E40E5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40E50">
        <w:rPr>
          <w:rFonts w:ascii="Tahoma" w:hAnsi="Tahoma" w:cs="Tahoma"/>
          <w:b/>
          <w:bCs/>
          <w:sz w:val="20"/>
          <w:szCs w:val="20"/>
        </w:rPr>
        <w:t>miesiące</w:t>
      </w:r>
      <w:r w:rsidR="000D4867" w:rsidRPr="00094133">
        <w:rPr>
          <w:rFonts w:ascii="Tahoma" w:hAnsi="Tahoma" w:cs="Tahoma"/>
          <w:sz w:val="20"/>
          <w:szCs w:val="20"/>
        </w:rPr>
        <w:t xml:space="preserve"> od daty zawarcia umowy.</w:t>
      </w:r>
    </w:p>
    <w:p w14:paraId="4DF7D72B" w14:textId="77777777" w:rsidR="000D4867" w:rsidRDefault="000D4867" w:rsidP="000D4867">
      <w:pPr>
        <w:rPr>
          <w:rFonts w:ascii="Georgia" w:hAnsi="Georgia"/>
          <w:sz w:val="20"/>
        </w:rPr>
      </w:pPr>
    </w:p>
    <w:p w14:paraId="380677FF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6B363046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18E6E7F1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6D5CBB6D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198F2B41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247B0A65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1F4A9DDC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3732"/>
        <w:gridCol w:w="2221"/>
        <w:gridCol w:w="3159"/>
      </w:tblGrid>
      <w:tr w:rsidR="000D4867" w14:paraId="4B60E168" w14:textId="77777777" w:rsidTr="000C5661">
        <w:trPr>
          <w:trHeight w:val="360"/>
        </w:trPr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96BA3F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4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73B4A4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E5C26F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46A3D" w:rsidRPr="00546A3D" w14:paraId="5DF19271" w14:textId="77777777" w:rsidTr="002C1685">
        <w:trPr>
          <w:gridAfter w:val="1"/>
          <w:wAfter w:w="3159" w:type="dxa"/>
          <w:trHeight w:val="360"/>
        </w:trPr>
        <w:tc>
          <w:tcPr>
            <w:tcW w:w="2083" w:type="dxa"/>
          </w:tcPr>
          <w:p w14:paraId="0C0E2E76" w14:textId="77777777" w:rsidR="00546A3D" w:rsidRPr="00546A3D" w:rsidRDefault="00546A3D" w:rsidP="002C1685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7190B75" w14:textId="77777777" w:rsidR="00546A3D" w:rsidRPr="00546A3D" w:rsidRDefault="00546A3D" w:rsidP="002C1685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546A3D">
              <w:rPr>
                <w:rFonts w:ascii="Tahoma" w:hAnsi="Tahoma" w:cs="Tahoma"/>
                <w:b/>
                <w:sz w:val="20"/>
                <w:szCs w:val="20"/>
              </w:rPr>
              <w:t>Dane do umowy:</w:t>
            </w:r>
          </w:p>
        </w:tc>
        <w:tc>
          <w:tcPr>
            <w:tcW w:w="1745" w:type="dxa"/>
            <w:hideMark/>
          </w:tcPr>
          <w:p w14:paraId="36D94FE3" w14:textId="77777777" w:rsidR="00546A3D" w:rsidRPr="00546A3D" w:rsidRDefault="00546A3D" w:rsidP="002C168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953" w:type="dxa"/>
            <w:gridSpan w:val="2"/>
            <w:hideMark/>
          </w:tcPr>
          <w:p w14:paraId="49DA7CC6" w14:textId="77777777" w:rsidR="00546A3D" w:rsidRPr="00546A3D" w:rsidRDefault="00546A3D" w:rsidP="002C1685">
            <w:pPr>
              <w:rPr>
                <w:sz w:val="22"/>
                <w:szCs w:val="22"/>
              </w:rPr>
            </w:pPr>
          </w:p>
        </w:tc>
      </w:tr>
      <w:tr w:rsidR="00546A3D" w:rsidRPr="00546A3D" w14:paraId="52FA25ED" w14:textId="77777777" w:rsidTr="002C1685">
        <w:trPr>
          <w:gridAfter w:val="1"/>
          <w:wAfter w:w="3159" w:type="dxa"/>
          <w:trHeight w:val="360"/>
        </w:trPr>
        <w:tc>
          <w:tcPr>
            <w:tcW w:w="2083" w:type="dxa"/>
            <w:hideMark/>
          </w:tcPr>
          <w:p w14:paraId="178BE314" w14:textId="77777777" w:rsidR="00546A3D" w:rsidRPr="00546A3D" w:rsidRDefault="00546A3D" w:rsidP="002C1685">
            <w:pPr>
              <w:rPr>
                <w:sz w:val="22"/>
                <w:szCs w:val="22"/>
              </w:rPr>
            </w:pPr>
          </w:p>
        </w:tc>
        <w:tc>
          <w:tcPr>
            <w:tcW w:w="1745" w:type="dxa"/>
            <w:hideMark/>
          </w:tcPr>
          <w:p w14:paraId="6C932A90" w14:textId="77777777" w:rsidR="00546A3D" w:rsidRPr="00546A3D" w:rsidRDefault="00546A3D" w:rsidP="002C1685">
            <w:pPr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2"/>
            <w:hideMark/>
          </w:tcPr>
          <w:p w14:paraId="64D4CE45" w14:textId="77777777" w:rsidR="00546A3D" w:rsidRPr="00546A3D" w:rsidRDefault="00546A3D" w:rsidP="002C1685">
            <w:pPr>
              <w:rPr>
                <w:sz w:val="22"/>
                <w:szCs w:val="22"/>
              </w:rPr>
            </w:pPr>
          </w:p>
        </w:tc>
      </w:tr>
      <w:tr w:rsidR="00546A3D" w:rsidRPr="00546A3D" w14:paraId="18347FC4" w14:textId="77777777" w:rsidTr="002C1685">
        <w:trPr>
          <w:gridAfter w:val="1"/>
          <w:wAfter w:w="3159" w:type="dxa"/>
          <w:trHeight w:val="36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18DCE69" w14:textId="77777777" w:rsidR="00546A3D" w:rsidRPr="00546A3D" w:rsidRDefault="00546A3D" w:rsidP="002C1685">
            <w:pPr>
              <w:ind w:right="2805"/>
              <w:rPr>
                <w:rFonts w:ascii="Tahoma" w:hAnsi="Tahoma" w:cs="Tahoma"/>
                <w:sz w:val="20"/>
                <w:szCs w:val="20"/>
              </w:rPr>
            </w:pPr>
            <w:r w:rsidRPr="00546A3D">
              <w:rPr>
                <w:rFonts w:ascii="Tahoma" w:hAnsi="Tahoma" w:cs="Tahoma"/>
                <w:sz w:val="20"/>
                <w:szCs w:val="20"/>
              </w:rPr>
              <w:t>Osoby które będą zawierały umowę ze strony Wykonawcy:</w:t>
            </w:r>
          </w:p>
        </w:tc>
      </w:tr>
      <w:tr w:rsidR="00546A3D" w:rsidRPr="00546A3D" w14:paraId="405794DE" w14:textId="77777777" w:rsidTr="002C1685">
        <w:trPr>
          <w:gridAfter w:val="1"/>
          <w:wAfter w:w="3159" w:type="dxa"/>
          <w:trHeight w:val="36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1165214" w14:textId="77777777" w:rsidR="00546A3D" w:rsidRPr="00546A3D" w:rsidRDefault="00546A3D" w:rsidP="002C1685">
            <w:pPr>
              <w:rPr>
                <w:rFonts w:ascii="Tahoma" w:hAnsi="Tahoma" w:cs="Tahoma"/>
                <w:sz w:val="20"/>
                <w:szCs w:val="20"/>
              </w:rPr>
            </w:pPr>
            <w:r w:rsidRPr="00546A3D">
              <w:rPr>
                <w:rFonts w:ascii="Tahoma" w:hAnsi="Tahoma" w:cs="Tahoma"/>
                <w:sz w:val="20"/>
                <w:szCs w:val="20"/>
              </w:rPr>
              <w:t>Osoba(y)  odpowiedzialna za realizację umowy ze strony Wykonawcy</w:t>
            </w:r>
          </w:p>
        </w:tc>
      </w:tr>
      <w:tr w:rsidR="00546A3D" w:rsidRPr="00546A3D" w14:paraId="78035C93" w14:textId="77777777" w:rsidTr="002C1685">
        <w:trPr>
          <w:gridAfter w:val="1"/>
          <w:wAfter w:w="3159" w:type="dxa"/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6ED0D" w14:textId="77777777" w:rsidR="00546A3D" w:rsidRPr="00546A3D" w:rsidRDefault="00546A3D" w:rsidP="002C1685">
            <w:pPr>
              <w:rPr>
                <w:rFonts w:ascii="Tahoma" w:hAnsi="Tahoma" w:cs="Tahoma"/>
                <w:sz w:val="20"/>
                <w:szCs w:val="20"/>
              </w:rPr>
            </w:pPr>
            <w:r w:rsidRPr="00546A3D">
              <w:rPr>
                <w:rFonts w:ascii="Tahoma" w:hAnsi="Tahoma" w:cs="Tahoma"/>
                <w:sz w:val="20"/>
                <w:szCs w:val="20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DF0F4D8" w14:textId="77777777" w:rsidR="00546A3D" w:rsidRPr="00546A3D" w:rsidRDefault="00546A3D" w:rsidP="002C1685">
            <w:pPr>
              <w:rPr>
                <w:rFonts w:ascii="Tahoma" w:hAnsi="Tahoma" w:cs="Tahoma"/>
                <w:sz w:val="20"/>
                <w:szCs w:val="20"/>
              </w:rPr>
            </w:pPr>
            <w:r w:rsidRPr="00546A3D">
              <w:rPr>
                <w:rFonts w:ascii="Tahoma" w:hAnsi="Tahoma" w:cs="Tahoma"/>
                <w:sz w:val="20"/>
                <w:szCs w:val="20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DFCAD" w14:textId="77777777" w:rsidR="00546A3D" w:rsidRPr="00546A3D" w:rsidRDefault="00546A3D" w:rsidP="002C168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20"/>
                <w:szCs w:val="20"/>
              </w:rPr>
            </w:pPr>
            <w:r w:rsidRPr="00546A3D">
              <w:rPr>
                <w:rFonts w:ascii="Tahoma" w:hAnsi="Tahoma" w:cs="Tahoma"/>
                <w:sz w:val="20"/>
                <w:szCs w:val="20"/>
              </w:rPr>
              <w:tab/>
              <w:t>Faks; e-mail</w:t>
            </w:r>
            <w:r w:rsidRPr="00546A3D">
              <w:rPr>
                <w:rFonts w:ascii="Tahoma" w:hAnsi="Tahoma" w:cs="Tahoma"/>
                <w:sz w:val="20"/>
                <w:szCs w:val="20"/>
              </w:rPr>
              <w:tab/>
              <w:t>Nr telefonu / e-mail</w:t>
            </w:r>
          </w:p>
        </w:tc>
      </w:tr>
      <w:tr w:rsidR="00546A3D" w:rsidRPr="00546A3D" w14:paraId="66CB80E0" w14:textId="77777777" w:rsidTr="002C1685">
        <w:trPr>
          <w:gridAfter w:val="1"/>
          <w:wAfter w:w="3159" w:type="dxa"/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36A8A" w14:textId="77777777" w:rsidR="00546A3D" w:rsidRPr="00546A3D" w:rsidRDefault="00546A3D" w:rsidP="002C168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46A3D">
              <w:rPr>
                <w:rFonts w:ascii="Tahoma" w:hAnsi="Tahoma" w:cs="Tahom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21B02C8" w14:textId="77777777" w:rsidR="00546A3D" w:rsidRPr="00546A3D" w:rsidRDefault="00546A3D" w:rsidP="002C1685">
            <w:pPr>
              <w:rPr>
                <w:rFonts w:ascii="Tahoma" w:hAnsi="Tahoma" w:cs="Tahoma"/>
                <w:sz w:val="20"/>
                <w:szCs w:val="20"/>
              </w:rPr>
            </w:pPr>
            <w:r w:rsidRPr="00546A3D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6738B" w14:textId="77777777" w:rsidR="00546A3D" w:rsidRPr="00546A3D" w:rsidRDefault="00546A3D" w:rsidP="002C1685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46A3D">
              <w:rPr>
                <w:rFonts w:ascii="Tahoma" w:hAnsi="Tahoma" w:cs="Tahoma"/>
                <w:b/>
                <w:bCs/>
                <w:sz w:val="20"/>
                <w:szCs w:val="20"/>
              </w:rPr>
              <w:t> </w:t>
            </w:r>
          </w:p>
        </w:tc>
      </w:tr>
      <w:tr w:rsidR="00546A3D" w:rsidRPr="00546A3D" w14:paraId="3FAA70FC" w14:textId="77777777" w:rsidTr="002C1685">
        <w:trPr>
          <w:gridAfter w:val="1"/>
          <w:wAfter w:w="3159" w:type="dxa"/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BF901" w14:textId="77777777" w:rsidR="00546A3D" w:rsidRPr="00546A3D" w:rsidRDefault="00546A3D" w:rsidP="002C168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46A3D">
              <w:rPr>
                <w:rFonts w:ascii="Tahoma" w:hAnsi="Tahoma" w:cs="Tahom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42C56DB" w14:textId="77777777" w:rsidR="00546A3D" w:rsidRPr="00546A3D" w:rsidRDefault="00546A3D" w:rsidP="002C1685">
            <w:pPr>
              <w:rPr>
                <w:rFonts w:ascii="Tahoma" w:hAnsi="Tahoma" w:cs="Tahoma"/>
                <w:sz w:val="20"/>
                <w:szCs w:val="20"/>
              </w:rPr>
            </w:pPr>
            <w:r w:rsidRPr="00546A3D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CF1F1" w14:textId="77777777" w:rsidR="00546A3D" w:rsidRPr="00546A3D" w:rsidRDefault="00546A3D" w:rsidP="002C1685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46A3D">
              <w:rPr>
                <w:rFonts w:ascii="Tahoma" w:hAnsi="Tahoma" w:cs="Tahoma"/>
                <w:b/>
                <w:bCs/>
                <w:sz w:val="20"/>
                <w:szCs w:val="20"/>
              </w:rPr>
              <w:t> </w:t>
            </w:r>
          </w:p>
        </w:tc>
      </w:tr>
      <w:tr w:rsidR="00546A3D" w:rsidRPr="00546A3D" w14:paraId="1F94BBC5" w14:textId="77777777" w:rsidTr="002C1685">
        <w:trPr>
          <w:gridAfter w:val="1"/>
          <w:wAfter w:w="3159" w:type="dxa"/>
          <w:trHeight w:val="215"/>
        </w:trPr>
        <w:tc>
          <w:tcPr>
            <w:tcW w:w="2083" w:type="dxa"/>
          </w:tcPr>
          <w:p w14:paraId="08BD4380" w14:textId="77777777" w:rsidR="00546A3D" w:rsidRPr="00546A3D" w:rsidRDefault="00546A3D" w:rsidP="002C1685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</w:tcPr>
          <w:p w14:paraId="5FD331B5" w14:textId="77777777" w:rsidR="00546A3D" w:rsidRPr="00546A3D" w:rsidRDefault="00546A3D" w:rsidP="002C168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  <w:gridSpan w:val="2"/>
          </w:tcPr>
          <w:p w14:paraId="4426CD09" w14:textId="77777777" w:rsidR="00546A3D" w:rsidRPr="00546A3D" w:rsidRDefault="00546A3D" w:rsidP="002C16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EB43EC0" w14:textId="77777777" w:rsidR="000D4867" w:rsidRPr="00546A3D" w:rsidRDefault="000D4867" w:rsidP="000D4867">
      <w:pPr>
        <w:spacing w:line="240" w:lineRule="atLeast"/>
        <w:rPr>
          <w:rFonts w:ascii="Tahoma" w:hAnsi="Tahoma" w:cs="Tahoma"/>
          <w:b/>
          <w:bCs/>
          <w:sz w:val="22"/>
          <w:szCs w:val="32"/>
        </w:rPr>
      </w:pPr>
    </w:p>
    <w:p w14:paraId="43D84223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5A6E1241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4BBF23C6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ECC4CCD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7EAB478F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0BE53928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3CE5EE9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F1C175D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03B93B68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428B87B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593A2D42" w14:textId="77777777"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14:paraId="27E73071" w14:textId="77777777" w:rsidR="00606FAB" w:rsidRDefault="00606FAB" w:rsidP="003268C4">
      <w:pPr>
        <w:ind w:left="4248"/>
      </w:pPr>
    </w:p>
    <w:p w14:paraId="6B3A355E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14:paraId="29BA1B1B" w14:textId="2013578D" w:rsidR="003268C4" w:rsidRPr="00546A3D" w:rsidRDefault="003268C4" w:rsidP="00546A3D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sectPr w:rsidR="003268C4" w:rsidRPr="00546A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231CFE" w14:textId="77777777" w:rsidR="00BE3372" w:rsidRDefault="00BE3372">
      <w:r>
        <w:separator/>
      </w:r>
    </w:p>
  </w:endnote>
  <w:endnote w:type="continuationSeparator" w:id="0">
    <w:p w14:paraId="46B1BD6B" w14:textId="77777777" w:rsidR="00BE3372" w:rsidRDefault="00BE3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C7323C" w14:textId="77777777" w:rsidR="00C840BE" w:rsidRDefault="00C840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1A04D0" w14:textId="77777777" w:rsidR="00C840BE" w:rsidRDefault="00C840B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E487B" w14:textId="77777777" w:rsidR="00C840BE" w:rsidRDefault="00C840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5D6DF" w14:textId="77777777" w:rsidR="00BE3372" w:rsidRDefault="00BE3372">
      <w:r>
        <w:separator/>
      </w:r>
    </w:p>
  </w:footnote>
  <w:footnote w:type="continuationSeparator" w:id="0">
    <w:p w14:paraId="06C2B21A" w14:textId="77777777" w:rsidR="00BE3372" w:rsidRDefault="00BE33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03F0E9" w14:textId="77777777" w:rsidR="00C840BE" w:rsidRDefault="00C840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51879E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4ACC9349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FF364B" w14:textId="77777777" w:rsidR="00C840BE" w:rsidRDefault="00C840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E2F2A6E"/>
    <w:multiLevelType w:val="hybridMultilevel"/>
    <w:tmpl w:val="F90E24B4"/>
    <w:lvl w:ilvl="0" w:tplc="7AD2503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390A81"/>
    <w:multiLevelType w:val="hybridMultilevel"/>
    <w:tmpl w:val="0A48C06C"/>
    <w:lvl w:ilvl="0" w:tplc="486CD47A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  <w:sz w:val="18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8"/>
  </w:num>
  <w:num w:numId="6">
    <w:abstractNumId w:val="7"/>
  </w:num>
  <w:num w:numId="7">
    <w:abstractNumId w:val="8"/>
  </w:num>
  <w:num w:numId="8">
    <w:abstractNumId w:val="32"/>
  </w:num>
  <w:num w:numId="9">
    <w:abstractNumId w:val="5"/>
  </w:num>
  <w:num w:numId="10">
    <w:abstractNumId w:val="30"/>
  </w:num>
  <w:num w:numId="11">
    <w:abstractNumId w:val="26"/>
  </w:num>
  <w:num w:numId="12">
    <w:abstractNumId w:val="13"/>
  </w:num>
  <w:num w:numId="13">
    <w:abstractNumId w:val="25"/>
  </w:num>
  <w:num w:numId="14">
    <w:abstractNumId w:val="38"/>
  </w:num>
  <w:num w:numId="15">
    <w:abstractNumId w:val="22"/>
  </w:num>
  <w:num w:numId="16">
    <w:abstractNumId w:val="35"/>
  </w:num>
  <w:num w:numId="17">
    <w:abstractNumId w:val="12"/>
  </w:num>
  <w:num w:numId="18">
    <w:abstractNumId w:val="16"/>
  </w:num>
  <w:num w:numId="19">
    <w:abstractNumId w:val="34"/>
  </w:num>
  <w:num w:numId="20">
    <w:abstractNumId w:val="2"/>
  </w:num>
  <w:num w:numId="21">
    <w:abstractNumId w:val="29"/>
  </w:num>
  <w:num w:numId="22">
    <w:abstractNumId w:val="3"/>
  </w:num>
  <w:num w:numId="23">
    <w:abstractNumId w:val="14"/>
  </w:num>
  <w:num w:numId="24">
    <w:abstractNumId w:val="33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9"/>
  </w:num>
  <w:num w:numId="33">
    <w:abstractNumId w:val="37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27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3372"/>
    <w:rsid w:val="00020F7D"/>
    <w:rsid w:val="000867FD"/>
    <w:rsid w:val="000C5661"/>
    <w:rsid w:val="000D4867"/>
    <w:rsid w:val="00101BF2"/>
    <w:rsid w:val="00156BE1"/>
    <w:rsid w:val="00203C73"/>
    <w:rsid w:val="002346CB"/>
    <w:rsid w:val="002827B1"/>
    <w:rsid w:val="003268C4"/>
    <w:rsid w:val="003A18E3"/>
    <w:rsid w:val="003F5AA9"/>
    <w:rsid w:val="00446A72"/>
    <w:rsid w:val="00460999"/>
    <w:rsid w:val="00546A3D"/>
    <w:rsid w:val="00606FAB"/>
    <w:rsid w:val="00741AC8"/>
    <w:rsid w:val="009200B1"/>
    <w:rsid w:val="009C19AD"/>
    <w:rsid w:val="00A02D66"/>
    <w:rsid w:val="00BE3372"/>
    <w:rsid w:val="00C341F4"/>
    <w:rsid w:val="00C446A2"/>
    <w:rsid w:val="00C840BE"/>
    <w:rsid w:val="00C8648B"/>
    <w:rsid w:val="00D3160B"/>
    <w:rsid w:val="00E40E50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ED182F"/>
  <w15:chartTrackingRefBased/>
  <w15:docId w15:val="{9D3DACBA-C079-4ED6-B3B6-482117C6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4</Pages>
  <Words>823</Words>
  <Characters>11829</Characters>
  <Application>Microsoft Office Word</Application>
  <DocSecurity>0</DocSecurity>
  <Lines>98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Alicja Więcek</cp:lastModifiedBy>
  <cp:revision>4</cp:revision>
  <cp:lastPrinted>2001-01-24T13:21:00Z</cp:lastPrinted>
  <dcterms:created xsi:type="dcterms:W3CDTF">2025-02-04T10:46:00Z</dcterms:created>
  <dcterms:modified xsi:type="dcterms:W3CDTF">2025-02-05T06:36:00Z</dcterms:modified>
</cp:coreProperties>
</file>