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268D5" w:rsidRPr="001268D5">
        <w:rPr>
          <w:b/>
        </w:rPr>
        <w:t>NZ-26-2025-08-U-P-A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268D5" w:rsidRPr="001268D5">
        <w:rPr>
          <w:rFonts w:ascii="Arial Narrow" w:hAnsi="Arial Narrow"/>
          <w:b/>
        </w:rPr>
        <w:t>Usługa odbioru odpadów typu komunalnego o kodzie 20 03</w:t>
      </w:r>
      <w:r w:rsidR="007114FF">
        <w:rPr>
          <w:rFonts w:ascii="Arial Narrow" w:hAnsi="Arial Narrow"/>
          <w:b/>
        </w:rPr>
        <w:t xml:space="preserve"> 01 w ilości ok. 1200 m3 </w:t>
      </w:r>
      <w:bookmarkStart w:id="0" w:name="_GoBack"/>
      <w:bookmarkEnd w:id="0"/>
      <w:r w:rsidR="001268D5" w:rsidRPr="001268D5">
        <w:rPr>
          <w:rFonts w:ascii="Arial Narrow" w:hAnsi="Arial Narrow"/>
          <w:b/>
        </w:rPr>
        <w:t xml:space="preserve"> zawierających nieczystości  stałe socjalno-bytowe z udostępnieniem prasokontenera na odpady komunalne do transportu samochodowego dla potrzeb Szpitala Powiatowego w Limanowej.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115" w:rsidRDefault="00FB5115" w:rsidP="0038231F">
      <w:pPr>
        <w:spacing w:after="0" w:line="240" w:lineRule="auto"/>
      </w:pPr>
      <w:r>
        <w:separator/>
      </w:r>
    </w:p>
  </w:endnote>
  <w:endnote w:type="continuationSeparator" w:id="0">
    <w:p w:rsidR="00FB5115" w:rsidRDefault="00FB51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8D5" w:rsidRDefault="001268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14F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14F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8D5" w:rsidRDefault="001268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115" w:rsidRDefault="00FB5115" w:rsidP="0038231F">
      <w:pPr>
        <w:spacing w:after="0" w:line="240" w:lineRule="auto"/>
      </w:pPr>
      <w:r>
        <w:separator/>
      </w:r>
    </w:p>
  </w:footnote>
  <w:footnote w:type="continuationSeparator" w:id="0">
    <w:p w:rsidR="00FB5115" w:rsidRDefault="00FB51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8D5" w:rsidRDefault="001268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8D5" w:rsidRDefault="001268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8D5" w:rsidRDefault="001268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511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268D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4FF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B511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7ABDB1E-504E-43BC-BA45-BC0D0F32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4A488-700F-49B5-8E2D-304062BE7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652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2016-07-26T11:32:00Z</cp:lastPrinted>
  <dcterms:created xsi:type="dcterms:W3CDTF">2025-02-06T10:54:00Z</dcterms:created>
  <dcterms:modified xsi:type="dcterms:W3CDTF">2025-02-06T10:54:00Z</dcterms:modified>
</cp:coreProperties>
</file>