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E64C5" w:rsidRPr="009E64C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E64C5" w:rsidRPr="009E64C5">
        <w:rPr>
          <w:rFonts w:ascii="Arial" w:hAnsi="Arial" w:cs="Arial"/>
          <w:sz w:val="24"/>
          <w:szCs w:val="24"/>
        </w:rPr>
        <w:t>(</w:t>
      </w:r>
      <w:proofErr w:type="spellStart"/>
      <w:r w:rsidR="009E64C5" w:rsidRPr="009E64C5">
        <w:rPr>
          <w:rFonts w:ascii="Arial" w:hAnsi="Arial" w:cs="Arial"/>
          <w:sz w:val="24"/>
          <w:szCs w:val="24"/>
        </w:rPr>
        <w:t>t.j</w:t>
      </w:r>
      <w:proofErr w:type="spellEnd"/>
      <w:r w:rsidR="009E64C5" w:rsidRPr="009E64C5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E64C5" w:rsidP="00BE47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64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Usługa odbioru odpadów typu komunalnego o kodzie 20 03 01 w ilości ok. 1200 m3 </w:t>
            </w:r>
            <w:bookmarkStart w:id="1" w:name="_GoBack"/>
            <w:bookmarkEnd w:id="1"/>
            <w:r w:rsidRPr="009E64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zawierających nieczystości  stałe socjalno-bytowe z udostępnieniem </w:t>
            </w:r>
            <w:proofErr w:type="spellStart"/>
            <w:r w:rsidRPr="009E64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prasokontenera</w:t>
            </w:r>
            <w:proofErr w:type="spellEnd"/>
            <w:r w:rsidRPr="009E64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na odpady komunalne do transportu samochodowego dla potrzeb Szpitala Powiatowego w Limanowej.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64C5" w:rsidRPr="00A2540E" w:rsidTr="0088252A">
        <w:tc>
          <w:tcPr>
            <w:tcW w:w="2269" w:type="dxa"/>
            <w:shd w:val="clear" w:color="auto" w:fill="auto"/>
          </w:tcPr>
          <w:p w:rsidR="009E64C5" w:rsidRPr="00A2540E" w:rsidRDefault="009E64C5" w:rsidP="008825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64C5" w:rsidRPr="00A2540E" w:rsidRDefault="009E64C5" w:rsidP="008825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64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NZ-26-2025-08-U-P-A</w:t>
            </w:r>
          </w:p>
        </w:tc>
      </w:tr>
    </w:tbl>
    <w:p w:rsidR="00DC652A" w:rsidRPr="00053927" w:rsidRDefault="009E64C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E64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E64C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653" w:rsidRDefault="00AB6653" w:rsidP="00025386">
      <w:pPr>
        <w:spacing w:after="0" w:line="240" w:lineRule="auto"/>
      </w:pPr>
      <w:r>
        <w:separator/>
      </w:r>
    </w:p>
  </w:endnote>
  <w:endnote w:type="continuationSeparator" w:id="0">
    <w:p w:rsidR="00AB6653" w:rsidRDefault="00AB66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C5" w:rsidRDefault="009E64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BE476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7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7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C5" w:rsidRDefault="009E64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653" w:rsidRDefault="00AB6653" w:rsidP="00025386">
      <w:pPr>
        <w:spacing w:after="0" w:line="240" w:lineRule="auto"/>
      </w:pPr>
      <w:r>
        <w:separator/>
      </w:r>
    </w:p>
  </w:footnote>
  <w:footnote w:type="continuationSeparator" w:id="0">
    <w:p w:rsidR="00AB6653" w:rsidRDefault="00AB66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C5" w:rsidRDefault="009E64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C5" w:rsidRDefault="009E64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4C5" w:rsidRDefault="009E64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65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64C5"/>
    <w:rsid w:val="00A56A6F"/>
    <w:rsid w:val="00A87380"/>
    <w:rsid w:val="00AB6653"/>
    <w:rsid w:val="00AF4E90"/>
    <w:rsid w:val="00AF7375"/>
    <w:rsid w:val="00B62AD0"/>
    <w:rsid w:val="00B77707"/>
    <w:rsid w:val="00BE3BCE"/>
    <w:rsid w:val="00BE476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0AC9B2C-2E98-4E4E-ADBD-CE7055DB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2025-02-06T10:54:00Z</dcterms:created>
  <dcterms:modified xsi:type="dcterms:W3CDTF">2025-02-06T10:54:00Z</dcterms:modified>
</cp:coreProperties>
</file>