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E2526" w:rsidRPr="00FE252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FE2526" w:rsidP="003670C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252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odbioru odpadów typu komunalnego o kodzie 20 03 01 w ilości ok. 1200 m3 r</w:t>
            </w:r>
            <w:bookmarkStart w:id="1" w:name="_GoBack"/>
            <w:bookmarkEnd w:id="1"/>
            <w:r w:rsidRPr="00FE252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zawierających nieczystości  stałe socjalno-bytowe z udostępnieniem prasokontenera na odpady komunalne do transportu samochodowego dla potrzeb Szpitala Powiatowego w Limanowej.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E2526" w:rsidRPr="00A2540E" w:rsidTr="0088252A">
        <w:tc>
          <w:tcPr>
            <w:tcW w:w="2269" w:type="dxa"/>
            <w:shd w:val="clear" w:color="auto" w:fill="auto"/>
          </w:tcPr>
          <w:p w:rsidR="00FE2526" w:rsidRPr="00A2540E" w:rsidRDefault="00FE2526" w:rsidP="0088252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2526" w:rsidRPr="00A2540E" w:rsidRDefault="00FE2526" w:rsidP="0088252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252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NZ-26-2025-08-U-P-A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E2526" w:rsidRPr="00FE2526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E2526" w:rsidRPr="00FE2526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lastRenderedPageBreak/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FE252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lastRenderedPageBreak/>
              <w:t>[</w:t>
            </w:r>
            <w:r w:rsidR="00FE252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B39" w:rsidRDefault="00DA0B39" w:rsidP="00025386">
      <w:pPr>
        <w:spacing w:after="0" w:line="240" w:lineRule="auto"/>
      </w:pPr>
      <w:r>
        <w:separator/>
      </w:r>
    </w:p>
  </w:endnote>
  <w:endnote w:type="continuationSeparator" w:id="0">
    <w:p w:rsidR="00DA0B39" w:rsidRDefault="00DA0B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526" w:rsidRDefault="00FE25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3670C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0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0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526" w:rsidRDefault="00FE25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B39" w:rsidRDefault="00DA0B39" w:rsidP="00025386">
      <w:pPr>
        <w:spacing w:after="0" w:line="240" w:lineRule="auto"/>
      </w:pPr>
      <w:r>
        <w:separator/>
      </w:r>
    </w:p>
  </w:footnote>
  <w:footnote w:type="continuationSeparator" w:id="0">
    <w:p w:rsidR="00DA0B39" w:rsidRDefault="00DA0B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526" w:rsidRDefault="00FE25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526" w:rsidRDefault="00FE25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526" w:rsidRDefault="00FE25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0B39"/>
    <w:rsid w:val="00025386"/>
    <w:rsid w:val="000423B9"/>
    <w:rsid w:val="00053927"/>
    <w:rsid w:val="00084786"/>
    <w:rsid w:val="0016158F"/>
    <w:rsid w:val="001C2314"/>
    <w:rsid w:val="00213980"/>
    <w:rsid w:val="0024648D"/>
    <w:rsid w:val="003670C2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A0B39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E2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BAC17DB-1B7F-4C32-870B-AAC70007D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2025-02-06T10:54:00Z</dcterms:created>
  <dcterms:modified xsi:type="dcterms:W3CDTF">2025-02-06T10:54:00Z</dcterms:modified>
</cp:coreProperties>
</file>