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E49B0" w:rsidRPr="008E49B0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8E49B0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E49B0">
        <w:rPr>
          <w:rFonts w:ascii="Arial" w:hAnsi="Arial" w:cs="Arial"/>
        </w:rPr>
        <w:t>Szpital Powiatowy w Limanowej Imienia Miłosierdzia Bożego</w:t>
      </w:r>
    </w:p>
    <w:p w:rsidR="005D05C3" w:rsidRPr="0012157F" w:rsidRDefault="008E49B0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E49B0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8E49B0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8E49B0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E49B0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8E49B0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E49B0" w:rsidRPr="0012157F" w:rsidTr="00B60F10">
        <w:tc>
          <w:tcPr>
            <w:tcW w:w="9104" w:type="dxa"/>
            <w:shd w:val="clear" w:color="auto" w:fill="D9D9D9"/>
          </w:tcPr>
          <w:p w:rsidR="008E49B0" w:rsidRPr="0012157F" w:rsidRDefault="008E49B0" w:rsidP="00B60F1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E49B0" w:rsidRPr="00094F76" w:rsidRDefault="008E49B0" w:rsidP="00B60F1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E49B0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8E49B0" w:rsidRPr="004B5FB1" w:rsidRDefault="008E49B0" w:rsidP="00B60F10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8E49B0" w:rsidP="00CB61E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E49B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Usługa odbioru odpadów typu komunalnego o kodzie 20 03 01 w ilości ok. 1200 m3 </w:t>
            </w:r>
            <w:bookmarkStart w:id="0" w:name="_GoBack"/>
            <w:bookmarkEnd w:id="0"/>
            <w:r w:rsidRPr="008E49B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zawierających nieczystości  stałe socjalno-bytowe z udostępnieniem prasokontenera na odpady komunalne do transportu samochodowego dla potrzeb Szpitala Powiatowego w Limanowej.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E49B0" w:rsidRPr="00A2540E" w:rsidTr="00B60F10">
        <w:tc>
          <w:tcPr>
            <w:tcW w:w="2269" w:type="dxa"/>
            <w:shd w:val="clear" w:color="auto" w:fill="auto"/>
          </w:tcPr>
          <w:p w:rsidR="008E49B0" w:rsidRPr="00A2540E" w:rsidRDefault="008E49B0" w:rsidP="00B60F1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E49B0" w:rsidRPr="00A2540E" w:rsidRDefault="008E49B0" w:rsidP="00B60F1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E49B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NZ-26-2025-08-U-P-A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E49B0" w:rsidRPr="008E49B0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</w:t>
      </w:r>
      <w:r w:rsidR="00886689" w:rsidRPr="00886689">
        <w:rPr>
          <w:rFonts w:ascii="Arial" w:hAnsi="Arial" w:cs="Arial"/>
          <w:sz w:val="24"/>
          <w:szCs w:val="24"/>
        </w:rPr>
        <w:lastRenderedPageBreak/>
        <w:t xml:space="preserve">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8E49B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E49B0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78FB" w:rsidRDefault="007478FB" w:rsidP="0038231F">
      <w:pPr>
        <w:spacing w:after="0" w:line="240" w:lineRule="auto"/>
      </w:pPr>
      <w:r>
        <w:separator/>
      </w:r>
    </w:p>
  </w:endnote>
  <w:endnote w:type="continuationSeparator" w:id="0">
    <w:p w:rsidR="007478FB" w:rsidRDefault="007478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9B0" w:rsidRDefault="008E49B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61E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61E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9B0" w:rsidRDefault="008E49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78FB" w:rsidRDefault="007478FB" w:rsidP="0038231F">
      <w:pPr>
        <w:spacing w:after="0" w:line="240" w:lineRule="auto"/>
      </w:pPr>
      <w:r>
        <w:separator/>
      </w:r>
    </w:p>
  </w:footnote>
  <w:footnote w:type="continuationSeparator" w:id="0">
    <w:p w:rsidR="007478FB" w:rsidRDefault="007478F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9B0" w:rsidRDefault="008E49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9B0" w:rsidRDefault="008E49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9B0" w:rsidRDefault="008E49B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78F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478FB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E49B0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61E5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79A3681-D650-40FC-B51A-975F01D4A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0EB52-366D-4279-9E00-8BB1ACE3C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375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2016-07-26T11:32:00Z</cp:lastPrinted>
  <dcterms:created xsi:type="dcterms:W3CDTF">2025-02-06T10:55:00Z</dcterms:created>
  <dcterms:modified xsi:type="dcterms:W3CDTF">2025-02-06T10:55:00Z</dcterms:modified>
</cp:coreProperties>
</file>