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62503A">
        <w:rPr>
          <w:rFonts w:ascii="Tahoma" w:hAnsi="Tahoma" w:cs="Tahoma"/>
          <w:bCs/>
          <w:sz w:val="20"/>
        </w:rPr>
        <w:t>-2024-0</w:t>
      </w:r>
      <w:r w:rsidR="00AC3A67">
        <w:rPr>
          <w:rFonts w:ascii="Tahoma" w:hAnsi="Tahoma" w:cs="Tahoma"/>
          <w:bCs/>
          <w:sz w:val="20"/>
        </w:rPr>
        <w:t>8-U</w:t>
      </w:r>
      <w:r w:rsidR="00B16C2A">
        <w:rPr>
          <w:rFonts w:ascii="Tahoma" w:hAnsi="Tahoma" w:cs="Tahoma"/>
          <w:bCs/>
          <w:sz w:val="20"/>
        </w:rPr>
        <w:t>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C3A67" w:rsidRDefault="00AC3A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</w:p>
    <w:p w:rsidR="000D4867" w:rsidRDefault="00AC3A67" w:rsidP="00AC3A67">
      <w:pPr>
        <w:pStyle w:val="Tekstpodstawowywcity"/>
        <w:spacing w:before="120" w:after="80"/>
        <w:ind w:left="568" w:hanging="284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    </w:t>
      </w:r>
      <w:r w:rsidR="008971B9">
        <w:rPr>
          <w:rFonts w:ascii="Tahoma" w:hAnsi="Tahoma" w:cs="Tahoma"/>
          <w:b/>
          <w:bCs/>
          <w:sz w:val="18"/>
        </w:rPr>
        <w:tab/>
      </w:r>
      <w:r w:rsidR="008971B9">
        <w:rPr>
          <w:rFonts w:ascii="Tahoma" w:hAnsi="Tahoma" w:cs="Tahoma"/>
          <w:b/>
          <w:bCs/>
          <w:sz w:val="18"/>
        </w:rPr>
        <w:tab/>
      </w:r>
      <w:r w:rsidR="008971B9">
        <w:rPr>
          <w:rFonts w:ascii="Tahoma" w:hAnsi="Tahoma" w:cs="Tahoma"/>
          <w:b/>
          <w:bCs/>
          <w:sz w:val="18"/>
        </w:rPr>
        <w:tab/>
      </w:r>
      <w:r>
        <w:rPr>
          <w:rFonts w:ascii="Tahoma" w:hAnsi="Tahoma" w:cs="Tahoma"/>
          <w:b/>
          <w:bCs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</w:t>
      </w:r>
      <w:r w:rsidR="008971B9">
        <w:rPr>
          <w:rFonts w:ascii="Tahoma" w:hAnsi="Tahoma" w:cs="Tahoma"/>
          <w:b/>
          <w:bCs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>w trybie podstawowym bez negocjacji</w:t>
      </w:r>
      <w:r w:rsidR="000D4867"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>
        <w:rPr>
          <w:rFonts w:ascii="Tahoma" w:hAnsi="Tahoma" w:cs="Tahoma"/>
          <w:b/>
          <w:bCs/>
          <w:sz w:val="18"/>
        </w:rPr>
        <w:t>Usługę</w:t>
      </w:r>
      <w:r w:rsidRPr="00AC3A67">
        <w:rPr>
          <w:rFonts w:ascii="Tahoma" w:hAnsi="Tahoma" w:cs="Tahoma"/>
          <w:b/>
          <w:bCs/>
          <w:sz w:val="18"/>
        </w:rPr>
        <w:t xml:space="preserve"> odbioru odpadów typu komunalnego o kodzie 20 03 01 w ilości ok. 1200 m3 </w:t>
      </w:r>
      <w:bookmarkStart w:id="0" w:name="_GoBack"/>
      <w:bookmarkEnd w:id="0"/>
      <w:r w:rsidRPr="00AC3A67">
        <w:rPr>
          <w:rFonts w:ascii="Tahoma" w:hAnsi="Tahoma" w:cs="Tahoma"/>
          <w:b/>
          <w:bCs/>
          <w:sz w:val="18"/>
        </w:rPr>
        <w:t xml:space="preserve">zawierających nieczystości  stałe socjalno-bytowe z udostępnieniem </w:t>
      </w:r>
      <w:proofErr w:type="spellStart"/>
      <w:r w:rsidRPr="00AC3A67">
        <w:rPr>
          <w:rFonts w:ascii="Tahoma" w:hAnsi="Tahoma" w:cs="Tahoma"/>
          <w:b/>
          <w:bCs/>
          <w:sz w:val="18"/>
        </w:rPr>
        <w:t>prasokontenera</w:t>
      </w:r>
      <w:proofErr w:type="spellEnd"/>
      <w:r w:rsidRPr="00AC3A67">
        <w:rPr>
          <w:rFonts w:ascii="Tahoma" w:hAnsi="Tahoma" w:cs="Tahoma"/>
          <w:b/>
          <w:bCs/>
          <w:sz w:val="18"/>
        </w:rPr>
        <w:t xml:space="preserve"> na odpady komunalne do transportu samochodowego dla potrzeb Szpitala Powiatowego w Limanowej.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971B9" w:rsidRDefault="008971B9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BE6" w:rsidRDefault="004C1BE6">
      <w:r>
        <w:separator/>
      </w:r>
    </w:p>
  </w:endnote>
  <w:endnote w:type="continuationSeparator" w:id="0">
    <w:p w:rsidR="004C1BE6" w:rsidRDefault="004C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BE6" w:rsidRDefault="004C1BE6">
      <w:r>
        <w:separator/>
      </w:r>
    </w:p>
  </w:footnote>
  <w:footnote w:type="continuationSeparator" w:id="0">
    <w:p w:rsidR="004C1BE6" w:rsidRDefault="004C1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03CCC"/>
    <w:rsid w:val="00111E5B"/>
    <w:rsid w:val="0014613C"/>
    <w:rsid w:val="00156BE1"/>
    <w:rsid w:val="001C6FAC"/>
    <w:rsid w:val="00203C73"/>
    <w:rsid w:val="002346CB"/>
    <w:rsid w:val="0025511C"/>
    <w:rsid w:val="002827B1"/>
    <w:rsid w:val="00287660"/>
    <w:rsid w:val="00344BBE"/>
    <w:rsid w:val="00381005"/>
    <w:rsid w:val="003F5AA9"/>
    <w:rsid w:val="00446A72"/>
    <w:rsid w:val="00460999"/>
    <w:rsid w:val="004837EE"/>
    <w:rsid w:val="004C033E"/>
    <w:rsid w:val="004C1BE6"/>
    <w:rsid w:val="004D6050"/>
    <w:rsid w:val="004F1841"/>
    <w:rsid w:val="00545894"/>
    <w:rsid w:val="00551C6E"/>
    <w:rsid w:val="005920F8"/>
    <w:rsid w:val="005E098A"/>
    <w:rsid w:val="00604BB6"/>
    <w:rsid w:val="00606FAB"/>
    <w:rsid w:val="00615E0E"/>
    <w:rsid w:val="0062503A"/>
    <w:rsid w:val="00674225"/>
    <w:rsid w:val="006B597B"/>
    <w:rsid w:val="006D0F15"/>
    <w:rsid w:val="006F66DB"/>
    <w:rsid w:val="00713463"/>
    <w:rsid w:val="00733FE7"/>
    <w:rsid w:val="00741AC8"/>
    <w:rsid w:val="007815CD"/>
    <w:rsid w:val="007827F3"/>
    <w:rsid w:val="007A359E"/>
    <w:rsid w:val="007C754B"/>
    <w:rsid w:val="007D625B"/>
    <w:rsid w:val="00875F25"/>
    <w:rsid w:val="00891EC7"/>
    <w:rsid w:val="00894B99"/>
    <w:rsid w:val="008971B9"/>
    <w:rsid w:val="008A4121"/>
    <w:rsid w:val="008F5F9E"/>
    <w:rsid w:val="009200B1"/>
    <w:rsid w:val="0094372B"/>
    <w:rsid w:val="009508A5"/>
    <w:rsid w:val="00987C89"/>
    <w:rsid w:val="009C19AD"/>
    <w:rsid w:val="009C6A31"/>
    <w:rsid w:val="00A02D66"/>
    <w:rsid w:val="00A449B6"/>
    <w:rsid w:val="00AC3A67"/>
    <w:rsid w:val="00AD792B"/>
    <w:rsid w:val="00AD798B"/>
    <w:rsid w:val="00B16C2A"/>
    <w:rsid w:val="00B62A70"/>
    <w:rsid w:val="00BB5D4C"/>
    <w:rsid w:val="00BD2BBB"/>
    <w:rsid w:val="00C245EB"/>
    <w:rsid w:val="00C446A2"/>
    <w:rsid w:val="00C50096"/>
    <w:rsid w:val="00C56901"/>
    <w:rsid w:val="00C8648B"/>
    <w:rsid w:val="00C86A38"/>
    <w:rsid w:val="00CF0243"/>
    <w:rsid w:val="00D3160B"/>
    <w:rsid w:val="00D52A6E"/>
    <w:rsid w:val="00DA5099"/>
    <w:rsid w:val="00DB5F68"/>
    <w:rsid w:val="00DF4A9B"/>
    <w:rsid w:val="00E6463A"/>
    <w:rsid w:val="00E851B0"/>
    <w:rsid w:val="00E91FEB"/>
    <w:rsid w:val="00ED34C8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633</Words>
  <Characters>6872</Characters>
  <Application>Microsoft Office Word</Application>
  <DocSecurity>0</DocSecurity>
  <Lines>57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NZ-26-2024-04-D-P-A</vt:lpstr>
      <vt:lpstr>    FORMULARZ OFERTOWY</vt:lpstr>
    </vt:vector>
  </TitlesOfParts>
  <Company>Szpital Powiatowy w Limanowej</Company>
  <LinksUpToDate>false</LinksUpToDate>
  <CharactersWithSpaces>7491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6</cp:revision>
  <cp:lastPrinted>2024-01-31T08:18:00Z</cp:lastPrinted>
  <dcterms:created xsi:type="dcterms:W3CDTF">2025-02-05T11:28:00Z</dcterms:created>
  <dcterms:modified xsi:type="dcterms:W3CDTF">2025-02-06T10:55:00Z</dcterms:modified>
</cp:coreProperties>
</file>