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357CB7" w:rsidRDefault="001D5273" w:rsidP="00357CB7">
      <w:pPr>
        <w:rPr>
          <w:rFonts w:ascii="Arial Narrow" w:hAnsi="Arial Narrow" w:cs="Arial"/>
          <w:sz w:val="22"/>
          <w:szCs w:val="24"/>
        </w:rPr>
      </w:pPr>
      <w:bookmarkStart w:id="0" w:name="_Hlk52197885"/>
      <w:r w:rsidRPr="00357CB7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357CB7" w:rsidRPr="00357CB7">
        <w:rPr>
          <w:rFonts w:ascii="Arial Narrow" w:hAnsi="Arial Narrow" w:cs="Arial"/>
          <w:sz w:val="22"/>
          <w:szCs w:val="24"/>
        </w:rPr>
        <w:t xml:space="preserve"> </w:t>
      </w:r>
      <w:r w:rsidR="00357CB7">
        <w:rPr>
          <w:rFonts w:ascii="Arial Narrow" w:hAnsi="Arial Narrow" w:cs="Arial"/>
          <w:sz w:val="22"/>
          <w:szCs w:val="24"/>
        </w:rPr>
        <w:tab/>
      </w:r>
      <w:r w:rsidR="00357CB7">
        <w:rPr>
          <w:rFonts w:ascii="Arial Narrow" w:hAnsi="Arial Narrow" w:cs="Arial"/>
          <w:sz w:val="22"/>
          <w:szCs w:val="24"/>
        </w:rPr>
        <w:tab/>
      </w:r>
      <w:r w:rsidR="00357CB7">
        <w:rPr>
          <w:rFonts w:ascii="Arial Narrow" w:hAnsi="Arial Narrow" w:cs="Arial"/>
          <w:sz w:val="22"/>
          <w:szCs w:val="24"/>
        </w:rPr>
        <w:tab/>
      </w:r>
      <w:r w:rsidR="00357CB7">
        <w:rPr>
          <w:rFonts w:ascii="Arial Narrow" w:hAnsi="Arial Narrow" w:cs="Arial"/>
          <w:sz w:val="22"/>
          <w:szCs w:val="24"/>
        </w:rPr>
        <w:tab/>
      </w:r>
      <w:r w:rsidR="00357CB7">
        <w:rPr>
          <w:rFonts w:ascii="Arial Narrow" w:hAnsi="Arial Narrow" w:cs="Arial"/>
          <w:sz w:val="22"/>
          <w:szCs w:val="24"/>
        </w:rPr>
        <w:tab/>
      </w:r>
      <w:r w:rsidR="00357CB7">
        <w:rPr>
          <w:rFonts w:ascii="Arial Narrow" w:hAnsi="Arial Narrow" w:cs="Arial"/>
          <w:sz w:val="22"/>
          <w:szCs w:val="24"/>
        </w:rPr>
        <w:tab/>
      </w:r>
      <w:r w:rsidR="00357CB7">
        <w:rPr>
          <w:rFonts w:ascii="Arial Narrow" w:hAnsi="Arial Narrow" w:cs="Arial"/>
          <w:sz w:val="22"/>
          <w:szCs w:val="24"/>
        </w:rPr>
        <w:tab/>
      </w:r>
      <w:r w:rsidR="00357CB7" w:rsidRPr="00357CB7">
        <w:rPr>
          <w:rFonts w:ascii="Arial Narrow" w:hAnsi="Arial Narrow" w:cs="Arial"/>
          <w:sz w:val="22"/>
          <w:szCs w:val="24"/>
        </w:rPr>
        <w:t>Bydgoszcz dnia: 2025-02-07</w:t>
      </w:r>
    </w:p>
    <w:p w:rsidR="00986737" w:rsidRPr="00357CB7" w:rsidRDefault="001D5273" w:rsidP="00357CB7">
      <w:pPr>
        <w:rPr>
          <w:rFonts w:ascii="Arial Narrow" w:hAnsi="Arial Narrow" w:cs="Arial"/>
          <w:sz w:val="22"/>
          <w:szCs w:val="24"/>
        </w:rPr>
      </w:pPr>
      <w:r w:rsidRPr="00357CB7">
        <w:rPr>
          <w:rFonts w:ascii="Arial Narrow" w:hAnsi="Arial Narrow" w:cs="Arial"/>
          <w:sz w:val="22"/>
          <w:szCs w:val="24"/>
        </w:rPr>
        <w:t>Powstańców Warszawy</w:t>
      </w:r>
      <w:r w:rsidR="00986737" w:rsidRPr="00357CB7">
        <w:rPr>
          <w:rFonts w:ascii="Arial Narrow" w:hAnsi="Arial Narrow" w:cs="Arial"/>
          <w:sz w:val="22"/>
          <w:szCs w:val="24"/>
        </w:rPr>
        <w:t xml:space="preserve"> </w:t>
      </w:r>
      <w:r w:rsidRPr="00357CB7">
        <w:rPr>
          <w:rFonts w:ascii="Arial Narrow" w:hAnsi="Arial Narrow" w:cs="Arial"/>
          <w:sz w:val="22"/>
          <w:szCs w:val="24"/>
        </w:rPr>
        <w:t>5</w:t>
      </w:r>
    </w:p>
    <w:p w:rsidR="00986737" w:rsidRDefault="001D5273" w:rsidP="00357CB7">
      <w:pPr>
        <w:rPr>
          <w:rFonts w:ascii="Arial Narrow" w:hAnsi="Arial Narrow" w:cs="Arial"/>
          <w:sz w:val="22"/>
          <w:szCs w:val="24"/>
        </w:rPr>
      </w:pPr>
      <w:r w:rsidRPr="00357CB7">
        <w:rPr>
          <w:rFonts w:ascii="Arial Narrow" w:hAnsi="Arial Narrow" w:cs="Arial"/>
          <w:sz w:val="22"/>
          <w:szCs w:val="24"/>
        </w:rPr>
        <w:t>85-681</w:t>
      </w:r>
      <w:r w:rsidR="00986737" w:rsidRPr="00357CB7">
        <w:rPr>
          <w:rFonts w:ascii="Arial Narrow" w:hAnsi="Arial Narrow" w:cs="Arial"/>
          <w:sz w:val="22"/>
          <w:szCs w:val="24"/>
        </w:rPr>
        <w:t xml:space="preserve"> </w:t>
      </w:r>
      <w:r w:rsidRPr="00357CB7">
        <w:rPr>
          <w:rFonts w:ascii="Arial Narrow" w:hAnsi="Arial Narrow" w:cs="Arial"/>
          <w:sz w:val="22"/>
          <w:szCs w:val="24"/>
        </w:rPr>
        <w:t>Bydgoszcz</w:t>
      </w:r>
    </w:p>
    <w:p w:rsidR="00357CB7" w:rsidRPr="00357CB7" w:rsidRDefault="00357CB7" w:rsidP="00986737">
      <w:pPr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357CB7" w:rsidTr="00357CB7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357CB7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357CB7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357CB7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357CB7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357CB7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357CB7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357CB7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357CB7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357CB7" w:rsidTr="005A632E">
        <w:tc>
          <w:tcPr>
            <w:tcW w:w="2269" w:type="dxa"/>
            <w:shd w:val="clear" w:color="auto" w:fill="auto"/>
          </w:tcPr>
          <w:p w:rsidR="00986737" w:rsidRPr="00357CB7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57CB7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357CB7" w:rsidRDefault="001D527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57CB7">
              <w:rPr>
                <w:rFonts w:ascii="Arial Narrow" w:hAnsi="Arial Narrow" w:cs="Arial"/>
                <w:bCs/>
                <w:sz w:val="22"/>
                <w:szCs w:val="24"/>
              </w:rPr>
              <w:t>Dostawa drukarek</w:t>
            </w:r>
            <w:r w:rsidR="00986737" w:rsidRPr="00357CB7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1D5273" w:rsidRPr="00357CB7" w:rsidTr="00586016">
        <w:tc>
          <w:tcPr>
            <w:tcW w:w="2269" w:type="dxa"/>
            <w:shd w:val="clear" w:color="auto" w:fill="auto"/>
          </w:tcPr>
          <w:p w:rsidR="001D5273" w:rsidRPr="00357CB7" w:rsidRDefault="001D5273" w:rsidP="0058601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57CB7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D5273" w:rsidRPr="00357CB7" w:rsidRDefault="001D5273" w:rsidP="005860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57CB7">
              <w:rPr>
                <w:rFonts w:ascii="Arial Narrow" w:hAnsi="Arial Narrow" w:cs="Arial"/>
                <w:bCs/>
                <w:sz w:val="22"/>
                <w:szCs w:val="24"/>
              </w:rPr>
              <w:t>5/2025</w:t>
            </w:r>
          </w:p>
        </w:tc>
      </w:tr>
    </w:tbl>
    <w:p w:rsidR="00A80738" w:rsidRPr="00357CB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357CB7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357CB7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357CB7">
        <w:rPr>
          <w:rFonts w:ascii="Arial Narrow" w:hAnsi="Arial Narrow" w:cs="Arial"/>
          <w:sz w:val="22"/>
          <w:szCs w:val="24"/>
        </w:rPr>
        <w:t>2</w:t>
      </w:r>
      <w:r w:rsidRPr="00357CB7">
        <w:rPr>
          <w:rFonts w:ascii="Arial Narrow" w:hAnsi="Arial Narrow" w:cs="Arial"/>
          <w:sz w:val="22"/>
          <w:szCs w:val="24"/>
        </w:rPr>
        <w:t xml:space="preserve"> ust. 5 </w:t>
      </w:r>
      <w:r w:rsidRPr="00357CB7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357CB7">
        <w:rPr>
          <w:rFonts w:ascii="Arial Narrow" w:hAnsi="Arial Narrow" w:cs="Arial"/>
          <w:sz w:val="22"/>
          <w:szCs w:val="24"/>
        </w:rPr>
        <w:t xml:space="preserve"> </w:t>
      </w:r>
      <w:r w:rsidR="001D5273" w:rsidRPr="00357CB7">
        <w:rPr>
          <w:rFonts w:ascii="Arial Narrow" w:hAnsi="Arial Narrow" w:cs="Arial"/>
          <w:sz w:val="22"/>
          <w:szCs w:val="24"/>
        </w:rPr>
        <w:t>(t.j. Dz. U. z 2024 poz. 1320)</w:t>
      </w:r>
      <w:r w:rsidR="00490DC0" w:rsidRPr="00357CB7">
        <w:rPr>
          <w:rFonts w:ascii="Arial Narrow" w:hAnsi="Arial Narrow" w:cs="Arial"/>
          <w:sz w:val="22"/>
          <w:szCs w:val="24"/>
        </w:rPr>
        <w:t xml:space="preserve"> </w:t>
      </w:r>
      <w:r w:rsidRPr="00357CB7">
        <w:rPr>
          <w:rFonts w:ascii="Arial Narrow" w:hAnsi="Arial Narrow" w:cs="Arial"/>
          <w:sz w:val="22"/>
          <w:szCs w:val="24"/>
        </w:rPr>
        <w:t>udostępnia</w:t>
      </w:r>
      <w:r w:rsidR="00F95C33" w:rsidRPr="00357CB7">
        <w:rPr>
          <w:rFonts w:ascii="Arial Narrow" w:hAnsi="Arial Narrow" w:cs="Arial"/>
          <w:sz w:val="22"/>
          <w:szCs w:val="24"/>
        </w:rPr>
        <w:t xml:space="preserve"> </w:t>
      </w:r>
      <w:r w:rsidR="004C7E9B" w:rsidRPr="00357CB7">
        <w:rPr>
          <w:rFonts w:ascii="Arial Narrow" w:hAnsi="Arial Narrow" w:cs="Arial"/>
          <w:sz w:val="22"/>
          <w:szCs w:val="24"/>
        </w:rPr>
        <w:t>informacj</w:t>
      </w:r>
      <w:r w:rsidR="00577BC6" w:rsidRPr="00357CB7">
        <w:rPr>
          <w:rFonts w:ascii="Arial Narrow" w:hAnsi="Arial Narrow" w:cs="Arial"/>
          <w:sz w:val="22"/>
          <w:szCs w:val="24"/>
        </w:rPr>
        <w:t>ę</w:t>
      </w:r>
      <w:r w:rsidR="00035488" w:rsidRPr="00357CB7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357CB7">
        <w:rPr>
          <w:rFonts w:ascii="Arial Narrow" w:hAnsi="Arial Narrow" w:cs="Arial"/>
          <w:sz w:val="22"/>
          <w:szCs w:val="24"/>
        </w:rPr>
        <w:t>.</w:t>
      </w:r>
    </w:p>
    <w:p w:rsidR="00A80738" w:rsidRPr="00357CB7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357CB7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357CB7">
        <w:rPr>
          <w:rFonts w:ascii="Arial Narrow" w:hAnsi="Arial Narrow" w:cs="Arial"/>
          <w:sz w:val="22"/>
          <w:szCs w:val="24"/>
        </w:rPr>
        <w:t xml:space="preserve"> w dniu </w:t>
      </w:r>
      <w:r w:rsidR="001D5273" w:rsidRPr="00357CB7">
        <w:rPr>
          <w:rFonts w:ascii="Arial Narrow" w:hAnsi="Arial Narrow" w:cs="Arial"/>
          <w:sz w:val="22"/>
          <w:szCs w:val="24"/>
        </w:rPr>
        <w:t>07/02/2025</w:t>
      </w:r>
      <w:r w:rsidR="00FF4AB1" w:rsidRPr="00357CB7">
        <w:rPr>
          <w:rFonts w:ascii="Arial Narrow" w:hAnsi="Arial Narrow" w:cs="Arial"/>
          <w:sz w:val="22"/>
          <w:szCs w:val="24"/>
        </w:rPr>
        <w:t xml:space="preserve"> o godz. </w:t>
      </w:r>
      <w:r w:rsidR="001D5273" w:rsidRPr="00357CB7">
        <w:rPr>
          <w:rFonts w:ascii="Arial Narrow" w:hAnsi="Arial Narrow" w:cs="Arial"/>
          <w:sz w:val="22"/>
          <w:szCs w:val="24"/>
        </w:rPr>
        <w:t>08:30</w:t>
      </w:r>
      <w:r w:rsidRPr="00357CB7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357CB7" w:rsidTr="00357CB7">
        <w:tc>
          <w:tcPr>
            <w:tcW w:w="1276" w:type="dxa"/>
            <w:shd w:val="clear" w:color="auto" w:fill="F2F2F2"/>
            <w:vAlign w:val="center"/>
          </w:tcPr>
          <w:p w:rsidR="006B27ED" w:rsidRPr="00357CB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Oferta n</w:t>
            </w:r>
            <w:r w:rsidR="006B27ED" w:rsidRPr="00357CB7">
              <w:rPr>
                <w:rFonts w:ascii="Arial Narrow" w:hAnsi="Arial Narrow" w:cs="Arial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357CB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357CB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357CB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1D5273" w:rsidRPr="00357CB7" w:rsidTr="00357CB7"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D5273" w:rsidRPr="00357CB7" w:rsidRDefault="001D5273" w:rsidP="00586016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PC-NET Dobrosław Chęciński</w:t>
            </w:r>
          </w:p>
          <w:p w:rsidR="001D5273" w:rsidRPr="00357CB7" w:rsidRDefault="001D5273" w:rsidP="00586016">
            <w:pPr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Władysława Bartoszewskiego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22-24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1D5273" w:rsidRPr="00357CB7" w:rsidRDefault="001D5273" w:rsidP="00586016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78-400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Szczecinek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71 235.45 zł</w:t>
            </w:r>
          </w:p>
        </w:tc>
      </w:tr>
      <w:tr w:rsidR="001D5273" w:rsidRPr="00357CB7" w:rsidTr="00357CB7"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D5273" w:rsidRPr="00357CB7" w:rsidRDefault="001D5273" w:rsidP="00586016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PC-NET Dobrosław Chęciński</w:t>
            </w:r>
          </w:p>
          <w:p w:rsidR="001D5273" w:rsidRPr="00357CB7" w:rsidRDefault="001D5273" w:rsidP="00586016">
            <w:pPr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Władysława Bartoszewskiego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22-24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1D5273" w:rsidRPr="00357CB7" w:rsidRDefault="001D5273" w:rsidP="00586016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78-400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Szczecinek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8 595.24 zł</w:t>
            </w:r>
          </w:p>
        </w:tc>
      </w:tr>
      <w:tr w:rsidR="001D5273" w:rsidRPr="00357CB7" w:rsidTr="00357CB7"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D5273" w:rsidRPr="00357CB7" w:rsidRDefault="001D5273" w:rsidP="00586016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LOGON SA</w:t>
            </w:r>
          </w:p>
          <w:p w:rsidR="001D5273" w:rsidRPr="00357CB7" w:rsidRDefault="001D5273" w:rsidP="00586016">
            <w:pPr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Piotrowskiego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7A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1D5273" w:rsidRPr="00357CB7" w:rsidRDefault="001D5273" w:rsidP="00586016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85-098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60 885.00 zł</w:t>
            </w:r>
          </w:p>
        </w:tc>
      </w:tr>
      <w:tr w:rsidR="001D5273" w:rsidRPr="00357CB7" w:rsidTr="00357CB7"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D5273" w:rsidRPr="00357CB7" w:rsidRDefault="001D5273" w:rsidP="00586016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LOGON SA</w:t>
            </w:r>
          </w:p>
          <w:p w:rsidR="001D5273" w:rsidRPr="00357CB7" w:rsidRDefault="001D5273" w:rsidP="00586016">
            <w:pPr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Piotrowskiego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7A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1D5273" w:rsidRPr="00357CB7" w:rsidRDefault="001D5273" w:rsidP="00586016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85-098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8 364.00 zł</w:t>
            </w:r>
          </w:p>
        </w:tc>
      </w:tr>
      <w:tr w:rsidR="001D5273" w:rsidRPr="00357CB7" w:rsidTr="00357CB7"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D5273" w:rsidRPr="00357CB7" w:rsidRDefault="001D5273" w:rsidP="00586016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ARCUS S.A.</w:t>
            </w:r>
          </w:p>
          <w:p w:rsidR="001D5273" w:rsidRPr="00357CB7" w:rsidRDefault="001D5273" w:rsidP="00586016">
            <w:pPr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Kolejowa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5/7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1D5273" w:rsidRPr="00357CB7" w:rsidRDefault="00357CB7" w:rsidP="00586016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01-214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99 630.00 zł</w:t>
            </w:r>
          </w:p>
        </w:tc>
      </w:tr>
      <w:tr w:rsidR="001D5273" w:rsidRPr="00357CB7" w:rsidTr="00357CB7"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D5273" w:rsidRPr="00357CB7" w:rsidRDefault="001D5273" w:rsidP="00586016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ARCUS S.A.</w:t>
            </w:r>
          </w:p>
          <w:p w:rsidR="001D5273" w:rsidRPr="00357CB7" w:rsidRDefault="001D5273" w:rsidP="00586016">
            <w:pPr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Kolejowa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5/7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1D5273" w:rsidRPr="00357CB7" w:rsidRDefault="00357CB7" w:rsidP="00586016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01-214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11 414.40 zł</w:t>
            </w:r>
          </w:p>
        </w:tc>
      </w:tr>
      <w:tr w:rsidR="001D5273" w:rsidRPr="00357CB7" w:rsidTr="00357CB7"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D5273" w:rsidRPr="00357CB7" w:rsidRDefault="001D5273" w:rsidP="00586016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 xml:space="preserve">BIUINF </w:t>
            </w:r>
            <w:r w:rsidR="000B3E67">
              <w:rPr>
                <w:rFonts w:ascii="Arial Narrow" w:hAnsi="Arial Narrow" w:cs="Arial"/>
                <w:szCs w:val="24"/>
              </w:rPr>
              <w:t xml:space="preserve">Sp. z o.o. </w:t>
            </w:r>
            <w:r w:rsidRPr="00357CB7">
              <w:rPr>
                <w:rFonts w:ascii="Arial Narrow" w:hAnsi="Arial Narrow" w:cs="Arial"/>
                <w:szCs w:val="24"/>
              </w:rPr>
              <w:t>sp.</w:t>
            </w:r>
            <w:r w:rsidR="000B3E6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k.</w:t>
            </w:r>
          </w:p>
          <w:p w:rsidR="001D5273" w:rsidRPr="00357CB7" w:rsidRDefault="001D5273" w:rsidP="00586016">
            <w:pPr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Kaszubska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17/D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1D5273" w:rsidRPr="00357CB7" w:rsidRDefault="001D5273" w:rsidP="00586016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85-048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75 608.10 zł</w:t>
            </w:r>
          </w:p>
        </w:tc>
      </w:tr>
      <w:tr w:rsidR="001D5273" w:rsidRPr="00357CB7" w:rsidTr="00357CB7"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D5273" w:rsidRPr="00357CB7" w:rsidRDefault="001D5273" w:rsidP="00586016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 xml:space="preserve">BIUINF </w:t>
            </w:r>
            <w:r w:rsidR="000B3E67">
              <w:rPr>
                <w:rFonts w:ascii="Arial Narrow" w:hAnsi="Arial Narrow" w:cs="Arial"/>
                <w:szCs w:val="24"/>
              </w:rPr>
              <w:t>Sp. z o.o.</w:t>
            </w:r>
            <w:r w:rsidRPr="00357CB7">
              <w:rPr>
                <w:rFonts w:ascii="Arial Narrow" w:hAnsi="Arial Narrow" w:cs="Arial"/>
                <w:szCs w:val="24"/>
              </w:rPr>
              <w:t xml:space="preserve"> sp.</w:t>
            </w:r>
            <w:r w:rsidR="000B3E6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k.</w:t>
            </w:r>
          </w:p>
          <w:p w:rsidR="001D5273" w:rsidRPr="00357CB7" w:rsidRDefault="001D5273" w:rsidP="00586016">
            <w:pPr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Kaszubska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17/D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1D5273" w:rsidRPr="00357CB7" w:rsidRDefault="001D5273" w:rsidP="00586016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85-048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9 402.12 zł</w:t>
            </w:r>
          </w:p>
        </w:tc>
      </w:tr>
      <w:tr w:rsidR="001D5273" w:rsidRPr="00357CB7" w:rsidTr="00357CB7"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D5273" w:rsidRPr="00357CB7" w:rsidRDefault="001D5273" w:rsidP="00586016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357CB7">
              <w:rPr>
                <w:rFonts w:ascii="Arial Narrow" w:hAnsi="Arial Narrow" w:cs="Arial"/>
                <w:szCs w:val="24"/>
              </w:rPr>
              <w:t>Konverta</w:t>
            </w:r>
            <w:proofErr w:type="spellEnd"/>
            <w:r w:rsidRPr="00357CB7">
              <w:rPr>
                <w:rFonts w:ascii="Arial Narrow" w:hAnsi="Arial Narrow" w:cs="Arial"/>
                <w:szCs w:val="24"/>
              </w:rPr>
              <w:t xml:space="preserve"> sp. z o. o.</w:t>
            </w:r>
          </w:p>
          <w:p w:rsidR="001D5273" w:rsidRPr="00357CB7" w:rsidRDefault="001D5273" w:rsidP="00586016">
            <w:pPr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Słowackiego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6a/10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1D5273" w:rsidRPr="00357CB7" w:rsidRDefault="001D5273" w:rsidP="00586016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42-200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118 662.65 zł</w:t>
            </w:r>
          </w:p>
        </w:tc>
      </w:tr>
      <w:tr w:rsidR="001D5273" w:rsidRPr="00357CB7" w:rsidTr="00357CB7"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D5273" w:rsidRPr="00357CB7" w:rsidRDefault="001D5273" w:rsidP="00586016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357CB7">
              <w:rPr>
                <w:rFonts w:ascii="Arial Narrow" w:hAnsi="Arial Narrow" w:cs="Arial"/>
                <w:szCs w:val="24"/>
              </w:rPr>
              <w:t>Konverta</w:t>
            </w:r>
            <w:proofErr w:type="spellEnd"/>
            <w:r w:rsidRPr="00357CB7">
              <w:rPr>
                <w:rFonts w:ascii="Arial Narrow" w:hAnsi="Arial Narrow" w:cs="Arial"/>
                <w:szCs w:val="24"/>
              </w:rPr>
              <w:t xml:space="preserve"> sp. z o. o.</w:t>
            </w:r>
          </w:p>
          <w:p w:rsidR="001D5273" w:rsidRPr="00357CB7" w:rsidRDefault="001D5273" w:rsidP="00586016">
            <w:pPr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Słowackiego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6a/10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1D5273" w:rsidRPr="00357CB7" w:rsidRDefault="001D5273" w:rsidP="00586016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42-200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18 388.16 zł</w:t>
            </w:r>
          </w:p>
        </w:tc>
      </w:tr>
      <w:tr w:rsidR="001D5273" w:rsidRPr="00357CB7" w:rsidTr="00357CB7"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D5273" w:rsidRPr="00357CB7" w:rsidRDefault="001D5273" w:rsidP="00586016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 xml:space="preserve">JM DATA </w:t>
            </w:r>
            <w:r w:rsidR="003C2236">
              <w:rPr>
                <w:rFonts w:ascii="Arial Narrow" w:hAnsi="Arial Narrow" w:cs="Arial"/>
                <w:szCs w:val="24"/>
              </w:rPr>
              <w:t xml:space="preserve">Żebrowski, </w:t>
            </w:r>
            <w:proofErr w:type="spellStart"/>
            <w:r w:rsidR="003C2236">
              <w:rPr>
                <w:rFonts w:ascii="Arial Narrow" w:hAnsi="Arial Narrow" w:cs="Arial"/>
                <w:szCs w:val="24"/>
              </w:rPr>
              <w:t>Ryciak</w:t>
            </w:r>
            <w:proofErr w:type="spellEnd"/>
            <w:r w:rsidR="003C2236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="003C2236">
              <w:rPr>
                <w:rFonts w:ascii="Arial Narrow" w:hAnsi="Arial Narrow" w:cs="Arial"/>
                <w:szCs w:val="24"/>
              </w:rPr>
              <w:t>sp.k</w:t>
            </w:r>
            <w:proofErr w:type="spellEnd"/>
            <w:r w:rsidR="003C2236">
              <w:rPr>
                <w:rFonts w:ascii="Arial Narrow" w:hAnsi="Arial Narrow" w:cs="Arial"/>
                <w:szCs w:val="24"/>
              </w:rPr>
              <w:t xml:space="preserve">. </w:t>
            </w:r>
          </w:p>
          <w:p w:rsidR="001D5273" w:rsidRPr="00357CB7" w:rsidRDefault="001D5273" w:rsidP="00586016">
            <w:pPr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ZWOLEŃSKA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65A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1D5273" w:rsidRPr="00357CB7" w:rsidRDefault="001D5273" w:rsidP="00586016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04-761</w:t>
            </w:r>
            <w:r w:rsidRPr="00357CB7">
              <w:rPr>
                <w:rFonts w:ascii="Arial Narrow" w:hAnsi="Arial Narrow" w:cs="Arial"/>
                <w:szCs w:val="24"/>
              </w:rPr>
              <w:t xml:space="preserve"> </w:t>
            </w:r>
            <w:r w:rsidRPr="00357CB7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5273" w:rsidRPr="00357CB7" w:rsidRDefault="001D5273" w:rsidP="0058601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57CB7">
              <w:rPr>
                <w:rFonts w:ascii="Arial Narrow" w:hAnsi="Arial Narrow" w:cs="Arial"/>
                <w:szCs w:val="24"/>
              </w:rPr>
              <w:t>75 829.50 zł</w:t>
            </w:r>
          </w:p>
        </w:tc>
      </w:tr>
    </w:tbl>
    <w:p w:rsidR="001E7C2F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57CB7">
        <w:rPr>
          <w:rFonts w:ascii="Arial Narrow" w:hAnsi="Arial Narrow" w:cs="Arial"/>
          <w:i/>
          <w:sz w:val="22"/>
          <w:szCs w:val="24"/>
        </w:rPr>
        <w:t>Zamawiający</w:t>
      </w:r>
      <w:bookmarkEnd w:id="0"/>
    </w:p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Pr="001E7C2F" w:rsidRDefault="001E7C2F" w:rsidP="001E7C2F"/>
    <w:p w:rsidR="001E7C2F" w:rsidRDefault="001E7C2F" w:rsidP="001E7C2F"/>
    <w:p w:rsidR="001E7C2F" w:rsidRPr="001E7C2F" w:rsidRDefault="001E7C2F" w:rsidP="001E7C2F"/>
    <w:p w:rsidR="001E7C2F" w:rsidRDefault="001E7C2F" w:rsidP="001E7C2F"/>
    <w:p w:rsidR="00A80738" w:rsidRDefault="001E7C2F" w:rsidP="001E7C2F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1E7C2F" w:rsidRDefault="001E7C2F" w:rsidP="001E7C2F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1E7C2F" w:rsidRDefault="001E7C2F" w:rsidP="001E7C2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261 417 449, e-mail: </w:t>
      </w:r>
      <w:hyperlink r:id="rId6" w:history="1">
        <w:r w:rsidRPr="00625054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1E7C2F" w:rsidRPr="001E7C2F" w:rsidRDefault="001E7C2F" w:rsidP="001E7C2F">
      <w:pPr>
        <w:rPr>
          <w:rFonts w:ascii="Arial Narrow" w:hAnsi="Arial Narrow"/>
        </w:rPr>
      </w:pPr>
      <w:r>
        <w:rPr>
          <w:rFonts w:ascii="Arial Narrow" w:hAnsi="Arial Narrow"/>
        </w:rPr>
        <w:t>Data: 2025-02-07</w:t>
      </w:r>
    </w:p>
    <w:sectPr w:rsidR="001E7C2F" w:rsidRPr="001E7C2F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6C89" w:rsidRDefault="00246C89">
      <w:r>
        <w:separator/>
      </w:r>
    </w:p>
  </w:endnote>
  <w:endnote w:type="continuationSeparator" w:id="1">
    <w:p w:rsidR="00246C89" w:rsidRDefault="00246C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D5AF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D5AF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D5AF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6C89" w:rsidRDefault="00246C89">
      <w:r>
        <w:separator/>
      </w:r>
    </w:p>
  </w:footnote>
  <w:footnote w:type="continuationSeparator" w:id="1">
    <w:p w:rsidR="00246C89" w:rsidRDefault="00246C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273" w:rsidRDefault="001D527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273" w:rsidRDefault="001D527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273" w:rsidRDefault="001D527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5273"/>
    <w:rsid w:val="00007727"/>
    <w:rsid w:val="00017720"/>
    <w:rsid w:val="00035488"/>
    <w:rsid w:val="000B3E67"/>
    <w:rsid w:val="000D7F25"/>
    <w:rsid w:val="000E00E5"/>
    <w:rsid w:val="00173B20"/>
    <w:rsid w:val="001C69FF"/>
    <w:rsid w:val="001D5273"/>
    <w:rsid w:val="001E7C2F"/>
    <w:rsid w:val="0023318D"/>
    <w:rsid w:val="00246C89"/>
    <w:rsid w:val="00357CB7"/>
    <w:rsid w:val="003C2236"/>
    <w:rsid w:val="003D72FD"/>
    <w:rsid w:val="00423179"/>
    <w:rsid w:val="00490DC0"/>
    <w:rsid w:val="00493F8C"/>
    <w:rsid w:val="004C7E9B"/>
    <w:rsid w:val="00522D67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D5AF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E7C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255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2025-02-07T08:17:00Z</cp:lastPrinted>
  <dcterms:created xsi:type="dcterms:W3CDTF">2025-02-07T08:05:00Z</dcterms:created>
  <dcterms:modified xsi:type="dcterms:W3CDTF">2025-02-07T08:17:00Z</dcterms:modified>
</cp:coreProperties>
</file>