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8CDEB" w14:textId="1E5BF98A" w:rsidR="005103B9" w:rsidRDefault="006676AE" w:rsidP="00105BFF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05BFF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E9E4EC6" w14:textId="77777777" w:rsidR="00105BFF" w:rsidRPr="00105BFF" w:rsidRDefault="00105BFF" w:rsidP="00105BFF">
      <w:pPr>
        <w:rPr>
          <w:lang w:eastAsia="pl-PL"/>
        </w:rPr>
      </w:pPr>
    </w:p>
    <w:p w14:paraId="2F809095" w14:textId="77777777" w:rsidR="00C4103F" w:rsidRPr="0012157F" w:rsidRDefault="007118F0" w:rsidP="00105BFF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237604B" w14:textId="77777777" w:rsidR="006676AE" w:rsidRPr="0012157F" w:rsidRDefault="00DD1AB4" w:rsidP="00105BFF">
      <w:pPr>
        <w:pStyle w:val="Tekstpodstawowy"/>
        <w:spacing w:after="0"/>
        <w:ind w:left="4111"/>
        <w:rPr>
          <w:rFonts w:ascii="Arial" w:hAnsi="Arial" w:cs="Arial"/>
        </w:rPr>
      </w:pPr>
      <w:r w:rsidRPr="00DD1AB4">
        <w:rPr>
          <w:rFonts w:ascii="Arial" w:hAnsi="Arial" w:cs="Arial"/>
        </w:rPr>
        <w:t>SZPITAL WOJEWÓDZKI W POZNANIU</w:t>
      </w:r>
    </w:p>
    <w:p w14:paraId="517617FA" w14:textId="77777777" w:rsidR="006676AE" w:rsidRPr="0012157F" w:rsidRDefault="00DD1AB4" w:rsidP="00105BFF">
      <w:pPr>
        <w:pStyle w:val="Tekstpodstawowy"/>
        <w:spacing w:after="0"/>
        <w:ind w:left="4111"/>
        <w:rPr>
          <w:rFonts w:ascii="Arial" w:hAnsi="Arial" w:cs="Arial"/>
        </w:rPr>
      </w:pPr>
      <w:r w:rsidRPr="00DD1AB4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DD1AB4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3A82C00A" w14:textId="77777777" w:rsidR="00F90CD1" w:rsidRDefault="00DD1AB4" w:rsidP="00105BFF">
      <w:pPr>
        <w:pStyle w:val="Tekstpodstawowy"/>
        <w:spacing w:after="0"/>
        <w:ind w:left="4111"/>
        <w:rPr>
          <w:rFonts w:ascii="Arial" w:hAnsi="Arial" w:cs="Arial"/>
        </w:rPr>
      </w:pPr>
      <w:r w:rsidRPr="00DD1AB4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DD1AB4">
        <w:rPr>
          <w:rFonts w:ascii="Arial" w:hAnsi="Arial" w:cs="Arial"/>
        </w:rPr>
        <w:t>Poznań</w:t>
      </w:r>
    </w:p>
    <w:p w14:paraId="450E20E4" w14:textId="77777777" w:rsidR="009169D4" w:rsidRDefault="009169D4" w:rsidP="00105BFF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A109BD3" w14:textId="77777777" w:rsidR="00C4103F" w:rsidRPr="002578E4" w:rsidRDefault="002578E4" w:rsidP="00105BFF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7A36D50D" w14:textId="77777777" w:rsidR="002578E4" w:rsidRDefault="002578E4" w:rsidP="00105BF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05D0D66D" w14:textId="77777777" w:rsidTr="0018769E">
        <w:tc>
          <w:tcPr>
            <w:tcW w:w="2800" w:type="dxa"/>
            <w:shd w:val="clear" w:color="auto" w:fill="auto"/>
          </w:tcPr>
          <w:p w14:paraId="2498470A" w14:textId="77777777" w:rsidR="002578E4" w:rsidRPr="00A2540E" w:rsidRDefault="002578E4" w:rsidP="00105BFF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0EA1318" w14:textId="77777777" w:rsidR="002578E4" w:rsidRPr="00A2540E" w:rsidRDefault="002578E4" w:rsidP="00105BF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EEB25A2" w14:textId="77777777" w:rsidR="002578E4" w:rsidRPr="00A2540E" w:rsidRDefault="002578E4" w:rsidP="00105BF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E0F8E40" w14:textId="77777777" w:rsidR="002578E4" w:rsidRPr="00A2540E" w:rsidRDefault="002578E4" w:rsidP="00105BF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032074A0" w14:textId="77777777" w:rsidTr="0018769E">
        <w:tc>
          <w:tcPr>
            <w:tcW w:w="2800" w:type="dxa"/>
            <w:shd w:val="clear" w:color="auto" w:fill="auto"/>
          </w:tcPr>
          <w:p w14:paraId="37BED306" w14:textId="77777777" w:rsidR="002578E4" w:rsidRPr="00A2540E" w:rsidRDefault="002578E4" w:rsidP="00105BFF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EB270F3" w14:textId="77777777" w:rsidR="002578E4" w:rsidRPr="00A2540E" w:rsidRDefault="002578E4" w:rsidP="00105BF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EA3DB52" w14:textId="77777777" w:rsidR="002578E4" w:rsidRPr="00A2540E" w:rsidRDefault="002578E4" w:rsidP="00105BF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217F61" w14:textId="77777777" w:rsidR="002578E4" w:rsidRPr="00A2540E" w:rsidRDefault="002578E4" w:rsidP="00105BFF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F26BD13" w14:textId="77777777" w:rsidR="002578E4" w:rsidRPr="002578E4" w:rsidRDefault="002578E4" w:rsidP="00105BFF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D1AB4" w:rsidRPr="0012157F" w14:paraId="04993C40" w14:textId="77777777" w:rsidTr="0067612C">
        <w:tc>
          <w:tcPr>
            <w:tcW w:w="9104" w:type="dxa"/>
            <w:shd w:val="clear" w:color="auto" w:fill="D9D9D9"/>
          </w:tcPr>
          <w:p w14:paraId="5C30360E" w14:textId="77777777" w:rsidR="00DD1AB4" w:rsidRPr="0012157F" w:rsidRDefault="00DD1AB4" w:rsidP="00105BFF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09691C0" w14:textId="77777777" w:rsidR="00DD1AB4" w:rsidRPr="0012157F" w:rsidRDefault="00DD1AB4" w:rsidP="00105BF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D1AB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D1AB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D1AB4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6B624458" w14:textId="77777777" w:rsidR="00DD1AB4" w:rsidRPr="00612283" w:rsidRDefault="00DD1AB4" w:rsidP="00105BFF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3E4DCC1" w14:textId="77777777" w:rsidR="00DD1AB4" w:rsidRPr="00612283" w:rsidRDefault="00DD1AB4" w:rsidP="00105BFF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6DF5AA75" w14:textId="77777777" w:rsidR="00DD1AB4" w:rsidRPr="0012157F" w:rsidRDefault="00DD1AB4" w:rsidP="00105BFF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2A5540C" w14:textId="77777777" w:rsidR="00105BFF" w:rsidRDefault="00105BFF" w:rsidP="00105BF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5A90C8A" w14:textId="6A40CA7F" w:rsidR="00E50194" w:rsidRDefault="001F027E" w:rsidP="00105BF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3EFF61A8" w14:textId="77777777" w:rsidTr="0018769E">
        <w:tc>
          <w:tcPr>
            <w:tcW w:w="2269" w:type="dxa"/>
            <w:shd w:val="clear" w:color="auto" w:fill="auto"/>
          </w:tcPr>
          <w:p w14:paraId="4152C0D5" w14:textId="77777777" w:rsidR="002578E4" w:rsidRPr="00A2540E" w:rsidRDefault="002578E4" w:rsidP="00105BFF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EBC75C9" w14:textId="77777777" w:rsidR="002578E4" w:rsidRPr="00A2540E" w:rsidRDefault="00DD1AB4" w:rsidP="00105BFF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D1AB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artykułów gospodarstwa domowego na potrzeby Szpitala Wojewódzkiego w Poznaniu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D1AB4" w:rsidRPr="00A2540E" w14:paraId="3F694B67" w14:textId="77777777" w:rsidTr="0067612C">
        <w:tc>
          <w:tcPr>
            <w:tcW w:w="2269" w:type="dxa"/>
            <w:shd w:val="clear" w:color="auto" w:fill="auto"/>
          </w:tcPr>
          <w:p w14:paraId="6652485D" w14:textId="77777777" w:rsidR="00DD1AB4" w:rsidRPr="00A2540E" w:rsidRDefault="00DD1AB4" w:rsidP="00105BFF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AF0BEC" w14:textId="77777777" w:rsidR="00DD1AB4" w:rsidRPr="00A2540E" w:rsidRDefault="00DD1AB4" w:rsidP="00105BFF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D1AB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SZW/DZP/1/2025</w:t>
            </w:r>
          </w:p>
        </w:tc>
      </w:tr>
    </w:tbl>
    <w:p w14:paraId="457E9332" w14:textId="77777777" w:rsidR="002578E4" w:rsidRDefault="002578E4" w:rsidP="00105BF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3E1CAC5" w14:textId="77777777" w:rsidR="00F90CD1" w:rsidRDefault="005434B3" w:rsidP="00105BF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D1AB4" w:rsidRPr="00DD1AB4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3C4AC7C6" w14:textId="77777777" w:rsidR="00105BFF" w:rsidRPr="0012157F" w:rsidRDefault="00105BFF" w:rsidP="00105BF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5405327E" w14:textId="77777777" w:rsidTr="00650D6C">
        <w:tc>
          <w:tcPr>
            <w:tcW w:w="9104" w:type="dxa"/>
            <w:shd w:val="clear" w:color="auto" w:fill="D9D9D9"/>
          </w:tcPr>
          <w:p w14:paraId="282CA6BC" w14:textId="77777777" w:rsidR="00E50194" w:rsidRPr="00650D6C" w:rsidRDefault="00650D6C" w:rsidP="00105BF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66EEE74" w14:textId="77777777" w:rsidR="00C113BF" w:rsidRPr="0012157F" w:rsidRDefault="00C113BF" w:rsidP="00105BF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8BEBA72" w14:textId="77777777" w:rsidR="002426FF" w:rsidRPr="00A44833" w:rsidRDefault="002426FF" w:rsidP="00105BFF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58038D3E" w14:textId="77777777" w:rsidR="00023477" w:rsidRPr="006B53D6" w:rsidRDefault="00023477" w:rsidP="00105BFF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1B4E5798" w14:textId="77777777" w:rsidR="00023477" w:rsidRPr="00992BD8" w:rsidRDefault="00992BD8" w:rsidP="00105BFF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783346B" w14:textId="77777777" w:rsidR="00992BD8" w:rsidRPr="00992BD8" w:rsidRDefault="00992BD8" w:rsidP="00105BFF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F7EAA4F" w14:textId="77777777" w:rsidR="00023477" w:rsidRDefault="00C113BF" w:rsidP="00105BF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95896CD" w14:textId="77777777" w:rsidR="007A2BCB" w:rsidRDefault="00992BD8" w:rsidP="00105BF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69E2B4A" w14:textId="77777777" w:rsidR="0011306C" w:rsidRDefault="007A2BCB" w:rsidP="00105BF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4FF8B059" w14:textId="77777777" w:rsidR="00105BFF" w:rsidRDefault="00105BFF" w:rsidP="00105BF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08AF5454" w14:textId="77777777" w:rsidTr="00CD4DD1">
        <w:tc>
          <w:tcPr>
            <w:tcW w:w="9104" w:type="dxa"/>
            <w:shd w:val="clear" w:color="auto" w:fill="D9D9D9"/>
          </w:tcPr>
          <w:p w14:paraId="7CEF702C" w14:textId="77777777" w:rsidR="0011306C" w:rsidRPr="00650D6C" w:rsidRDefault="0011306C" w:rsidP="00105BF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942D63C" w14:textId="77777777" w:rsidR="00D2702A" w:rsidRPr="0012157F" w:rsidRDefault="004F23F7" w:rsidP="00105BF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08E27D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18CB9" w14:textId="77777777" w:rsidR="00D2702A" w:rsidRPr="0012157F" w:rsidRDefault="00D2702A" w:rsidP="00105BFF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04F47" w14:textId="77777777" w:rsidR="00D2702A" w:rsidRPr="0012157F" w:rsidRDefault="00D2702A" w:rsidP="00105BF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D1AB4" w:rsidRPr="0012157F" w14:paraId="67B8C2C8" w14:textId="77777777" w:rsidTr="0067612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C37A8" w14:textId="77777777" w:rsidR="00DD1AB4" w:rsidRPr="0012157F" w:rsidRDefault="00DD1AB4" w:rsidP="00105BF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1AB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FF0DC" w14:textId="77777777" w:rsidR="00DD1AB4" w:rsidRPr="0012157F" w:rsidRDefault="00DD1AB4" w:rsidP="00105B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1AB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6A98170A" w14:textId="77777777" w:rsidR="00DD1AB4" w:rsidRPr="0012157F" w:rsidRDefault="00DD1AB4" w:rsidP="00105BF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1AB4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DD1AB4" w:rsidRPr="0012157F" w14:paraId="345D040A" w14:textId="77777777" w:rsidTr="0067612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55EEE" w14:textId="77777777" w:rsidR="00DD1AB4" w:rsidRPr="0012157F" w:rsidRDefault="00DD1AB4" w:rsidP="00105BF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1AB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795FE" w14:textId="77777777" w:rsidR="00DD1AB4" w:rsidRPr="0012157F" w:rsidRDefault="00DD1AB4" w:rsidP="00105B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1AB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B7220B2" w14:textId="77777777" w:rsidR="00DD1AB4" w:rsidRPr="0012157F" w:rsidRDefault="00DD1AB4" w:rsidP="00105BF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1AB4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DD1AB4" w:rsidRPr="0012157F" w14:paraId="1A7E8726" w14:textId="77777777" w:rsidTr="0067612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0B006" w14:textId="77777777" w:rsidR="00DD1AB4" w:rsidRPr="0012157F" w:rsidRDefault="00DD1AB4" w:rsidP="00105BF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1AB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DBF74" w14:textId="77777777" w:rsidR="00DD1AB4" w:rsidRPr="0012157F" w:rsidRDefault="00DD1AB4" w:rsidP="00105B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1AB4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D46A6EB" w14:textId="77777777" w:rsidR="00DD1AB4" w:rsidRPr="0012157F" w:rsidRDefault="00DD1AB4" w:rsidP="00105BF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1AB4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DD1AB4" w:rsidRPr="0012157F" w14:paraId="786F4275" w14:textId="77777777" w:rsidTr="0067612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3875D" w14:textId="77777777" w:rsidR="00DD1AB4" w:rsidRPr="0012157F" w:rsidRDefault="00DD1AB4" w:rsidP="00105BF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1AB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CA400" w14:textId="77777777" w:rsidR="00DD1AB4" w:rsidRPr="0012157F" w:rsidRDefault="00DD1AB4" w:rsidP="00105B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1AB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46C43BB" w14:textId="77777777" w:rsidR="00DD1AB4" w:rsidRPr="0012157F" w:rsidRDefault="00DD1AB4" w:rsidP="00105BF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1AB4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5F558780" w14:textId="77777777" w:rsidR="00E21BB4" w:rsidRPr="0012157F" w:rsidRDefault="00257E73" w:rsidP="00105BFF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F3C2339" w14:textId="77777777" w:rsidR="00E21BB4" w:rsidRPr="00E21BB4" w:rsidRDefault="00E21BB4" w:rsidP="00105BFF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12026DC" w14:textId="77777777" w:rsidR="00C62F57" w:rsidRDefault="00C62F57" w:rsidP="00105BF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797FA826" w14:textId="77777777" w:rsidR="00C62F57" w:rsidRDefault="00C62F57" w:rsidP="00105BF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162BF1A" w14:textId="77777777" w:rsidR="00721D87" w:rsidRDefault="00E21BB4" w:rsidP="00105BF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344A27AE" w14:textId="77777777" w:rsidR="00721D87" w:rsidRDefault="00E21BB4" w:rsidP="00105BF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BE112E2" w14:textId="77777777" w:rsidR="00721D87" w:rsidRPr="00721D87" w:rsidRDefault="00721D87" w:rsidP="00105BFF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49E2552" w14:textId="77777777" w:rsidR="00721D87" w:rsidRDefault="00E21BB4" w:rsidP="00105BF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20A7DA0" w14:textId="77777777" w:rsidR="00E21BB4" w:rsidRPr="00E21BB4" w:rsidRDefault="00E21BB4" w:rsidP="00105BF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7823DDD" w14:textId="77777777" w:rsidR="00E21BB4" w:rsidRPr="00721D87" w:rsidRDefault="00E21BB4" w:rsidP="00105BFF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6A8C1FD9" w14:textId="77777777" w:rsidR="00C62F57" w:rsidRDefault="00257E73" w:rsidP="00105BF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68226DB" w14:textId="77777777" w:rsidTr="00CD4DD1">
        <w:tc>
          <w:tcPr>
            <w:tcW w:w="9104" w:type="dxa"/>
            <w:shd w:val="clear" w:color="auto" w:fill="D9D9D9"/>
          </w:tcPr>
          <w:p w14:paraId="1CAEBC7F" w14:textId="4A117CE3" w:rsidR="00BE6F04" w:rsidRPr="00650D6C" w:rsidRDefault="00E426EB" w:rsidP="00105BF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A198DC6" w14:textId="77777777" w:rsidR="00FE4E2B" w:rsidRDefault="00E426EB" w:rsidP="00105BF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02991830" w14:textId="77777777" w:rsidR="00105BFF" w:rsidRDefault="00105BFF" w:rsidP="00105BF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CB7DF7E" w14:textId="77777777" w:rsidR="00105BFF" w:rsidRPr="00E426EB" w:rsidRDefault="00105BFF" w:rsidP="00105BF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E628E2B" w14:textId="77777777" w:rsidTr="00847232">
        <w:tc>
          <w:tcPr>
            <w:tcW w:w="9104" w:type="dxa"/>
            <w:shd w:val="clear" w:color="auto" w:fill="D9D9D9"/>
          </w:tcPr>
          <w:p w14:paraId="4160ECA0" w14:textId="77777777" w:rsidR="00E426EB" w:rsidRPr="00650D6C" w:rsidRDefault="00E426EB" w:rsidP="00105BF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65F4CB81" w14:textId="77777777" w:rsidR="00E426EB" w:rsidRPr="0012157F" w:rsidRDefault="00E426EB" w:rsidP="00105BF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30036E" w14:textId="77777777" w:rsidR="00E426EB" w:rsidRPr="00E426EB" w:rsidRDefault="00E426EB" w:rsidP="00105BF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C007E8E" w14:textId="77777777" w:rsidR="00E426EB" w:rsidRPr="00E426EB" w:rsidRDefault="00E426EB" w:rsidP="00105BFF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A04077F" w14:textId="77777777" w:rsidR="00E426EB" w:rsidRPr="00FF0EBB" w:rsidRDefault="00E426EB" w:rsidP="00105BFF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7A05AFE" w14:textId="77777777" w:rsidR="00E426EB" w:rsidRPr="00E426EB" w:rsidRDefault="00E426EB" w:rsidP="00105BFF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DCFA387" w14:textId="77777777" w:rsidR="00E426EB" w:rsidRPr="00FF0EBB" w:rsidRDefault="00E426EB" w:rsidP="00105BFF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1C16967" w14:textId="77777777" w:rsidR="00E426EB" w:rsidRDefault="00E426EB" w:rsidP="00105BF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3F57BE6" w14:textId="77777777" w:rsidR="0012157F" w:rsidRPr="0012157F" w:rsidRDefault="0012157F" w:rsidP="00105BF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9ED41C" w14:textId="77777777" w:rsidR="00524951" w:rsidRDefault="00FE4E2B" w:rsidP="00105BF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73C20CC" w14:textId="77777777" w:rsidR="00524951" w:rsidRDefault="00524951" w:rsidP="00105BFF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8C2F7DD" w14:textId="77777777" w:rsidR="00FE4E2B" w:rsidRPr="0012157F" w:rsidRDefault="00524951" w:rsidP="00105BFF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AABDD9B" w14:textId="77777777" w:rsidR="00484F88" w:rsidRPr="0012157F" w:rsidRDefault="006D536F" w:rsidP="00105BFF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70655" w14:textId="77777777" w:rsidR="00C53D61" w:rsidRDefault="00C53D61" w:rsidP="0038231F">
      <w:pPr>
        <w:spacing w:after="0" w:line="240" w:lineRule="auto"/>
      </w:pPr>
      <w:r>
        <w:separator/>
      </w:r>
    </w:p>
  </w:endnote>
  <w:endnote w:type="continuationSeparator" w:id="0">
    <w:p w14:paraId="2C52AE5B" w14:textId="77777777" w:rsidR="00C53D61" w:rsidRDefault="00C53D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5EDD7" w14:textId="77777777" w:rsidR="00DD1AB4" w:rsidRDefault="00DD1A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88B5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F157A9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B9C19" w14:textId="77777777" w:rsidR="00DD1AB4" w:rsidRDefault="00DD1A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8378B" w14:textId="77777777" w:rsidR="00C53D61" w:rsidRDefault="00C53D61" w:rsidP="0038231F">
      <w:pPr>
        <w:spacing w:after="0" w:line="240" w:lineRule="auto"/>
      </w:pPr>
      <w:r>
        <w:separator/>
      </w:r>
    </w:p>
  </w:footnote>
  <w:footnote w:type="continuationSeparator" w:id="0">
    <w:p w14:paraId="2FC20F75" w14:textId="77777777" w:rsidR="00C53D61" w:rsidRDefault="00C53D61" w:rsidP="0038231F">
      <w:pPr>
        <w:spacing w:after="0" w:line="240" w:lineRule="auto"/>
      </w:pPr>
      <w:r>
        <w:continuationSeparator/>
      </w:r>
    </w:p>
  </w:footnote>
  <w:footnote w:id="1">
    <w:p w14:paraId="3AB37EAD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30F8BC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6728F2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3EAFC61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8F54D" w14:textId="77777777" w:rsidR="00DD1AB4" w:rsidRDefault="00DD1A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A2697" w14:textId="77777777" w:rsidR="00DD1AB4" w:rsidRDefault="00DD1A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038AB" w14:textId="77777777" w:rsidR="00DD1AB4" w:rsidRDefault="00DD1A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5930500">
    <w:abstractNumId w:val="11"/>
  </w:num>
  <w:num w:numId="2" w16cid:durableId="1700004643">
    <w:abstractNumId w:val="0"/>
  </w:num>
  <w:num w:numId="3" w16cid:durableId="338511234">
    <w:abstractNumId w:val="10"/>
  </w:num>
  <w:num w:numId="4" w16cid:durableId="1405879862">
    <w:abstractNumId w:val="13"/>
  </w:num>
  <w:num w:numId="5" w16cid:durableId="1665162209">
    <w:abstractNumId w:val="12"/>
  </w:num>
  <w:num w:numId="6" w16cid:durableId="187792856">
    <w:abstractNumId w:val="9"/>
  </w:num>
  <w:num w:numId="7" w16cid:durableId="550458268">
    <w:abstractNumId w:val="1"/>
  </w:num>
  <w:num w:numId="8" w16cid:durableId="1320042937">
    <w:abstractNumId w:val="6"/>
  </w:num>
  <w:num w:numId="9" w16cid:durableId="297927769">
    <w:abstractNumId w:val="4"/>
  </w:num>
  <w:num w:numId="10" w16cid:durableId="84570801">
    <w:abstractNumId w:val="7"/>
  </w:num>
  <w:num w:numId="11" w16cid:durableId="805972089">
    <w:abstractNumId w:val="5"/>
  </w:num>
  <w:num w:numId="12" w16cid:durableId="1543592207">
    <w:abstractNumId w:val="8"/>
  </w:num>
  <w:num w:numId="13" w16cid:durableId="1659073344">
    <w:abstractNumId w:val="3"/>
  </w:num>
  <w:num w:numId="14" w16cid:durableId="4809228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D6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05BFF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3D61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1AB4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1DC395"/>
  <w15:docId w15:val="{14311AEC-A2A4-4CEF-8CA8-0E7A399F8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737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2025-02-10T09:35:00Z</dcterms:created>
  <dcterms:modified xsi:type="dcterms:W3CDTF">2025-02-10T09:35:00Z</dcterms:modified>
</cp:coreProperties>
</file>